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6AC1" w:rsidRDefault="002B6AC1" w:rsidP="002B6AC1">
      <w:pPr>
        <w:pStyle w:val="bpuBill"/>
      </w:pPr>
      <w:bookmarkStart w:id="0" w:name="bpuFrontPg"/>
      <w:bookmarkStart w:id="1" w:name="_GoBack"/>
      <w:bookmarkEnd w:id="0"/>
      <w:bookmarkEnd w:id="1"/>
      <w:r>
        <w:t xml:space="preserve">SENATE, No. 372 </w:t>
      </w:r>
    </w:p>
    <w:p w:rsidR="002B6AC1" w:rsidRPr="002B6AC1" w:rsidRDefault="002B6AC1" w:rsidP="002B6A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1239228" r:id="rId8"/>
        </w:object>
      </w:r>
    </w:p>
    <w:p w:rsidR="002B6AC1" w:rsidRDefault="002B6AC1" w:rsidP="002B6AC1">
      <w:pPr>
        <w:pStyle w:val="bpuState"/>
      </w:pPr>
      <w:r>
        <w:t>STATE OF NEW JERSEY</w:t>
      </w:r>
    </w:p>
    <w:p w:rsidR="002B6AC1" w:rsidRDefault="002B6AC1" w:rsidP="002B6AC1">
      <w:pPr>
        <w:pStyle w:val="bpuLegislature"/>
      </w:pPr>
      <w:r>
        <w:t>219th LEGISLATURE</w:t>
      </w:r>
    </w:p>
    <w:p w:rsidR="002B6AC1" w:rsidRDefault="002B6AC1" w:rsidP="002B6AC1">
      <w:pPr>
        <w:pStyle w:val="bpuWpGraphic"/>
      </w:pPr>
      <w:r>
        <w:object w:dxaOrig="8985" w:dyaOrig="255">
          <v:shape id="_x0000_i1026" type="#_x0000_t75" style="width:6in;height:11.9pt" o:ole="">
            <v:imagedata r:id="rId7" o:title=""/>
          </v:shape>
          <o:OLEObject Type="Embed" ProgID="WPWin6.1" ShapeID="_x0000_i1026" DrawAspect="Content" ObjectID="_1701239229" r:id="rId9"/>
        </w:object>
      </w:r>
      <w:r>
        <w:t xml:space="preserve">  </w:t>
      </w:r>
    </w:p>
    <w:p w:rsidR="002B6AC1" w:rsidRDefault="002B6AC1" w:rsidP="002B6AC1">
      <w:pPr>
        <w:pStyle w:val="bpuIntro"/>
      </w:pPr>
      <w:r>
        <w:t>PRE-FILED FOR INTRODUCTION IN THE 2020 SESSION</w:t>
      </w:r>
    </w:p>
    <w:p w:rsidR="002B6AC1" w:rsidRDefault="002B6AC1" w:rsidP="002B6AC1">
      <w:pPr>
        <w:pStyle w:val="bpuIntro"/>
      </w:pPr>
    </w:p>
    <w:p w:rsidR="002B6AC1" w:rsidRDefault="002B6AC1" w:rsidP="002B6AC1">
      <w:pPr>
        <w:pStyle w:val="bpuIntro"/>
        <w:sectPr w:rsidR="002B6AC1" w:rsidSect="00E506F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B6AC1" w:rsidRDefault="002B6AC1" w:rsidP="002B6AC1">
      <w:pPr>
        <w:pStyle w:val="bpuIntro"/>
      </w:pPr>
    </w:p>
    <w:p w:rsidR="002B6AC1" w:rsidRDefault="002B6AC1" w:rsidP="002B6AC1">
      <w:pPr>
        <w:pStyle w:val="bpuSponsor"/>
      </w:pPr>
      <w:r>
        <w:t>Sponsored by:</w:t>
      </w:r>
    </w:p>
    <w:p w:rsidR="002B6AC1" w:rsidRDefault="002B6AC1" w:rsidP="002B6AC1">
      <w:pPr>
        <w:pStyle w:val="bpuSponsor"/>
      </w:pPr>
      <w:r>
        <w:t>Senator  JOSEPH P. CRYAN</w:t>
      </w:r>
    </w:p>
    <w:p w:rsidR="002B6AC1" w:rsidRDefault="002B6AC1" w:rsidP="002B6AC1">
      <w:pPr>
        <w:pStyle w:val="bpuSponsor"/>
      </w:pPr>
      <w:r>
        <w:t>District 20 (Union)</w:t>
      </w:r>
    </w:p>
    <w:p w:rsidR="002B6AC1" w:rsidRDefault="002B6AC1" w:rsidP="002B6AC1">
      <w:pPr>
        <w:pStyle w:val="bpuSponsor"/>
      </w:pPr>
    </w:p>
    <w:p w:rsidR="00D854B4" w:rsidRDefault="00E506F0" w:rsidP="00E506F0">
      <w:pPr>
        <w:pStyle w:val="bpuSponsor"/>
      </w:pPr>
      <w:r>
        <w:t>Co-Sponsored by:</w:t>
      </w:r>
    </w:p>
    <w:p w:rsidR="00E506F0" w:rsidRPr="00E506F0" w:rsidRDefault="00E506F0" w:rsidP="00E506F0">
      <w:pPr>
        <w:pStyle w:val="bpuSponsor"/>
      </w:pPr>
      <w:r w:rsidRPr="00E506F0">
        <w:t>Senators Turner and Gill</w:t>
      </w:r>
    </w:p>
    <w:p w:rsidR="00D854B4" w:rsidRDefault="00D854B4" w:rsidP="00D854B4"/>
    <w:p w:rsidR="00D854B4" w:rsidRPr="00D854B4" w:rsidRDefault="00D854B4" w:rsidP="00D854B4"/>
    <w:p w:rsidR="002B6AC1" w:rsidRDefault="002B6AC1" w:rsidP="002B6AC1">
      <w:pPr>
        <w:pStyle w:val="bpuSponsor"/>
      </w:pPr>
    </w:p>
    <w:p w:rsidR="002B6AC1" w:rsidRDefault="002B6AC1" w:rsidP="002B6AC1">
      <w:pPr>
        <w:pStyle w:val="bpuSponsor"/>
      </w:pPr>
    </w:p>
    <w:p w:rsidR="002B6AC1" w:rsidRDefault="002B6AC1" w:rsidP="002B6AC1">
      <w:pPr>
        <w:pStyle w:val="bpuSponsor"/>
      </w:pPr>
      <w:r>
        <w:t>SYNOPSIS</w:t>
      </w:r>
    </w:p>
    <w:p w:rsidR="002B6AC1" w:rsidRDefault="002B6AC1" w:rsidP="002B6AC1">
      <w:pPr>
        <w:pStyle w:val="bpuNormText"/>
      </w:pPr>
      <w:r>
        <w:tab/>
        <w:t xml:space="preserve">Requires firearm owners who become New Jersey residents to obtain firearm purchaser identification card and register firearms acquired out-of-State. </w:t>
      </w:r>
    </w:p>
    <w:p w:rsidR="002B6AC1" w:rsidRDefault="002B6AC1" w:rsidP="002B6AC1">
      <w:pPr>
        <w:pStyle w:val="bpuNormText"/>
      </w:pPr>
    </w:p>
    <w:p w:rsidR="002B6AC1" w:rsidRDefault="002B6AC1" w:rsidP="002B6AC1">
      <w:pPr>
        <w:pStyle w:val="bpuSponsor"/>
      </w:pPr>
      <w:r>
        <w:t xml:space="preserve">CURRENT VERSION OF TEXT </w:t>
      </w:r>
    </w:p>
    <w:p w:rsidR="002B6AC1" w:rsidRDefault="002B6AC1" w:rsidP="002B6AC1">
      <w:pPr>
        <w:pStyle w:val="bpuNormText"/>
      </w:pPr>
      <w:r>
        <w:tab/>
        <w:t>Introduced Pending Technical Review by Legislative Counsel.</w:t>
      </w:r>
    </w:p>
    <w:p w:rsidR="002B6AC1" w:rsidRDefault="002B6AC1" w:rsidP="002B6AC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2B6AC1" w:rsidRDefault="002B6AC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B6AC1" w:rsidSect="002B6AC1">
          <w:type w:val="continuous"/>
          <w:pgSz w:w="12240" w:h="20160" w:code="5"/>
          <w:pgMar w:top="2160" w:right="2275" w:bottom="1440" w:left="2275" w:header="72" w:footer="720" w:gutter="0"/>
          <w:pgNumType w:start="1"/>
          <w:cols w:space="720"/>
          <w:docGrid w:linePitch="360"/>
        </w:sectPr>
      </w:pPr>
    </w:p>
    <w:p w:rsidR="000360E8" w:rsidRPr="00677316" w:rsidRDefault="000360E8" w:rsidP="000360E8">
      <w:pPr>
        <w:pStyle w:val="HangingAnAct"/>
        <w:rPr>
          <w:rStyle w:val="HangingAnActChar"/>
        </w:rPr>
      </w:pPr>
      <w:r w:rsidRPr="000360E8">
        <w:rPr>
          <w:rStyle w:val="BillHead"/>
        </w:rPr>
        <w:lastRenderedPageBreak/>
        <w:t>An Act</w:t>
      </w:r>
      <w:r w:rsidRPr="006B7FA7">
        <w:rPr>
          <w:rStyle w:val="HangingAnActChar"/>
        </w:rPr>
        <w:t xml:space="preserve"> </w:t>
      </w:r>
      <w:r>
        <w:rPr>
          <w:rStyle w:val="HangingAnActChar"/>
        </w:rPr>
        <w:t>concerning firearm ownership and amending N.J.S.</w:t>
      </w:r>
      <w:r>
        <w:t>2C:58-3.</w:t>
      </w:r>
    </w:p>
    <w:p w:rsidR="000360E8" w:rsidRPr="00D71D68" w:rsidRDefault="000360E8" w:rsidP="000360E8"/>
    <w:p w:rsidR="000360E8" w:rsidRDefault="000360E8" w:rsidP="000360E8">
      <w:pPr>
        <w:rPr>
          <w:rStyle w:val="BillLanguage"/>
          <w:i w:val="0"/>
        </w:rPr>
      </w:pPr>
      <w:r>
        <w:tab/>
      </w:r>
      <w:r>
        <w:rPr>
          <w:rStyle w:val="BillHeading2"/>
        </w:rPr>
        <w:t xml:space="preserve">Be It Enacted </w:t>
      </w:r>
      <w:r>
        <w:rPr>
          <w:rStyle w:val="BillLanguage"/>
        </w:rPr>
        <w:t>by the Senate and General Assembly of the State of New Jersey:</w:t>
      </w:r>
    </w:p>
    <w:p w:rsidR="000360E8" w:rsidRDefault="000360E8" w:rsidP="000360E8">
      <w:pPr>
        <w:rPr>
          <w:rStyle w:val="BillLanguage"/>
          <w:i w:val="0"/>
        </w:rPr>
      </w:pPr>
    </w:p>
    <w:p w:rsidR="000360E8" w:rsidRDefault="000360E8" w:rsidP="000360E8">
      <w:r>
        <w:tab/>
        <w:t>1.</w:t>
      </w:r>
      <w:r>
        <w:tab/>
      </w:r>
      <w:r>
        <w:rPr>
          <w:rStyle w:val="HangingAnActChar"/>
        </w:rPr>
        <w:t>N.J.S.</w:t>
      </w:r>
      <w:r>
        <w:t xml:space="preserve">2C:58-3 is amended to read as follows:  </w:t>
      </w:r>
    </w:p>
    <w:p w:rsidR="000360E8" w:rsidRDefault="002B6AC1" w:rsidP="002B6AC1">
      <w:pPr>
        <w:tabs>
          <w:tab w:val="clear" w:pos="2160"/>
          <w:tab w:val="left" w:pos="1890"/>
        </w:tabs>
      </w:pPr>
      <w:r>
        <w:tab/>
        <w:t>2C:58-3.</w:t>
      </w:r>
      <w:r>
        <w:tab/>
        <w:t>a.</w:t>
      </w:r>
      <w:r>
        <w:tab/>
      </w:r>
      <w:r w:rsidR="000360E8">
        <w:t>Permit to purchase a handgun.</w:t>
      </w:r>
    </w:p>
    <w:p w:rsidR="000360E8" w:rsidRDefault="000360E8" w:rsidP="000360E8">
      <w:r>
        <w:tab/>
        <w:t>(1)</w:t>
      </w:r>
      <w:r>
        <w:tab/>
        <w:t xml:space="preserve">No person shall sell, give, transfer, assign or otherwise dispose of, nor receive, purchase, or otherwise acquire a handgun unless the purchaser, assignee, </w:t>
      </w:r>
      <w:proofErr w:type="spellStart"/>
      <w:r>
        <w:t>donee</w:t>
      </w:r>
      <w:proofErr w:type="spellEnd"/>
      <w:r>
        <w:t>, receiver or holder is licensed as a dealer under this chapter or has first secured a permit to purchase a handgun as provided by this section.</w:t>
      </w:r>
    </w:p>
    <w:p w:rsidR="000360E8" w:rsidRDefault="000360E8" w:rsidP="000360E8">
      <w:r>
        <w:tab/>
        <w:t>(2)</w:t>
      </w:r>
      <w:r>
        <w:tab/>
        <w:t xml:space="preserve">A person who is not a licensed retail dealer and sells, gives, transfers, assigns, or otherwise disposes of, or receives, purchases or otherwise acquires a handgun pursuant to this section shall conduct the transaction through a licensed retail dealer.  </w:t>
      </w:r>
    </w:p>
    <w:p w:rsidR="000360E8" w:rsidRDefault="000360E8" w:rsidP="000360E8">
      <w:r>
        <w:tab/>
        <w:t>The provisions of this paragraph shall not apply if the transaction is:</w:t>
      </w:r>
    </w:p>
    <w:p w:rsidR="000360E8" w:rsidRDefault="000360E8" w:rsidP="000360E8">
      <w:r>
        <w:tab/>
        <w:t>(a)</w:t>
      </w:r>
      <w:r>
        <w:tab/>
        <w:t xml:space="preserve">between members of an immediate family as defined in subsection n. of this section; </w:t>
      </w:r>
    </w:p>
    <w:p w:rsidR="000360E8" w:rsidRDefault="000360E8" w:rsidP="000360E8">
      <w:r>
        <w:tab/>
        <w:t>(b)</w:t>
      </w:r>
      <w:r>
        <w:tab/>
        <w:t xml:space="preserve">between law enforcement officers;  </w:t>
      </w:r>
    </w:p>
    <w:p w:rsidR="000360E8" w:rsidRDefault="000360E8" w:rsidP="000360E8">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0360E8" w:rsidRDefault="000360E8" w:rsidP="000360E8">
      <w:r>
        <w:tab/>
        <w:t>(d)</w:t>
      </w:r>
      <w:r>
        <w:tab/>
        <w:t xml:space="preserve">a temporary transfer pursuant to section 1 of P.L.1992, c.74 (C.2C:58-3.1) or section 1 of P.L.1997, c.375 (C.2C:58-3.2). </w:t>
      </w:r>
    </w:p>
    <w:p w:rsidR="000360E8" w:rsidRDefault="000360E8" w:rsidP="000360E8">
      <w:r>
        <w:tab/>
        <w:t>(3)</w:t>
      </w:r>
      <w:r>
        <w:tab/>
        <w:t xml:space="preserve">Prior to a transaction conducted pursuant to this subsection, the retail dealer shall complete a National Instant Criminal Background Check of the person acquiring the handgun.  In addition:  </w:t>
      </w:r>
    </w:p>
    <w:p w:rsidR="000360E8" w:rsidRDefault="000360E8" w:rsidP="000360E8">
      <w:r>
        <w:tab/>
        <w:t>(a)</w:t>
      </w:r>
      <w:r>
        <w:tab/>
        <w:t xml:space="preserve">the retail dealer shall submit to the Superintendent of State Police, on a form approved by the superintendent, information identifying and confirming the background check; </w:t>
      </w:r>
    </w:p>
    <w:p w:rsidR="000360E8" w:rsidRDefault="000360E8" w:rsidP="000360E8">
      <w:r>
        <w:tab/>
        <w:t>(b)</w:t>
      </w:r>
      <w:r>
        <w:tab/>
        <w:t xml:space="preserve">every retail dealer shall maintain a record of transactions conducted pursuant to this subsection, which shall be maintained at the address displayed on the retail dealer's license for inspection by a law enforcement officer during reasonable hours; </w:t>
      </w:r>
    </w:p>
    <w:p w:rsidR="000360E8" w:rsidRDefault="000360E8" w:rsidP="000360E8">
      <w:r>
        <w:tab/>
        <w:t>(c)</w:t>
      </w:r>
      <w:r>
        <w:tab/>
        <w:t xml:space="preserve">a retail dealer may charge a fee for a transaction conducted pursuant to this subsection; and </w:t>
      </w:r>
    </w:p>
    <w:p w:rsidR="000360E8" w:rsidRDefault="000360E8" w:rsidP="000360E8">
      <w:r>
        <w:tab/>
        <w:t>(d)</w:t>
      </w:r>
      <w:r>
        <w:tab/>
        <w:t>any record produced pursuant to this subsection shall not be considered a public record pursuant to P.L.1963, c.73 (C.47:1A-1 et seq.) or P.L.2001, c.404 (C.47:1A-5 et al.).</w:t>
      </w:r>
    </w:p>
    <w:p w:rsidR="000360E8" w:rsidRDefault="000360E8" w:rsidP="000360E8">
      <w:r>
        <w:tab/>
        <w:t>b.</w:t>
      </w:r>
      <w:r>
        <w:tab/>
        <w:t xml:space="preserve">Firearms purchaser identification card.  </w:t>
      </w:r>
    </w:p>
    <w:p w:rsidR="000360E8" w:rsidRDefault="000360E8" w:rsidP="000360E8">
      <w:r>
        <w:tab/>
        <w:t>(1)</w:t>
      </w:r>
      <w:r>
        <w:tab/>
        <w:t xml:space="preserve">No person shall sell, give, transfer, assign or otherwise dispose of nor receive, purchase or otherwise acquire an antique cannon or a rifle or shotgun, other than an antique rifle or shotgun, unless the purchaser, assignee, </w:t>
      </w:r>
      <w:proofErr w:type="spellStart"/>
      <w:r>
        <w:t>donee</w:t>
      </w:r>
      <w:proofErr w:type="spellEnd"/>
      <w:r>
        <w:t xml:space="preserve">, receiver or holder is licensed as a dealer under this chapter or possesses a valid firearms purchaser identification card, and first exhibits the card to the seller, donor, transferor or assignor, and unless the purchaser, assignee, </w:t>
      </w:r>
      <w:proofErr w:type="spellStart"/>
      <w:r>
        <w:t>donee</w:t>
      </w:r>
      <w:proofErr w:type="spellEnd"/>
      <w:r>
        <w:t>, receiver or holder signs a written certification, on a form prescribed by the superintendent, which shall indicate that he presently complies with the requirements of subsection c. of this section and shall contain his name, address and firearms purchaser identification card number or dealer's registration number.  The certification shall be retained by the seller, as provided in paragraph (4) of subsection a. of N.J.S.2C:58-2, or, in the case of a person who is not a dealer, it may be filed with the chief of police of the municipality in which he resides or with the superintendent.</w:t>
      </w:r>
    </w:p>
    <w:p w:rsidR="000360E8" w:rsidRDefault="000360E8" w:rsidP="000360E8">
      <w:r>
        <w:tab/>
        <w:t>(2)</w:t>
      </w:r>
      <w:r>
        <w:tab/>
        <w:t xml:space="preserve">A person who is not a licensed retail dealer and sells, gives, transfers, assigns, or otherwise disposes of, or receives, purchases or otherwise acquires an antique cannon or a rifle or shotgun pursuant to this section shall conduct the transaction through a licensed retail dealer.  </w:t>
      </w:r>
    </w:p>
    <w:p w:rsidR="000360E8" w:rsidRDefault="000360E8" w:rsidP="000360E8">
      <w:r>
        <w:tab/>
        <w:t>The provisions of this paragraph shall not apply if the transaction is:</w:t>
      </w:r>
    </w:p>
    <w:p w:rsidR="000360E8" w:rsidRDefault="000360E8" w:rsidP="000360E8">
      <w:r>
        <w:tab/>
        <w:t>(a)</w:t>
      </w:r>
      <w:r>
        <w:tab/>
        <w:t xml:space="preserve">between members of an immediate family as defined in subsection n. of this section; </w:t>
      </w:r>
    </w:p>
    <w:p w:rsidR="000360E8" w:rsidRDefault="000360E8" w:rsidP="000360E8">
      <w:r>
        <w:tab/>
        <w:t>(b)</w:t>
      </w:r>
      <w:r>
        <w:tab/>
        <w:t xml:space="preserve">between law enforcement officers;  </w:t>
      </w:r>
    </w:p>
    <w:p w:rsidR="000360E8" w:rsidRDefault="000360E8" w:rsidP="000360E8">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0360E8" w:rsidRDefault="000360E8" w:rsidP="000360E8">
      <w:r>
        <w:tab/>
        <w:t>(d)</w:t>
      </w:r>
      <w:r>
        <w:tab/>
        <w:t xml:space="preserve">a temporary transfer pursuant to section 1 of P.L.1992, c.74 (C.2C:58-3.1) and section 1 of P.L.1997, c.375 (C.2C:58-3.2). </w:t>
      </w:r>
    </w:p>
    <w:p w:rsidR="000360E8" w:rsidRDefault="000360E8" w:rsidP="000360E8">
      <w:r>
        <w:tab/>
        <w:t>(3)</w:t>
      </w:r>
      <w:r>
        <w:tab/>
        <w:t xml:space="preserve">Prior to a transaction conducted pursuant to this subsection, the retail dealer shall complete a National Instant Criminal Background Check of the person acquiring an antique cannon or a rifle or shotgun.  In addition:  </w:t>
      </w:r>
    </w:p>
    <w:p w:rsidR="000360E8" w:rsidRDefault="000360E8" w:rsidP="000360E8">
      <w:r>
        <w:tab/>
        <w:t>(a)</w:t>
      </w:r>
      <w:r>
        <w:tab/>
        <w:t>the retail dealer shall submit to the Superintendent of State Police, on a form approved by the superintendent, information identifying and confirming the background check;</w:t>
      </w:r>
    </w:p>
    <w:p w:rsidR="000360E8" w:rsidRDefault="000360E8" w:rsidP="000360E8">
      <w:r>
        <w:tab/>
        <w:t>(b)</w:t>
      </w:r>
      <w:r>
        <w:tab/>
        <w:t>every retail dealer shall maintain a record of transactions conducted pursuant to this section which shall be maintained at the address set forth on the retail dealer's license for inspection by a law enforcement officer during reasonable hours;</w:t>
      </w:r>
    </w:p>
    <w:p w:rsidR="000360E8" w:rsidRDefault="000360E8" w:rsidP="000360E8">
      <w:r>
        <w:tab/>
        <w:t>(c)</w:t>
      </w:r>
      <w:r>
        <w:tab/>
        <w:t>a retail dealer may charge a fee for a transaction conducted pursuant to this subsection; and</w:t>
      </w:r>
    </w:p>
    <w:p w:rsidR="000360E8" w:rsidRDefault="000360E8" w:rsidP="000360E8">
      <w:r>
        <w:tab/>
        <w:t>(d)</w:t>
      </w:r>
      <w:r>
        <w:tab/>
        <w:t xml:space="preserve">any record produced pursuant to this subsection shall not be considered a public record pursuant to P.L.1963, c.73 (C.47:1A-1 et seq.) or P.L.2001, c.404 (C.47:1A-5 et al.). </w:t>
      </w:r>
    </w:p>
    <w:p w:rsidR="000360E8" w:rsidRDefault="000360E8" w:rsidP="000360E8">
      <w:r>
        <w:tab/>
        <w:t>c.</w:t>
      </w:r>
      <w:r>
        <w:tab/>
        <w:t>Who may obtain.  No person of good character and good repute in the community in which he lives, and who is not subject to any of the disabilities set forth in this section or other sections of this chapter, shall be denied a permit to purchase a handgun or a firearms purchaser identification card, except as hereinafter set forth.  No handgun purchase permit or firearms purchaser identification card shall be issued:</w:t>
      </w:r>
    </w:p>
    <w:p w:rsidR="000360E8" w:rsidRDefault="000360E8" w:rsidP="000360E8">
      <w:r>
        <w:tab/>
        <w:t>(1)</w:t>
      </w:r>
      <w:r>
        <w:tab/>
        <w:t>To any person who has been convicted of any crime, or a disorderly persons offense involving an act of domestic violence as defined in section 3 of P.L.1991, c.261 (C.2C:25-19), whether or not armed with or possessing a weapon at the time of the offense;</w:t>
      </w:r>
    </w:p>
    <w:p w:rsidR="000360E8" w:rsidRDefault="000360E8" w:rsidP="000360E8">
      <w:r>
        <w:tab/>
        <w:t>(2)</w:t>
      </w:r>
      <w:r>
        <w:tab/>
        <w:t>To any drug dependent person as defined in section 2 of P.L.1970, c.226 (C.24:21-2), to any person who is confined for a mental disorder to a hospital, mental institution or sanitarium, or to any person who is presently an habitual drunkard;</w:t>
      </w:r>
    </w:p>
    <w:p w:rsidR="000360E8" w:rsidRDefault="000360E8" w:rsidP="000360E8">
      <w:r>
        <w:tab/>
        <w:t>(3)</w:t>
      </w:r>
      <w:r>
        <w:tab/>
        <w:t>To any person who suffers from a physical defect or disease which would make it unsafe for him to handle firearms, to any person who has ever been confined for a mental disorder, or to any alcoholic unless any of the foregoing persons produces a certificate of a medical doctor or psychiatrist licensed in New Jersey, or other satisfactory proof, that he is no longer suffering from that particular disability in a manner that would interfere with or handicap him in the handling of firearms; to any person who knowingly falsifies any information on the application form for a handgun purchase permit or firearms purchaser identification card;</w:t>
      </w:r>
    </w:p>
    <w:p w:rsidR="000360E8" w:rsidRDefault="000360E8" w:rsidP="000360E8">
      <w:r>
        <w:tab/>
        <w:t>(4)</w:t>
      </w:r>
      <w:r>
        <w:tab/>
        <w:t>To any person under the age of 18 years for a firearms purchaser identification card and to any person under the age of 21 years for a permit to purchase a handgun;</w:t>
      </w:r>
    </w:p>
    <w:p w:rsidR="000360E8" w:rsidRDefault="000360E8" w:rsidP="000360E8">
      <w:r>
        <w:tab/>
        <w:t>(5)</w:t>
      </w:r>
      <w:r>
        <w:tab/>
        <w:t>To any person where the issuance would not be in the interest of the public health, safety or welfare;</w:t>
      </w:r>
    </w:p>
    <w:p w:rsidR="000360E8" w:rsidRDefault="000360E8" w:rsidP="000360E8">
      <w:r>
        <w:tab/>
        <w:t>(6)</w:t>
      </w:r>
      <w:r>
        <w:tab/>
        <w:t>To any person who is subject to a restraining order issued pursuant to the "Prevention of Domestic Violence Act of 1991," P.L.1991, c.261 (C.2C:25-17 et seq.) prohibiting the person from possessing any firearm;</w:t>
      </w:r>
    </w:p>
    <w:p w:rsidR="000360E8" w:rsidRDefault="000360E8" w:rsidP="000360E8">
      <w:r>
        <w:tab/>
        <w:t>(7)</w:t>
      </w:r>
      <w:r>
        <w:tab/>
        <w:t>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w:t>
      </w:r>
    </w:p>
    <w:p w:rsidR="000360E8" w:rsidRDefault="000360E8" w:rsidP="000360E8">
      <w:r>
        <w:tab/>
        <w:t>(8)</w:t>
      </w:r>
      <w:r>
        <w:tab/>
        <w:t>To any person whose firearm is seized pursuant to the "Prevention of Domestic Violence Act of 1991," P.L.1991, c.261 (C.2C:25-17 et seq.) and whose firearm has not been returned; or</w:t>
      </w:r>
    </w:p>
    <w:p w:rsidR="000360E8" w:rsidRDefault="000360E8" w:rsidP="000360E8">
      <w:r>
        <w:tab/>
        <w:t>(9)</w:t>
      </w:r>
      <w:r>
        <w:tab/>
        <w:t xml:space="preserve">To any person named on the consolidated Terrorist </w:t>
      </w:r>
      <w:proofErr w:type="spellStart"/>
      <w:r>
        <w:t>Watchlist</w:t>
      </w:r>
      <w:proofErr w:type="spellEnd"/>
      <w:r>
        <w:t xml:space="preserve"> maintained by the Terrorist Screening Center administered by the Federal Bureau of Investigation; or</w:t>
      </w:r>
    </w:p>
    <w:p w:rsidR="000360E8" w:rsidRDefault="002B6AC1" w:rsidP="002B6AC1">
      <w:pPr>
        <w:tabs>
          <w:tab w:val="clear" w:pos="720"/>
          <w:tab w:val="left" w:pos="810"/>
        </w:tabs>
      </w:pPr>
      <w:r>
        <w:tab/>
        <w:t>(10)</w:t>
      </w:r>
      <w:r>
        <w:tab/>
      </w:r>
      <w:r w:rsidR="000360E8">
        <w:t>To any person who is subject to a court order prohibiting the custody, control, ownership, purchase, possession, or receipt of a firearm or ammunition issued pursuant to the "Extreme Risk Protective Order Act of 2018," P.L.2018, c.35 (C.2C:58-20 et al.).</w:t>
      </w:r>
    </w:p>
    <w:p w:rsidR="000360E8" w:rsidRDefault="000360E8" w:rsidP="000360E8">
      <w:r>
        <w:tab/>
        <w:t>d.</w:t>
      </w:r>
      <w:r>
        <w:tab/>
        <w:t>Issuance.  The chief of police of an organized full-time police department of the municipality where the applicant resides or the superintendent, in all other cases, shall upon application, issue to any person qualified under the provisions of subsection c. of this section a permit to purchase a handgun or a firearms purchaser identification card.</w:t>
      </w:r>
    </w:p>
    <w:p w:rsidR="000360E8" w:rsidRDefault="000360E8" w:rsidP="000360E8">
      <w:r>
        <w:tab/>
        <w:t>Any person aggrieved by the denial of a permit or identification card may request a hearing in the Superior Court of the county in which he resides if he is a resident of New Jersey or in the Superior Court of the county in which his application was filed if he is a nonresident.  The request for a hearing shall be made in writing within 30 days of the denial of the application for a permit or identification card.  The applicant shall serve a copy of his request for a hearing upon the chief of police of the municipality in which he resides, if he is a resident of New Jersey, and upon the superintendent in all cases.  The hearing shall be held and a record made thereof within 30 days of the receipt of the application for a hearing by the judge of the Superior Court.  No formal pleading and no filing fee shall be required as a preliminary to a hearing.  Appeals from the results of a hearing shall be in accordance with law.</w:t>
      </w:r>
    </w:p>
    <w:p w:rsidR="000360E8" w:rsidRDefault="000360E8" w:rsidP="000360E8">
      <w:r>
        <w:tab/>
        <w:t>e.</w:t>
      </w:r>
      <w:r>
        <w:tab/>
        <w:t>Applications.  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he is an alcoholic, habitual drunkard, drug dependent person as defined in section 2 of P.L.1970, c.226 (C.24:21-2), whether he has ever been confined or committed to a mental institution or hospital for treatment or observation of a mental or psychiatric condition on a temporary, interim or permanent basis, giving the name and location of the institution or hospital and the dates of confinement or commitment, whether he has been attended, treated or observed by any doctor or psychiatrist or at any hospital or mental institution on an inpatient or outpatient basis for any mental or psychiatric condition, giving the name and location of the doctor, psychiatrist, hospital or institution and the dates of the occurrence, whether he presently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he has ever been convicted of a crime or disorderly persons offense, whether the person is subject to a restraining order issued pursuant to the "Prevention of Domestic Violence Act of 1991," P.L.1991, c.261 (C.2C:25-17 et seq.) prohibiting the person from possessing any firearm, whether the person is subject to a protective order issued pursuant to the "Extreme Risk Protective Order Act of 2018," P.L.2018, c.35 (C.2C:58-20 et al.) prohibiting the person from possessing any firearm, and other information as the superintendent shall deem necessary for the proper enforcement of this chapter.  For the purpose of complying with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with him.</w:t>
      </w:r>
    </w:p>
    <w:p w:rsidR="000360E8" w:rsidRDefault="000360E8" w:rsidP="000360E8">
      <w:r>
        <w:tab/>
        <w:t>Application blanks shall be obtainable from the superintendent, from any other officer authorized to grant a permit or identification card, and from licensed retail dealers.</w:t>
      </w:r>
    </w:p>
    <w:p w:rsidR="000360E8" w:rsidRDefault="000360E8" w:rsidP="000360E8">
      <w:r>
        <w:tab/>
        <w:t>The chief police officer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obtained a handgun purchase permit from the same licensing authority for which he was previously fingerprinted, and who provides other reasonably satisfactory proof of his identity, need not be fingerprinted again; however, the chief police officer or the superintendent shall proceed to investigate the application to determine whether or not the applicant has become subject to any of the disabilities set forth in this chapter.</w:t>
      </w:r>
    </w:p>
    <w:p w:rsidR="000360E8" w:rsidRDefault="000360E8" w:rsidP="000360E8">
      <w:r>
        <w:tab/>
        <w:t>f.</w:t>
      </w:r>
      <w:r>
        <w:tab/>
        <w:t>Granting of permit or identification card; fee; term; renewal; revocation.  The application for the permit to purchase a handgun together with a fee of $2, or the application for the firearms purchaser identification card together with a fee of $5, shall be delivered or forwarded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A permit to purchase a handgun shall be valid for a period of 90 days from the date of issuance and may be renewed by the issuing authority for good cause for an additional 90 days.  A firearms purchaser identification card shall be valid until such time as the holder becomes subject to any of the disabilities set forth in subsection c. of this section, whereupon the card shall be void and shall be returned within five days by the holder to the superintendent, who shall then advise the licensing authority.  Failure of the holder to return the firearms purchaser identification card to the superintendent within the five days shall be an offense under subsection a. of N.J.S.2C:39-10.  Any firearms purchaser identification card may be revoked by the Superior Court of the county wherein the card was issued, after hearing upon notice, upon a finding that the holder thereof no longer qualifies for the issuance of the permit.  The county prosecutor of any county, the chief police officer of any municipality or any citizen may apply to the court at any time for the revocation of the card.</w:t>
      </w:r>
    </w:p>
    <w:p w:rsidR="000360E8" w:rsidRDefault="000360E8" w:rsidP="000360E8">
      <w:r>
        <w:tab/>
        <w:t>There shall be no conditions or requirements added to the form or content of the application, or required by the licensing authority for the issuance of a permit or identification card, other than those that are specifically set forth in this chapter.</w:t>
      </w:r>
    </w:p>
    <w:p w:rsidR="000360E8" w:rsidRDefault="000360E8" w:rsidP="000360E8">
      <w:r>
        <w:tab/>
        <w:t>g.</w:t>
      </w:r>
      <w:r>
        <w:tab/>
        <w:t>Disposition of fees.  All fees for permits shall be paid to the State Treasury if the permit is issued by the superintendent, to the municipality if issued by the chief of police, and to the county treasurer if issued by the judge of the Superior Court.</w:t>
      </w:r>
    </w:p>
    <w:p w:rsidR="000360E8" w:rsidRDefault="000360E8" w:rsidP="000360E8">
      <w:r>
        <w:tab/>
        <w:t>h.</w:t>
      </w:r>
      <w:r>
        <w:tab/>
        <w:t>Form of permit; quadruplicate; disposition of copies. The permit shall be in the form prescribed by the superintendent and shall be issued to the applicant in quadruplicate.  Prior to the time he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the copy shall be forwarded to the superintendent.  The third copy shall then be returned to the purchaser with the pistol or revolver and the fourth copy shall be kept by the seller as a permanent record.</w:t>
      </w:r>
    </w:p>
    <w:p w:rsidR="000360E8" w:rsidRDefault="000360E8" w:rsidP="000360E8">
      <w:r>
        <w:tab/>
      </w:r>
      <w:proofErr w:type="spellStart"/>
      <w:r>
        <w:t>i</w:t>
      </w:r>
      <w:proofErr w:type="spellEnd"/>
      <w:r>
        <w:t>.</w:t>
      </w:r>
      <w:r>
        <w:tab/>
        <w:t>Restriction on number of firearms person may purchase. Only one handgun shall be purchased or delivered on each permit and no more than one handgun shall be purchased within any 30-day period, but this limitation shall not apply to:</w:t>
      </w:r>
    </w:p>
    <w:p w:rsidR="000360E8" w:rsidRDefault="000360E8" w:rsidP="000360E8">
      <w:r>
        <w:tab/>
        <w:t>(1)</w:t>
      </w:r>
      <w:r>
        <w:tab/>
        <w:t>a federal, State, or local law enforcement officer or agency purchasing handguns for use by officers in the actual performance of their law enforcement duties;</w:t>
      </w:r>
    </w:p>
    <w:p w:rsidR="000360E8" w:rsidRDefault="000360E8" w:rsidP="000360E8">
      <w:r>
        <w:tab/>
        <w:t>(2)</w:t>
      </w:r>
      <w:r>
        <w:tab/>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0360E8" w:rsidRDefault="000360E8" w:rsidP="000360E8">
      <w:r>
        <w:tab/>
        <w:t>(3)</w:t>
      </w:r>
      <w:r>
        <w:tab/>
        <w:t>transfers of handguns among licensed retail dealers, registered wholesale dealers and registered manufacturers;</w:t>
      </w:r>
    </w:p>
    <w:p w:rsidR="000360E8" w:rsidRDefault="000360E8" w:rsidP="000360E8">
      <w:r>
        <w:tab/>
        <w:t>(4)</w:t>
      </w:r>
      <w:r>
        <w:tab/>
        <w:t>transfers of handguns from any person to a licensed retail dealer or a registered wholesale dealer or registered manufacturer;</w:t>
      </w:r>
    </w:p>
    <w:p w:rsidR="000360E8" w:rsidRDefault="000360E8" w:rsidP="000360E8">
      <w:r>
        <w:tab/>
        <w:t>(5)</w:t>
      </w:r>
      <w:r>
        <w:tab/>
        <w:t>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w:t>
      </w:r>
    </w:p>
    <w:p w:rsidR="000360E8" w:rsidRDefault="000360E8" w:rsidP="000360E8">
      <w:r>
        <w:tab/>
        <w:t>(6)</w:t>
      </w:r>
      <w:r>
        <w:tab/>
        <w:t>any transaction where the superintendent issues an exemption from the prohibition in this subsection pursuant to the provisions of section 4 of P.L.2009, c.186 (C.2C:58-3.4).</w:t>
      </w:r>
    </w:p>
    <w:p w:rsidR="000360E8" w:rsidRDefault="000360E8" w:rsidP="000360E8">
      <w:r>
        <w:tab/>
        <w:t>The provisions of this subsection shall not be construed to afford or authorize any other exemption from the regulatory provisions governing firearms set forth in chapter 39 and chapter 58 of Title 2C of the New Jersey Statutes;</w:t>
      </w:r>
    </w:p>
    <w:p w:rsidR="000360E8" w:rsidRDefault="000360E8" w:rsidP="000360E8">
      <w:r>
        <w:tab/>
        <w:t>A person shall not be restricted as to the number of rifles or shotguns he may purchase, provided he possesses a valid firearms purchaser identification card and provided further that he signs the certification required in subsection b. of this section for each transaction.</w:t>
      </w:r>
    </w:p>
    <w:p w:rsidR="000360E8" w:rsidRDefault="000360E8" w:rsidP="000360E8">
      <w:r>
        <w:tab/>
        <w:t>j.</w:t>
      </w:r>
      <w:r>
        <w:tab/>
        <w:t>Firearms passing to heirs or legatees.  Notwithstanding any other provision of this section concerning the transfer, receipt or acquisition of a firearm, a permit to purchase or a firearms purchaser identification card shall not be required for the passing of a firearm upon the death of an owner thereof to his heir or legatee, whether the same be by testamentary bequest or by the laws of intestacy.  The person who shall so receive, or acquire the firearm shall, however, be subject to all other provisions of this chapter. If the heir or legatee of the firearm does not qualify to possess or carry it, he may retain ownership of the firearm for the purpose of sale for a period not exceeding 180 days, or for a further limited period as may be approved by the chief law enforcement officer of the municipality in which the heir or legatee resides or the superintendent, provided that the firearm is in the custody of the chief law enforcement officer of the municipality or the superintendent during that period.</w:t>
      </w:r>
    </w:p>
    <w:p w:rsidR="000360E8" w:rsidRDefault="000360E8" w:rsidP="000360E8">
      <w:r>
        <w:tab/>
        <w:t>k.</w:t>
      </w:r>
      <w:r>
        <w:tab/>
        <w:t>Sawed-off shotguns.  Nothing in this section shall be construed to authorize the purchase or possession of any sawed-off shotgun.</w:t>
      </w:r>
    </w:p>
    <w:p w:rsidR="000360E8" w:rsidRDefault="000360E8" w:rsidP="000360E8">
      <w:r>
        <w:tab/>
        <w:t>l.</w:t>
      </w:r>
      <w:r>
        <w:tab/>
        <w:t xml:space="preserve">Nothing in this section and in N.J.S.2C:58-2 shall apply to the sale or purchase of a visual distress </w:t>
      </w:r>
      <w:proofErr w:type="spellStart"/>
      <w:r>
        <w:t>signalling</w:t>
      </w:r>
      <w:proofErr w:type="spellEnd"/>
      <w:r>
        <w:t xml:space="preserve"> device approved by the United States Coast Guard, solely for possession on a private or commercial aircraft or any boat; provided, however, that no person under the age of 18 years shall purchase nor shall any person sell to a person under the age of 18 years a visual distress </w:t>
      </w:r>
      <w:proofErr w:type="spellStart"/>
      <w:r>
        <w:t>signalling</w:t>
      </w:r>
      <w:proofErr w:type="spellEnd"/>
      <w:r>
        <w:t xml:space="preserve"> device.</w:t>
      </w:r>
    </w:p>
    <w:p w:rsidR="000360E8" w:rsidRDefault="000360E8" w:rsidP="000360E8">
      <w:r>
        <w:tab/>
        <w:t>m.</w:t>
      </w:r>
      <w:r>
        <w:tab/>
        <w:t xml:space="preserve">The provisions of subsections a. and b. of this section and paragraphs (4) and (5) of subsection a. of N.J.S.2C:58-2 shall not apply to the purchase of firearms by a law enforcement agency for use by law enforcement officers in the actual performance of the officers' official duties, which purchase may be made directly from a manufacturer or from a licensed dealer located in this State or any other state. </w:t>
      </w:r>
    </w:p>
    <w:p w:rsidR="000360E8" w:rsidRDefault="000360E8" w:rsidP="000360E8">
      <w:r>
        <w:tab/>
        <w:t>n.</w:t>
      </w:r>
      <w:r>
        <w:tab/>
        <w:t>For the purposes of this section, "immediate family" means a spouse, domestic partner as defined in section 3 of P.L.2003, c.246 (C.26:8A-3), partner in a civil union couple as defined in section 2 of P.L.2006, c.103 (C.37:1-29), parent, stepparent, grandparent, sibling, stepsibling, child, stepchild, and grandchild, as related by blood or by law.</w:t>
      </w:r>
    </w:p>
    <w:p w:rsidR="000360E8" w:rsidRPr="0028031D" w:rsidRDefault="000360E8" w:rsidP="000360E8">
      <w:pPr>
        <w:rPr>
          <w:u w:val="single"/>
        </w:rPr>
      </w:pPr>
      <w:r>
        <w:tab/>
      </w:r>
      <w:r>
        <w:rPr>
          <w:u w:val="single"/>
        </w:rPr>
        <w:t>o.</w:t>
      </w:r>
      <w:r>
        <w:rPr>
          <w:u w:val="single"/>
        </w:rPr>
        <w:tab/>
      </w:r>
      <w:r w:rsidRPr="0028031D">
        <w:rPr>
          <w:u w:val="single"/>
        </w:rPr>
        <w:t xml:space="preserve">Registration of firearms owned by new residents.  Any person who becomes a resident of this State following the effective date of P.L.    , c.   (pending before the Legislature as this bill) and who transports into this State a firearm that the person owned or acquired while residing in another state shall apply for a firearm purchaser identification card and register the firearm within 30 days of becoming a New Jersey resident.  </w:t>
      </w:r>
    </w:p>
    <w:p w:rsidR="000360E8" w:rsidRPr="0028031D" w:rsidRDefault="000360E8" w:rsidP="000360E8">
      <w:pPr>
        <w:rPr>
          <w:u w:val="single"/>
        </w:rPr>
      </w:pPr>
      <w:r w:rsidRPr="0028031D">
        <w:tab/>
      </w:r>
      <w:r>
        <w:rPr>
          <w:u w:val="single"/>
        </w:rPr>
        <w:t xml:space="preserve">A person who registers a firearm pursuant to this subsection </w:t>
      </w:r>
      <w:r w:rsidRPr="0028031D">
        <w:rPr>
          <w:u w:val="single"/>
        </w:rPr>
        <w:t>shall com</w:t>
      </w:r>
      <w:r>
        <w:rPr>
          <w:u w:val="single"/>
        </w:rPr>
        <w:t xml:space="preserve">plete a registration statement, which shall be </w:t>
      </w:r>
      <w:r w:rsidRPr="0028031D">
        <w:rPr>
          <w:u w:val="single"/>
        </w:rPr>
        <w:t>in a form prescribed by the superintendent.   The information provided in the registration statement shall inclu</w:t>
      </w:r>
      <w:r>
        <w:rPr>
          <w:u w:val="single"/>
        </w:rPr>
        <w:t>de, but shall not be limited to,</w:t>
      </w:r>
      <w:r w:rsidRPr="0028031D">
        <w:rPr>
          <w:u w:val="single"/>
        </w:rPr>
        <w:t xml:space="preserve"> the name and address of the </w:t>
      </w:r>
      <w:r>
        <w:rPr>
          <w:u w:val="single"/>
        </w:rPr>
        <w:t xml:space="preserve">person </w:t>
      </w:r>
      <w:r w:rsidRPr="0028031D">
        <w:rPr>
          <w:u w:val="single"/>
        </w:rPr>
        <w:t>and the make, model, and serial number of the firearm being registered.  Each registration statement shall be signed by the</w:t>
      </w:r>
      <w:r>
        <w:rPr>
          <w:u w:val="single"/>
        </w:rPr>
        <w:t xml:space="preserve"> person</w:t>
      </w:r>
      <w:r w:rsidRPr="0028031D">
        <w:rPr>
          <w:u w:val="single"/>
        </w:rPr>
        <w:t xml:space="preserve">, and the signature shall constitute a representation of the accuracy of the information contained in the registration statement.  </w:t>
      </w:r>
    </w:p>
    <w:p w:rsidR="000360E8" w:rsidRPr="0028031D" w:rsidRDefault="000360E8" w:rsidP="000360E8">
      <w:pPr>
        <w:rPr>
          <w:u w:val="single"/>
        </w:rPr>
      </w:pPr>
      <w:r w:rsidRPr="0028031D">
        <w:tab/>
      </w:r>
      <w:r w:rsidRPr="0028031D">
        <w:rPr>
          <w:u w:val="single"/>
        </w:rPr>
        <w:t xml:space="preserve">The registration statement shall be submitted to the law enforcement agency of the municipality in which the </w:t>
      </w:r>
      <w:r>
        <w:rPr>
          <w:u w:val="single"/>
        </w:rPr>
        <w:t xml:space="preserve">person </w:t>
      </w:r>
      <w:r w:rsidRPr="0028031D">
        <w:rPr>
          <w:u w:val="single"/>
        </w:rPr>
        <w:t>resides or, if the municipality does not have a municipal law enforcement agency, any State Police station.</w:t>
      </w:r>
    </w:p>
    <w:p w:rsidR="000360E8" w:rsidRPr="0028031D" w:rsidRDefault="000360E8" w:rsidP="000360E8">
      <w:pPr>
        <w:rPr>
          <w:u w:val="single"/>
        </w:rPr>
      </w:pPr>
      <w:r w:rsidRPr="0028031D">
        <w:tab/>
      </w:r>
      <w:r w:rsidRPr="0028031D">
        <w:rPr>
          <w:u w:val="single"/>
        </w:rPr>
        <w:t xml:space="preserve">Within 60 days </w:t>
      </w:r>
      <w:r>
        <w:rPr>
          <w:u w:val="single"/>
        </w:rPr>
        <w:t xml:space="preserve">prior to </w:t>
      </w:r>
      <w:r w:rsidRPr="0028031D">
        <w:rPr>
          <w:u w:val="single"/>
        </w:rPr>
        <w:t xml:space="preserve">the effective date of P.L.    , c.    </w:t>
      </w:r>
      <w:r>
        <w:rPr>
          <w:u w:val="single"/>
        </w:rPr>
        <w:t>(pending before the Legislature as this bill)</w:t>
      </w:r>
      <w:r w:rsidRPr="0028031D">
        <w:rPr>
          <w:u w:val="single"/>
        </w:rPr>
        <w:t xml:space="preserve">, the superintendent shall prepare the form of registration statement as described in this subsection and shall provide a suitable supply of statements to each organized full-time municipal police department and each State Police station.   </w:t>
      </w:r>
    </w:p>
    <w:p w:rsidR="000360E8" w:rsidRDefault="000360E8" w:rsidP="000360E8">
      <w:r>
        <w:t>(</w:t>
      </w:r>
      <w:proofErr w:type="spellStart"/>
      <w:r>
        <w:t>cf</w:t>
      </w:r>
      <w:proofErr w:type="spellEnd"/>
      <w:r>
        <w:t xml:space="preserve">:  P.L.2018, c.36, s.1)  </w:t>
      </w:r>
    </w:p>
    <w:p w:rsidR="000360E8" w:rsidRPr="0004402E" w:rsidRDefault="000360E8" w:rsidP="000360E8"/>
    <w:p w:rsidR="000360E8" w:rsidRPr="00AA7880" w:rsidRDefault="000360E8" w:rsidP="000360E8">
      <w:r>
        <w:tab/>
        <w:t>2.</w:t>
      </w:r>
      <w:r>
        <w:tab/>
        <w:t xml:space="preserve">This act shall take effect on the first day of the seventh month following the date of enactment.  </w:t>
      </w:r>
    </w:p>
    <w:p w:rsidR="000360E8" w:rsidRDefault="000360E8" w:rsidP="000360E8"/>
    <w:p w:rsidR="000360E8" w:rsidRPr="00CE7BD8" w:rsidRDefault="000360E8" w:rsidP="000360E8"/>
    <w:p w:rsidR="000360E8" w:rsidRPr="00AA7880" w:rsidRDefault="000360E8" w:rsidP="000360E8">
      <w:pPr>
        <w:jc w:val="center"/>
      </w:pPr>
      <w:r w:rsidRPr="00D71D68">
        <w:t>STATEMENT</w:t>
      </w:r>
    </w:p>
    <w:p w:rsidR="000360E8" w:rsidRDefault="000360E8" w:rsidP="000360E8"/>
    <w:p w:rsidR="000360E8" w:rsidRDefault="000360E8" w:rsidP="000360E8">
      <w:r>
        <w:tab/>
        <w:t xml:space="preserve">This bill requires firearm owners who move to New Jersey to obtain a firearm purchaser identification card (FPIC) and register their firearm within 30 days of residing in this State.  </w:t>
      </w:r>
    </w:p>
    <w:p w:rsidR="000360E8" w:rsidRPr="002B6AC1" w:rsidRDefault="000360E8" w:rsidP="000360E8">
      <w:r>
        <w:tab/>
        <w:t>Under current law, a person who purchases a firearm in this State is required to display an FPIC, which identifies the card holder as a person who meets the statutory qualifications to purchase a firearm in this State</w:t>
      </w:r>
      <w:r>
        <w:rPr>
          <w:spacing w:val="0"/>
        </w:rPr>
        <w:t xml:space="preserve">.  A person who legally owned a firearm while residing in another state and then moves to New Jersey is not required to obtain an FPIC.  </w:t>
      </w:r>
    </w:p>
    <w:p w:rsidR="000360E8" w:rsidRDefault="000360E8" w:rsidP="000360E8">
      <w:r>
        <w:rPr>
          <w:spacing w:val="0"/>
        </w:rPr>
        <w:tab/>
        <w:t xml:space="preserve">This bill requires a firearm owner who becomes a resident of this State to obtain an FPIC and register his or her firearm.  </w:t>
      </w:r>
      <w:r w:rsidRPr="002A0AD4">
        <w:t xml:space="preserve">In order to register the firearm, a person would be required to </w:t>
      </w:r>
      <w:r>
        <w:t xml:space="preserve">submit to the municipal law enforcement agency or the State Police a registration statement that provides the person’s name and address and the </w:t>
      </w:r>
      <w:r w:rsidRPr="002A0AD4">
        <w:t>make, model, and serial number of the firearm being registered</w:t>
      </w:r>
      <w:r>
        <w:t xml:space="preserve">.  </w:t>
      </w:r>
    </w:p>
    <w:p w:rsidR="000360E8" w:rsidRPr="00E7752C" w:rsidRDefault="000360E8" w:rsidP="00E7752C">
      <w:r>
        <w:tab/>
        <w:t xml:space="preserve">Under the bill, the Superintendent of State Police is required to </w:t>
      </w:r>
      <w:r w:rsidRPr="003E5B64">
        <w:t xml:space="preserve">prepare the form of registration statement </w:t>
      </w:r>
      <w:r>
        <w:t xml:space="preserve">and </w:t>
      </w:r>
      <w:r w:rsidRPr="003E5B64">
        <w:t>provide a suitable supply of statements to each organized full-time municipal police department and each State Police station</w:t>
      </w:r>
      <w:r>
        <w:t xml:space="preserve"> within 60 days prior to the bill’s enactment.  </w:t>
      </w:r>
    </w:p>
    <w:sectPr w:rsidR="000360E8" w:rsidRPr="00E7752C" w:rsidSect="002B6AC1">
      <w:headerReference w:type="default" r:id="rId14"/>
      <w:footerReference w:type="default" r:id="rId15"/>
      <w:headerReference w:type="first" r:id="rId16"/>
      <w:footerReference w:type="first" r:id="rId17"/>
      <w:pgSz w:w="12240" w:h="20160" w:code="5"/>
      <w:pgMar w:top="1440" w:right="2520" w:bottom="1728" w:left="2880" w:header="1181" w:footer="6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569A" w:rsidRDefault="0060569A">
      <w:r>
        <w:separator/>
      </w:r>
    </w:p>
  </w:endnote>
  <w:endnote w:type="continuationSeparator" w:id="0">
    <w:p w:rsidR="0060569A" w:rsidRDefault="006056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4B4" w:rsidRDefault="00E506F0" w:rsidP="00E506F0">
    <w:pPr>
      <w:pStyle w:val="sponUdate"/>
    </w:pPr>
    <w:r>
      <w:t>(Sponsorship Updated As Of: 12/16/2021)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AC1" w:rsidRPr="00921C91" w:rsidRDefault="002B6AC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B6AC1" w:rsidRPr="00921C91" w:rsidRDefault="002B6AC1">
    <w:pPr>
      <w:pStyle w:val="Footer"/>
      <w:rPr>
        <w:szCs w:val="18"/>
      </w:rPr>
    </w:pPr>
  </w:p>
  <w:p w:rsidR="002B6AC1" w:rsidRPr="00921C91" w:rsidRDefault="002B6AC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B6AC1" w:rsidRDefault="002B6AC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569A" w:rsidRDefault="0060569A">
      <w:r>
        <w:separator/>
      </w:r>
    </w:p>
  </w:footnote>
  <w:footnote w:type="continuationSeparator" w:id="0">
    <w:p w:rsidR="0060569A" w:rsidRDefault="006056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A5B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B6AC1" w:rsidRDefault="002B6AC1" w:rsidP="002B6AC1">
    <w:pPr>
      <w:pStyle w:val="bpuHeadSpon"/>
    </w:pPr>
    <w:r w:rsidRPr="002B6AC1">
      <w:rPr>
        <w:rStyle w:val="bpuHeadSponChar"/>
      </w:rPr>
      <w:t>S372</w:t>
    </w:r>
    <w:r>
      <w:t xml:space="preserve"> CRYAN</w:t>
    </w:r>
  </w:p>
  <w:p w:rsidR="002B6AC1" w:rsidRDefault="002B6AC1" w:rsidP="002B6AC1">
    <w:pPr>
      <w:pStyle w:val="bpuHeadSpon"/>
    </w:pPr>
    <w:r>
      <w:fldChar w:fldCharType="begin"/>
    </w:r>
    <w:r>
      <w:instrText xml:space="preserve"> PAGE  \* MERGEFORMAT </w:instrText>
    </w:r>
    <w:r>
      <w:fldChar w:fldCharType="separate"/>
    </w:r>
    <w:r w:rsidR="00DA5BF6">
      <w:rPr>
        <w:noProof/>
      </w:rPr>
      <w:t>10</w:t>
    </w:r>
    <w:r>
      <w:fldChar w:fldCharType="end"/>
    </w:r>
  </w:p>
  <w:p w:rsidR="002B6AC1" w:rsidRPr="00AF575C" w:rsidRDefault="002B6AC1" w:rsidP="002B6A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B6AC1" w:rsidRDefault="002B6AC1" w:rsidP="002B6AC1">
    <w:pPr>
      <w:pStyle w:val="bpuHeadSpon"/>
    </w:pPr>
    <w:r w:rsidRPr="002B6AC1">
      <w:rPr>
        <w:rStyle w:val="bpuHeadSponChar"/>
      </w:rPr>
      <w:t>S372</w:t>
    </w:r>
    <w:r>
      <w:t xml:space="preserve"> CRYAN</w:t>
    </w:r>
  </w:p>
  <w:p w:rsidR="002B6AC1" w:rsidRDefault="002B6AC1" w:rsidP="002B6AC1">
    <w:pPr>
      <w:pStyle w:val="bpuHeadSpon"/>
    </w:pPr>
    <w:r>
      <w:fldChar w:fldCharType="begin"/>
    </w:r>
    <w:r>
      <w:instrText xml:space="preserve"> PAGE  \* MERGEFORMAT </w:instrText>
    </w:r>
    <w:r>
      <w:fldChar w:fldCharType="separate"/>
    </w:r>
    <w:r w:rsidR="00DA5BF6">
      <w:rPr>
        <w:noProof/>
      </w:rPr>
      <w:t>2</w:t>
    </w:r>
    <w:r>
      <w:fldChar w:fldCharType="end"/>
    </w:r>
  </w:p>
  <w:p w:rsidR="002B6AC1" w:rsidRDefault="002B6AC1" w:rsidP="002B6A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69A"/>
    <w:rsid w:val="00000169"/>
    <w:rsid w:val="00004D4D"/>
    <w:rsid w:val="00007B70"/>
    <w:rsid w:val="00007DDD"/>
    <w:rsid w:val="00010512"/>
    <w:rsid w:val="00011BAB"/>
    <w:rsid w:val="000154F3"/>
    <w:rsid w:val="000203E7"/>
    <w:rsid w:val="00020E5B"/>
    <w:rsid w:val="000219C8"/>
    <w:rsid w:val="00030BB1"/>
    <w:rsid w:val="00035598"/>
    <w:rsid w:val="000360E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531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23D9"/>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B6AC1"/>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1993"/>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12E"/>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101F"/>
    <w:rsid w:val="00592664"/>
    <w:rsid w:val="0059343F"/>
    <w:rsid w:val="00596B76"/>
    <w:rsid w:val="005C0288"/>
    <w:rsid w:val="005C7C01"/>
    <w:rsid w:val="005D28BC"/>
    <w:rsid w:val="005D5980"/>
    <w:rsid w:val="005E355A"/>
    <w:rsid w:val="005E5083"/>
    <w:rsid w:val="005F1C6B"/>
    <w:rsid w:val="006005C9"/>
    <w:rsid w:val="00600D62"/>
    <w:rsid w:val="00601E45"/>
    <w:rsid w:val="00602497"/>
    <w:rsid w:val="00603129"/>
    <w:rsid w:val="0060569A"/>
    <w:rsid w:val="00612255"/>
    <w:rsid w:val="00615CB7"/>
    <w:rsid w:val="006222E7"/>
    <w:rsid w:val="006249E5"/>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3879"/>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24AE"/>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5072"/>
    <w:rsid w:val="00966445"/>
    <w:rsid w:val="00967FED"/>
    <w:rsid w:val="00975A1C"/>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718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4866"/>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54B4"/>
    <w:rsid w:val="00D86B15"/>
    <w:rsid w:val="00D9742E"/>
    <w:rsid w:val="00D97D3E"/>
    <w:rsid w:val="00DA5BF6"/>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06F0"/>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E11A601-83E9-4581-84FC-EC308DB5E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B6AC1"/>
  </w:style>
  <w:style w:type="paragraph" w:styleId="BalloonText">
    <w:name w:val="Balloon Text"/>
    <w:basedOn w:val="Normal"/>
    <w:link w:val="BalloonTextChar"/>
    <w:semiHidden/>
    <w:unhideWhenUsed/>
    <w:rsid w:val="001253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531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6E804A-E19C-4FCA-8E99-C824431FA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3857</Words>
  <Characters>19741</Characters>
  <Application>Microsoft Office Word</Application>
  <DocSecurity>0</DocSecurity>
  <Lines>419</Lines>
  <Paragraphs>87</Paragraphs>
  <ScaleCrop>false</ScaleCrop>
  <HeadingPairs>
    <vt:vector size="2" baseType="variant">
      <vt:variant>
        <vt:lpstr>Title</vt:lpstr>
      </vt:variant>
      <vt:variant>
        <vt:i4>1</vt:i4>
      </vt:variant>
    </vt:vector>
  </HeadingPairs>
  <TitlesOfParts>
    <vt:vector size="1" baseType="lpstr">
      <vt:lpstr>S372</vt:lpstr>
    </vt:vector>
  </TitlesOfParts>
  <Manager>R230</Manager>
  <Company>OFFICE of LEGISLATIVE SERVICES</Company>
  <LinksUpToDate>false</LinksUpToDate>
  <CharactersWithSpaces>23680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S372</dc:title>
  <dc:creator>Senator  CRYAN</dc:creator>
  <cp:keywords>S372|10|CL |311|0|0|!|0|</cp:keywords>
  <dc:description>PREFILED 2020</dc:description>
  <cp:lastModifiedBy>Todaro, Vivian</cp:lastModifiedBy>
  <cp:revision>2</cp:revision>
  <cp:lastPrinted>2021-12-17T14:40:00Z</cp:lastPrinted>
  <dcterms:created xsi:type="dcterms:W3CDTF">2021-12-17T14:41:00Z</dcterms:created>
  <dcterms:modified xsi:type="dcterms:W3CDTF">2021-12-17T14:41:00Z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