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B13" w:rsidRDefault="009C3B13" w:rsidP="009C3B13">
      <w:pPr>
        <w:pStyle w:val="bpuReprint"/>
      </w:pPr>
      <w:bookmarkStart w:id="0" w:name="bpuFrontPg"/>
      <w:bookmarkStart w:id="1" w:name="_GoBack"/>
      <w:bookmarkEnd w:id="0"/>
      <w:bookmarkEnd w:id="1"/>
      <w:r>
        <w:t>[First Reprint]</w:t>
      </w:r>
    </w:p>
    <w:p w:rsidR="0089586F" w:rsidRDefault="0089586F" w:rsidP="0089586F">
      <w:pPr>
        <w:pStyle w:val="bpuBill"/>
      </w:pPr>
      <w:r>
        <w:t xml:space="preserve">SENATE, No. 385 </w:t>
      </w:r>
    </w:p>
    <w:p w:rsidR="0089586F" w:rsidRPr="0089586F" w:rsidRDefault="0089586F" w:rsidP="008958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85887449" r:id="rId8"/>
        </w:object>
      </w:r>
    </w:p>
    <w:p w:rsidR="0089586F" w:rsidRDefault="0089586F" w:rsidP="0089586F">
      <w:pPr>
        <w:pStyle w:val="bpuState"/>
      </w:pPr>
      <w:r>
        <w:t>STATE OF NEW JERSEY</w:t>
      </w:r>
    </w:p>
    <w:p w:rsidR="0089586F" w:rsidRDefault="0089586F" w:rsidP="0089586F">
      <w:pPr>
        <w:pStyle w:val="bpuLegislature"/>
      </w:pPr>
      <w:r>
        <w:t>219th LEGISLATURE</w:t>
      </w:r>
    </w:p>
    <w:p w:rsidR="0089586F" w:rsidRDefault="0089586F" w:rsidP="0089586F">
      <w:pPr>
        <w:pStyle w:val="bpuWpGraphic"/>
      </w:pPr>
      <w:r>
        <w:object w:dxaOrig="8985" w:dyaOrig="255">
          <v:shape id="_x0000_i1026" type="#_x0000_t75" style="width:6in;height:11.25pt" o:ole="">
            <v:imagedata r:id="rId7" o:title=""/>
          </v:shape>
          <o:OLEObject Type="Embed" ProgID="WPWin6.1" ShapeID="_x0000_i1026" DrawAspect="Content" ObjectID="_1685887450" r:id="rId9"/>
        </w:object>
      </w:r>
      <w:r>
        <w:t xml:space="preserve">  </w:t>
      </w:r>
    </w:p>
    <w:p w:rsidR="0089586F" w:rsidRDefault="0089586F" w:rsidP="0089586F">
      <w:pPr>
        <w:pStyle w:val="bpuIntro"/>
      </w:pPr>
      <w:r>
        <w:t>PRE-FILED FOR INTRODUCTION IN THE 2020 SESSION</w:t>
      </w:r>
    </w:p>
    <w:p w:rsidR="0089586F" w:rsidRDefault="0089586F" w:rsidP="0089586F">
      <w:pPr>
        <w:pStyle w:val="bpuIntro"/>
      </w:pPr>
    </w:p>
    <w:p w:rsidR="0089586F" w:rsidRDefault="0089586F" w:rsidP="0089586F">
      <w:pPr>
        <w:pStyle w:val="bpuIntro"/>
        <w:sectPr w:rsidR="0089586F" w:rsidSect="0079794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9586F" w:rsidRDefault="0089586F" w:rsidP="0089586F">
      <w:pPr>
        <w:pStyle w:val="bpuIntro"/>
      </w:pPr>
    </w:p>
    <w:p w:rsidR="0089586F" w:rsidRDefault="0089586F" w:rsidP="0089586F">
      <w:pPr>
        <w:pStyle w:val="bpuSponsor"/>
      </w:pPr>
      <w:r>
        <w:t>Sponsored by:</w:t>
      </w:r>
    </w:p>
    <w:p w:rsidR="0089586F" w:rsidRDefault="0089586F" w:rsidP="0089586F">
      <w:pPr>
        <w:pStyle w:val="bpuSponsor"/>
      </w:pPr>
      <w:r>
        <w:t>Senator  LORETTA WEINBERG</w:t>
      </w:r>
    </w:p>
    <w:p w:rsidR="0089586F" w:rsidRDefault="0089586F" w:rsidP="0089586F">
      <w:pPr>
        <w:pStyle w:val="bpuSponsor"/>
      </w:pPr>
      <w:r>
        <w:t>District 37 (Bergen)</w:t>
      </w:r>
    </w:p>
    <w:p w:rsidR="0089586F" w:rsidRDefault="0089586F" w:rsidP="0089586F">
      <w:pPr>
        <w:pStyle w:val="bpuSponsor"/>
      </w:pPr>
      <w:r>
        <w:t>Senator  TROY SINGLETON</w:t>
      </w:r>
    </w:p>
    <w:p w:rsidR="0089586F" w:rsidRDefault="0089586F" w:rsidP="0089586F">
      <w:pPr>
        <w:pStyle w:val="bpuSponsor"/>
      </w:pPr>
      <w:r>
        <w:t>District 7 (Burlington)</w:t>
      </w:r>
    </w:p>
    <w:p w:rsidR="0089586F" w:rsidRDefault="0089586F" w:rsidP="0089586F">
      <w:pPr>
        <w:pStyle w:val="bpuSponsor"/>
      </w:pPr>
    </w:p>
    <w:p w:rsidR="00BA1BE4" w:rsidRDefault="00797945" w:rsidP="00797945">
      <w:pPr>
        <w:pStyle w:val="bpuSponsor"/>
      </w:pPr>
      <w:r>
        <w:t>Co-Sponsored by:</w:t>
      </w:r>
    </w:p>
    <w:p w:rsidR="00797945" w:rsidRPr="00797945" w:rsidRDefault="00797945" w:rsidP="00797945">
      <w:pPr>
        <w:pStyle w:val="bpuSponsor"/>
      </w:pPr>
      <w:r w:rsidRPr="00797945">
        <w:t xml:space="preserve">Senators </w:t>
      </w:r>
      <w:proofErr w:type="spellStart"/>
      <w:r w:rsidRPr="00797945">
        <w:t>Corrado</w:t>
      </w:r>
      <w:proofErr w:type="spellEnd"/>
      <w:r w:rsidRPr="00797945">
        <w:t xml:space="preserve">, Bateman, Ruiz and </w:t>
      </w:r>
      <w:proofErr w:type="spellStart"/>
      <w:r w:rsidRPr="00797945">
        <w:t>Pou</w:t>
      </w:r>
      <w:proofErr w:type="spellEnd"/>
    </w:p>
    <w:p w:rsidR="0089586F" w:rsidRDefault="0089586F" w:rsidP="0089586F"/>
    <w:p w:rsidR="0089586F" w:rsidRDefault="0089586F" w:rsidP="0089586F"/>
    <w:p w:rsidR="00797945" w:rsidRPr="0089586F" w:rsidRDefault="00797945" w:rsidP="0089586F"/>
    <w:p w:rsidR="0089586F" w:rsidRDefault="0089586F" w:rsidP="0089586F">
      <w:pPr>
        <w:pStyle w:val="bpuSponsor"/>
      </w:pPr>
    </w:p>
    <w:p w:rsidR="0089586F" w:rsidRDefault="0089586F" w:rsidP="0089586F">
      <w:pPr>
        <w:pStyle w:val="bpuSponsor"/>
      </w:pPr>
      <w:r>
        <w:t>SYNOPSIS</w:t>
      </w:r>
    </w:p>
    <w:p w:rsidR="0089586F" w:rsidRDefault="0089586F" w:rsidP="0089586F">
      <w:pPr>
        <w:pStyle w:val="bpuNormText"/>
      </w:pPr>
      <w:r>
        <w:tab/>
        <w:t xml:space="preserve">Requires training for law enforcement officers and assistant county prosecutors concerning handling of domestic violence cases. </w:t>
      </w:r>
    </w:p>
    <w:p w:rsidR="0089586F" w:rsidRDefault="0089586F" w:rsidP="0089586F">
      <w:pPr>
        <w:pStyle w:val="bpuNormText"/>
      </w:pPr>
    </w:p>
    <w:p w:rsidR="0089586F" w:rsidRDefault="0089586F" w:rsidP="0089586F">
      <w:pPr>
        <w:pStyle w:val="bpuSponsor"/>
      </w:pPr>
      <w:r>
        <w:t xml:space="preserve">CURRENT VERSION OF TEXT </w:t>
      </w:r>
    </w:p>
    <w:p w:rsidR="0089586F" w:rsidRDefault="009C3B13" w:rsidP="0089586F">
      <w:pPr>
        <w:pStyle w:val="bpuNormText"/>
      </w:pPr>
      <w:r>
        <w:tab/>
        <w:t>As reported by the Senate Judiciary Committee on June 21, 2021, with amendments.</w:t>
      </w:r>
    </w:p>
    <w:p w:rsidR="0089586F" w:rsidRDefault="0089586F" w:rsidP="0089586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9586F" w:rsidRDefault="0089586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9586F" w:rsidSect="0089586F">
          <w:type w:val="continuous"/>
          <w:pgSz w:w="12240" w:h="20160" w:code="5"/>
          <w:pgMar w:top="2160" w:right="2275" w:bottom="1440" w:left="2275" w:header="72" w:footer="720" w:gutter="0"/>
          <w:pgNumType w:start="1"/>
          <w:cols w:space="720"/>
          <w:docGrid w:linePitch="360"/>
        </w:sectPr>
      </w:pPr>
    </w:p>
    <w:p w:rsidR="00CE1B4D" w:rsidRPr="00677316" w:rsidRDefault="00CE1B4D" w:rsidP="00CE1B4D">
      <w:pPr>
        <w:pStyle w:val="HangingAnAct"/>
        <w:rPr>
          <w:rStyle w:val="HangingAnActChar"/>
        </w:rPr>
      </w:pPr>
      <w:r w:rsidRPr="00CE1B4D">
        <w:rPr>
          <w:rStyle w:val="BillHead"/>
        </w:rPr>
        <w:lastRenderedPageBreak/>
        <w:t>An Act</w:t>
      </w:r>
      <w:r w:rsidRPr="006B7FA7">
        <w:rPr>
          <w:rStyle w:val="HangingAnActChar"/>
        </w:rPr>
        <w:t xml:space="preserve"> </w:t>
      </w:r>
      <w:r>
        <w:rPr>
          <w:rStyle w:val="HangingAnActChar"/>
        </w:rPr>
        <w:t xml:space="preserve">concerning certain training for law enforcement and assistant county prosecutors and amending P.L.1991, c.261. </w:t>
      </w:r>
    </w:p>
    <w:p w:rsidR="00CE1B4D" w:rsidRPr="00D71D68" w:rsidRDefault="00CE1B4D" w:rsidP="00CE1B4D"/>
    <w:p w:rsidR="00CE1B4D" w:rsidRDefault="00CE1B4D" w:rsidP="00CE1B4D">
      <w:pPr>
        <w:rPr>
          <w:rStyle w:val="BillLanguage"/>
        </w:rPr>
      </w:pPr>
      <w:r>
        <w:tab/>
      </w:r>
      <w:r>
        <w:rPr>
          <w:rStyle w:val="BillHeading2"/>
        </w:rPr>
        <w:t xml:space="preserve">Be It Enacted </w:t>
      </w:r>
      <w:r>
        <w:rPr>
          <w:rStyle w:val="BillLanguage"/>
        </w:rPr>
        <w:t>by the Senate and General Assembly of the State of New Jersey:</w:t>
      </w:r>
    </w:p>
    <w:p w:rsidR="00CE1B4D" w:rsidRPr="00AA7880" w:rsidRDefault="00CE1B4D" w:rsidP="00CE1B4D"/>
    <w:p w:rsidR="009C3B13" w:rsidRPr="00A65FA8" w:rsidRDefault="009C3B13" w:rsidP="009C3B13">
      <w:r w:rsidRPr="00A65FA8">
        <w:tab/>
        <w:t>1.</w:t>
      </w:r>
      <w:r w:rsidRPr="00A65FA8">
        <w:tab/>
        <w:t>Section 4 of P.L.1991, c.261 (C.2C:25-20) is amended to read as follows:</w:t>
      </w:r>
    </w:p>
    <w:p w:rsidR="009C3B13" w:rsidRPr="00A65FA8" w:rsidRDefault="009C3B13" w:rsidP="009C3B13">
      <w:r w:rsidRPr="00A65FA8">
        <w:tab/>
        <w:t>4.</w:t>
      </w:r>
      <w:r w:rsidRPr="00A65FA8">
        <w:tab/>
        <w:t>a.  (1)  The Division of Criminal Justice shall develop and approve a training course and curriculum on the handling, investigation and response procedures concerning reports of domestic violence and abuse and neglect of the elderly and disabled.  This training course and curriculum shall be reviewed at least every two years and modified by the Division of Criminal Justice from time to time as need may require.  The Division of Criminal Justice shall distribute the curriculum to all local police agencies.</w:t>
      </w:r>
    </w:p>
    <w:p w:rsidR="009C3B13" w:rsidRPr="00A65FA8" w:rsidRDefault="009C3B13" w:rsidP="009C3B13">
      <w:pPr>
        <w:rPr>
          <w:u w:val="single"/>
        </w:rPr>
      </w:pPr>
      <w:r w:rsidRPr="00A65FA8">
        <w:tab/>
        <w:t>(2)</w:t>
      </w:r>
      <w:r w:rsidRPr="00A65FA8">
        <w:tab/>
        <w:t xml:space="preserve">The Attorney General shall be responsible for ensuring </w:t>
      </w:r>
      <w:r w:rsidRPr="00A65FA8">
        <w:rPr>
          <w:rFonts w:ascii="Albertus Extra Bold" w:hAnsi="Albertus Extra Bold"/>
          <w:b/>
        </w:rPr>
        <w:t>[</w:t>
      </w:r>
      <w:r w:rsidRPr="00A65FA8">
        <w:t>that</w:t>
      </w:r>
      <w:r w:rsidRPr="00A65FA8">
        <w:rPr>
          <w:rFonts w:ascii="Albertus Extra Bold" w:hAnsi="Albertus Extra Bold"/>
          <w:b/>
        </w:rPr>
        <w:t xml:space="preserve">] </w:t>
      </w:r>
      <w:r w:rsidRPr="00A65FA8">
        <w:rPr>
          <w:u w:val="single"/>
        </w:rPr>
        <w:t xml:space="preserve">training as follows: </w:t>
      </w:r>
    </w:p>
    <w:p w:rsidR="009C3B13" w:rsidRPr="00A65FA8" w:rsidRDefault="009C3B13" w:rsidP="009C3B13">
      <w:r w:rsidRPr="00A65FA8">
        <w:tab/>
      </w:r>
      <w:r w:rsidRPr="00A65FA8">
        <w:rPr>
          <w:u w:val="single"/>
        </w:rPr>
        <w:t>(a)</w:t>
      </w:r>
      <w:r w:rsidRPr="00A65FA8">
        <w:tab/>
        <w:t xml:space="preserve">all law enforcement officers </w:t>
      </w:r>
      <w:r w:rsidRPr="00A65FA8">
        <w:rPr>
          <w:u w:val="single"/>
        </w:rPr>
        <w:t>shall</w:t>
      </w:r>
      <w:r w:rsidRPr="00A65FA8">
        <w:t xml:space="preserve"> attend initial training within 90 days of appointment or transfer and annual </w:t>
      </w:r>
      <w:r w:rsidRPr="00A65FA8">
        <w:rPr>
          <w:rFonts w:ascii="Albertus Extra Bold" w:hAnsi="Albertus Extra Bold"/>
          <w:b/>
        </w:rPr>
        <w:t>[</w:t>
      </w:r>
      <w:proofErr w:type="spellStart"/>
      <w:r w:rsidRPr="00A65FA8">
        <w:t>inservice</w:t>
      </w:r>
      <w:proofErr w:type="spellEnd"/>
      <w:r w:rsidRPr="00A65FA8">
        <w:rPr>
          <w:rFonts w:ascii="Albertus Extra Bold" w:hAnsi="Albertus Extra Bold"/>
          <w:b/>
        </w:rPr>
        <w:t>]</w:t>
      </w:r>
      <w:r w:rsidRPr="00A65FA8">
        <w:t xml:space="preserve"> </w:t>
      </w:r>
      <w:r w:rsidRPr="00A65FA8">
        <w:rPr>
          <w:u w:val="single"/>
        </w:rPr>
        <w:t>in-service</w:t>
      </w:r>
      <w:r w:rsidRPr="00A65FA8">
        <w:t xml:space="preserve"> training of at least four hours as described in this section. </w:t>
      </w:r>
      <w:r w:rsidRPr="00A65FA8">
        <w:rPr>
          <w:u w:val="single"/>
        </w:rPr>
        <w:t>Once every three years, this in-service training requirement shall be satisfied through in-person instructor-led training.</w:t>
      </w:r>
      <w:r w:rsidRPr="00A65FA8">
        <w:t xml:space="preserve"> </w:t>
      </w:r>
    </w:p>
    <w:p w:rsidR="009C3B13" w:rsidRPr="00A65FA8" w:rsidRDefault="009C3B13" w:rsidP="009C3B13">
      <w:pPr>
        <w:rPr>
          <w:u w:val="single"/>
        </w:rPr>
      </w:pPr>
      <w:r w:rsidRPr="00A65FA8">
        <w:tab/>
      </w:r>
      <w:r w:rsidRPr="00A65FA8">
        <w:rPr>
          <w:u w:val="single"/>
        </w:rPr>
        <w:t>(b)</w:t>
      </w:r>
      <w:r w:rsidRPr="00A65FA8">
        <w:rPr>
          <w:u w:val="single"/>
        </w:rPr>
        <w:tab/>
        <w:t>all assistant county prosecutors involved in the handling of domestic violence cases shall attend  initial training within 90 days of appointment or transfer and  annual in-service training of at least four hours as described in this section</w:t>
      </w:r>
      <w:r w:rsidRPr="00A3789A">
        <w:t>.</w:t>
      </w:r>
    </w:p>
    <w:p w:rsidR="009C3B13" w:rsidRPr="00A65FA8" w:rsidRDefault="009C3B13" w:rsidP="009C3B13">
      <w:r w:rsidRPr="00A65FA8">
        <w:tab/>
        <w:t>b.</w:t>
      </w:r>
      <w:r w:rsidRPr="00A65FA8">
        <w:tab/>
        <w:t xml:space="preserve">(1)  The Administrative </w:t>
      </w:r>
      <w:r>
        <w:rPr>
          <w:rFonts w:ascii="Albertus Extra Bold" w:hAnsi="Albertus Extra Bold"/>
          <w:b/>
          <w:vertAlign w:val="superscript"/>
        </w:rPr>
        <w:t>1</w:t>
      </w:r>
      <w:r w:rsidRPr="00F22DF9">
        <w:rPr>
          <w:rFonts w:ascii="Albertus Extra Bold" w:hAnsi="Albertus Extra Bold"/>
          <w:b/>
        </w:rPr>
        <w:t>[</w:t>
      </w:r>
      <w:r w:rsidRPr="00A65FA8">
        <w:t>Office</w:t>
      </w:r>
      <w:r w:rsidRPr="00F22DF9">
        <w:rPr>
          <w:rFonts w:ascii="Albertus Extra Bold" w:hAnsi="Albertus Extra Bold"/>
          <w:b/>
        </w:rPr>
        <w:t>]</w:t>
      </w:r>
      <w:r>
        <w:t xml:space="preserve"> </w:t>
      </w:r>
      <w:r>
        <w:rPr>
          <w:u w:val="single"/>
        </w:rPr>
        <w:t>Director</w:t>
      </w:r>
      <w:r>
        <w:rPr>
          <w:rFonts w:ascii="Albertus Extra Bold" w:hAnsi="Albertus Extra Bold"/>
          <w:b/>
          <w:vertAlign w:val="superscript"/>
        </w:rPr>
        <w:t>1</w:t>
      </w:r>
      <w:r w:rsidRPr="00A65FA8">
        <w:t xml:space="preserve"> of the Courts shall develop and approve a training course and a curriculum on the handling, investigation and response procedures concerning allegations of domestic violence.  This training course shall be reviewed at least every two years and modified by the Administrative </w:t>
      </w:r>
      <w:r>
        <w:rPr>
          <w:rFonts w:ascii="Albertus Extra Bold" w:hAnsi="Albertus Extra Bold"/>
          <w:b/>
          <w:vertAlign w:val="superscript"/>
        </w:rPr>
        <w:t>1</w:t>
      </w:r>
      <w:r w:rsidRPr="00F22DF9">
        <w:rPr>
          <w:rFonts w:ascii="Albertus Extra Bold" w:hAnsi="Albertus Extra Bold"/>
          <w:b/>
        </w:rPr>
        <w:t>[</w:t>
      </w:r>
      <w:r w:rsidRPr="00A65FA8">
        <w:t>Office</w:t>
      </w:r>
      <w:r w:rsidRPr="00F22DF9">
        <w:rPr>
          <w:rFonts w:ascii="Albertus Extra Bold" w:hAnsi="Albertus Extra Bold"/>
          <w:b/>
        </w:rPr>
        <w:t>]</w:t>
      </w:r>
      <w:r>
        <w:t xml:space="preserve"> </w:t>
      </w:r>
      <w:r>
        <w:rPr>
          <w:u w:val="single"/>
        </w:rPr>
        <w:t>Director</w:t>
      </w:r>
      <w:r>
        <w:rPr>
          <w:rFonts w:ascii="Albertus Extra Bold" w:hAnsi="Albertus Extra Bold"/>
          <w:b/>
          <w:vertAlign w:val="superscript"/>
        </w:rPr>
        <w:t>1</w:t>
      </w:r>
      <w:r w:rsidRPr="00A65FA8">
        <w:t xml:space="preserve"> of the Courts from time to time as need may require.</w:t>
      </w:r>
    </w:p>
    <w:p w:rsidR="009C3B13" w:rsidRPr="00A65FA8" w:rsidRDefault="009C3B13" w:rsidP="009C3B13">
      <w:r w:rsidRPr="00A65FA8">
        <w:tab/>
        <w:t>(2)</w:t>
      </w:r>
      <w:r w:rsidRPr="00A65FA8">
        <w:tab/>
        <w:t xml:space="preserve">The Administrative Director of the Courts shall be responsible for ensuring that all judges and judicial personnel attend initial training within 90 days of appointment or transfer and annual </w:t>
      </w:r>
      <w:r w:rsidRPr="00A65FA8">
        <w:rPr>
          <w:rFonts w:ascii="Albertus Extra Bold" w:hAnsi="Albertus Extra Bold"/>
          <w:b/>
        </w:rPr>
        <w:t>[</w:t>
      </w:r>
      <w:proofErr w:type="spellStart"/>
      <w:r w:rsidRPr="00A65FA8">
        <w:t>inservice</w:t>
      </w:r>
      <w:proofErr w:type="spellEnd"/>
      <w:r w:rsidRPr="00A65FA8">
        <w:rPr>
          <w:rFonts w:ascii="Albertus Extra Bold" w:hAnsi="Albertus Extra Bold"/>
          <w:b/>
        </w:rPr>
        <w:t>]</w:t>
      </w:r>
      <w:r w:rsidRPr="00A65FA8">
        <w:t xml:space="preserve"> </w:t>
      </w:r>
      <w:r w:rsidRPr="00A65FA8">
        <w:rPr>
          <w:u w:val="single"/>
        </w:rPr>
        <w:t>in-service</w:t>
      </w:r>
      <w:r w:rsidRPr="00A65FA8">
        <w:t xml:space="preserve"> training as described in this section.</w:t>
      </w:r>
    </w:p>
    <w:p w:rsidR="009C3B13" w:rsidRPr="00A65FA8" w:rsidRDefault="009C3B13" w:rsidP="009C3B13">
      <w:r w:rsidRPr="00A65FA8">
        <w:tab/>
        <w:t>(3)</w:t>
      </w:r>
      <w:r w:rsidRPr="00A65FA8">
        <w:tab/>
        <w:t xml:space="preserve">The </w:t>
      </w:r>
      <w:r>
        <w:rPr>
          <w:rFonts w:ascii="Albertus Extra Bold" w:hAnsi="Albertus Extra Bold"/>
          <w:b/>
          <w:vertAlign w:val="superscript"/>
        </w:rPr>
        <w:t>1</w:t>
      </w:r>
      <w:r w:rsidRPr="0047544D">
        <w:rPr>
          <w:rFonts w:ascii="Albertus Extra Bold" w:hAnsi="Albertus Extra Bold"/>
          <w:b/>
        </w:rPr>
        <w:t>[</w:t>
      </w:r>
      <w:r w:rsidRPr="00A65FA8">
        <w:t>Division of Criminal Justice</w:t>
      </w:r>
      <w:r w:rsidRPr="0047544D">
        <w:rPr>
          <w:rFonts w:ascii="Albertus Extra Bold" w:hAnsi="Albertus Extra Bold"/>
          <w:b/>
        </w:rPr>
        <w:t>]</w:t>
      </w:r>
      <w:r>
        <w:t xml:space="preserve"> </w:t>
      </w:r>
      <w:r>
        <w:rPr>
          <w:u w:val="single"/>
        </w:rPr>
        <w:t>Attorney General</w:t>
      </w:r>
      <w:r>
        <w:rPr>
          <w:rFonts w:ascii="Albertus Extra Bold" w:hAnsi="Albertus Extra Bold"/>
          <w:b/>
          <w:vertAlign w:val="superscript"/>
        </w:rPr>
        <w:t>1</w:t>
      </w:r>
      <w:r w:rsidRPr="00A65FA8">
        <w:t xml:space="preserve"> and the Administrative </w:t>
      </w:r>
      <w:r>
        <w:rPr>
          <w:rFonts w:ascii="Albertus Extra Bold" w:hAnsi="Albertus Extra Bold"/>
          <w:b/>
          <w:vertAlign w:val="superscript"/>
        </w:rPr>
        <w:t>1</w:t>
      </w:r>
      <w:r w:rsidRPr="006C5546">
        <w:rPr>
          <w:rFonts w:ascii="Albertus Extra Bold" w:hAnsi="Albertus Extra Bold"/>
          <w:b/>
        </w:rPr>
        <w:t>[</w:t>
      </w:r>
      <w:r w:rsidRPr="00A65FA8">
        <w:t>Office</w:t>
      </w:r>
      <w:r w:rsidRPr="006C5546">
        <w:rPr>
          <w:rFonts w:ascii="Albertus Extra Bold" w:hAnsi="Albertus Extra Bold"/>
          <w:b/>
        </w:rPr>
        <w:t>]</w:t>
      </w:r>
      <w:r>
        <w:t xml:space="preserve"> </w:t>
      </w:r>
      <w:r>
        <w:rPr>
          <w:u w:val="single"/>
        </w:rPr>
        <w:t>Director</w:t>
      </w:r>
      <w:r>
        <w:rPr>
          <w:rFonts w:ascii="Albertus Extra Bold" w:hAnsi="Albertus Extra Bold"/>
          <w:b/>
          <w:vertAlign w:val="superscript"/>
        </w:rPr>
        <w:t>1</w:t>
      </w:r>
      <w:r w:rsidRPr="00A65FA8">
        <w:t xml:space="preserve"> of the Courts shall provide that all training on the handling of domestic violence matters shall include information concerning the impact of domestic violence on </w:t>
      </w:r>
      <w:r w:rsidRPr="00A65FA8">
        <w:lastRenderedPageBreak/>
        <w:t xml:space="preserve">society, </w:t>
      </w:r>
      <w:r>
        <w:rPr>
          <w:rFonts w:ascii="Albertus Extra Bold" w:hAnsi="Albertus Extra Bold"/>
          <w:b/>
          <w:vertAlign w:val="superscript"/>
        </w:rPr>
        <w:t>1</w:t>
      </w:r>
      <w:r>
        <w:rPr>
          <w:u w:val="single"/>
        </w:rPr>
        <w:t xml:space="preserve">and </w:t>
      </w:r>
      <w:r w:rsidRPr="0034079A">
        <w:rPr>
          <w:u w:val="single"/>
        </w:rPr>
        <w:t xml:space="preserve">include </w:t>
      </w:r>
      <w:r>
        <w:rPr>
          <w:u w:val="single"/>
        </w:rPr>
        <w:t xml:space="preserve">topics </w:t>
      </w:r>
      <w:r w:rsidRPr="0034079A">
        <w:rPr>
          <w:u w:val="single"/>
        </w:rPr>
        <w:t>regarding</w:t>
      </w:r>
      <w:r>
        <w:rPr>
          <w:rFonts w:ascii="Albertus Extra Bold" w:hAnsi="Albertus Extra Bold"/>
          <w:b/>
          <w:vertAlign w:val="superscript"/>
        </w:rPr>
        <w:t>1</w:t>
      </w:r>
      <w:r w:rsidRPr="0034079A">
        <w:t xml:space="preserve"> </w:t>
      </w:r>
      <w:r w:rsidRPr="00F22DF9">
        <w:t>the dynamics of domestic violence,</w:t>
      </w:r>
      <w:r w:rsidRPr="0034079A">
        <w:t xml:space="preserve"> </w:t>
      </w:r>
      <w:r>
        <w:rPr>
          <w:rFonts w:ascii="Albertus Extra Bold" w:hAnsi="Albertus Extra Bold"/>
          <w:b/>
          <w:vertAlign w:val="superscript"/>
        </w:rPr>
        <w:t>1</w:t>
      </w:r>
      <w:r w:rsidRPr="0034079A">
        <w:rPr>
          <w:u w:val="single"/>
        </w:rPr>
        <w:t>the impact of domestic violence on children, the impact of trauma on survivors, safety risks for lethality in domestic violence cases, safety planning and services for survivors of domestic violence, and the impact of racial bias and discrimination on survivors and marginalized communities</w:t>
      </w:r>
      <w:r>
        <w:rPr>
          <w:rFonts w:ascii="Albertus Extra Bold" w:hAnsi="Albertus Extra Bold"/>
          <w:b/>
          <w:vertAlign w:val="superscript"/>
        </w:rPr>
        <w:t>1</w:t>
      </w:r>
      <w:r w:rsidRPr="00A65FA8">
        <w:t>, the statutory and case law concerning domestic violence, the necessary elements of a protection order,</w:t>
      </w:r>
      <w:r>
        <w:t xml:space="preserve"> </w:t>
      </w:r>
      <w:r w:rsidRPr="00F22DF9">
        <w:rPr>
          <w:rFonts w:ascii="Albertus Extra Bold" w:hAnsi="Albertus Extra Bold"/>
          <w:vertAlign w:val="superscript"/>
        </w:rPr>
        <w:t>1</w:t>
      </w:r>
      <w:r w:rsidRPr="00F22DF9">
        <w:rPr>
          <w:u w:val="single"/>
        </w:rPr>
        <w:t>the guidelines regarding when domestic violence incidents trigger mandatory or discretionary arrest,</w:t>
      </w:r>
      <w:r w:rsidRPr="00F22DF9">
        <w:rPr>
          <w:rFonts w:ascii="Albertus Extra Bold" w:hAnsi="Albertus Extra Bold"/>
          <w:vertAlign w:val="superscript"/>
        </w:rPr>
        <w:t>1</w:t>
      </w:r>
      <w:r w:rsidRPr="00A65FA8">
        <w:t xml:space="preserve"> policies and procedures as promulgated or ordered by the Attorney General or the Supreme Court, and the use of available community resources, support services, available sanctions and treatment options.  Law enforcement agencies shall: (1) establish domestic crisis teams or participate in established domestic crisis teams, and (2) shall train individual officers in methods of dealing with domestic violence and neglect and abuse of the elderly and disabled.  The teams may include social workers, clergy or other persons trained in counseling, crisis intervention or in the treatment of domestic violence and neglect and abuse of the elderly and disabled victims.</w:t>
      </w:r>
    </w:p>
    <w:p w:rsidR="009C3B13" w:rsidRPr="00A65FA8" w:rsidRDefault="009C3B13" w:rsidP="009C3B13">
      <w:r w:rsidRPr="00A65FA8">
        <w:t>(</w:t>
      </w:r>
      <w:proofErr w:type="spellStart"/>
      <w:r w:rsidRPr="00A65FA8">
        <w:t>cf</w:t>
      </w:r>
      <w:proofErr w:type="spellEnd"/>
      <w:r w:rsidRPr="00A65FA8">
        <w:t>: P.L.1999, c.433, s.1)</w:t>
      </w:r>
    </w:p>
    <w:p w:rsidR="00CE1B4D" w:rsidRPr="00D71D68" w:rsidRDefault="00CE1B4D" w:rsidP="00CE1B4D"/>
    <w:p w:rsidR="00CE1B4D" w:rsidRPr="00AA7880" w:rsidRDefault="00CE1B4D" w:rsidP="00CE1B4D">
      <w:r>
        <w:tab/>
        <w:t>2.</w:t>
      </w:r>
      <w:r w:rsidR="00215153">
        <w:tab/>
      </w:r>
      <w:r>
        <w:t>This act shall take effect immediately.</w:t>
      </w:r>
    </w:p>
    <w:sectPr w:rsidR="00CE1B4D" w:rsidRPr="00AA7880" w:rsidSect="00215153">
      <w:headerReference w:type="default" r:id="rId14"/>
      <w:footerReference w:type="default" r:id="rId15"/>
      <w:headerReference w:type="first" r:id="rId16"/>
      <w:footerReference w:type="first" r:id="rId17"/>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1E5B" w:rsidRDefault="000E1E5B">
      <w:r>
        <w:separator/>
      </w:r>
    </w:p>
  </w:endnote>
  <w:endnote w:type="continuationSeparator" w:id="0">
    <w:p w:rsidR="000E1E5B" w:rsidRDefault="000E1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1BE4" w:rsidRDefault="00797945" w:rsidP="00797945">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5153" w:rsidRDefault="00215153">
    <w:pPr>
      <w:pStyle w:val="Footer"/>
      <w:rPr>
        <w:szCs w:val="18"/>
      </w:rPr>
    </w:pPr>
  </w:p>
  <w:p w:rsidR="00215153" w:rsidRPr="00921C91" w:rsidRDefault="0021515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15153" w:rsidRPr="00921C91" w:rsidRDefault="00215153">
    <w:pPr>
      <w:pStyle w:val="Footer"/>
      <w:rPr>
        <w:szCs w:val="18"/>
      </w:rPr>
    </w:pPr>
  </w:p>
  <w:p w:rsidR="009C3B13" w:rsidRDefault="0021515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C3B13" w:rsidRDefault="009C3B13">
    <w:pPr>
      <w:pStyle w:val="Footer"/>
      <w:rPr>
        <w:szCs w:val="18"/>
      </w:rPr>
    </w:pPr>
    <w:r>
      <w:rPr>
        <w:szCs w:val="18"/>
      </w:rPr>
      <w:tab/>
      <w:t>Matter enclosed in superscript numerals has been adopted as follows:</w:t>
    </w:r>
  </w:p>
  <w:p w:rsidR="009C3B13" w:rsidRDefault="009C3B13">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SJU committee amendments adopted June 21, 2021.</w:t>
    </w:r>
  </w:p>
  <w:p w:rsidR="009C3B13" w:rsidRPr="009C3B13" w:rsidRDefault="009C3B13">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1E5B" w:rsidRDefault="000E1E5B">
      <w:r>
        <w:separator/>
      </w:r>
    </w:p>
  </w:footnote>
  <w:footnote w:type="continuationSeparator" w:id="0">
    <w:p w:rsidR="000E1E5B" w:rsidRDefault="000E1E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B16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9586F" w:rsidRDefault="0089586F" w:rsidP="0089586F">
    <w:pPr>
      <w:pStyle w:val="bpuHeadSpon"/>
    </w:pPr>
    <w:r w:rsidRPr="0089586F">
      <w:rPr>
        <w:rStyle w:val="bpuHeadSponChar"/>
      </w:rPr>
      <w:t>S385</w:t>
    </w:r>
    <w:r>
      <w:t xml:space="preserve"> </w:t>
    </w:r>
    <w:r w:rsidR="009C3B13">
      <w:t xml:space="preserve">[1R] </w:t>
    </w:r>
    <w:r>
      <w:t>WEINBERG, SINGLETON</w:t>
    </w:r>
  </w:p>
  <w:p w:rsidR="0089586F" w:rsidRDefault="0089586F" w:rsidP="0089586F">
    <w:pPr>
      <w:pStyle w:val="bpuHeadSpon"/>
    </w:pPr>
    <w:r>
      <w:fldChar w:fldCharType="begin"/>
    </w:r>
    <w:r>
      <w:instrText xml:space="preserve"> PAGE  \* MERGEFORMAT </w:instrText>
    </w:r>
    <w:r>
      <w:fldChar w:fldCharType="separate"/>
    </w:r>
    <w:r w:rsidR="005B1642">
      <w:rPr>
        <w:noProof/>
      </w:rPr>
      <w:t>3</w:t>
    </w:r>
    <w:r>
      <w:fldChar w:fldCharType="end"/>
    </w:r>
  </w:p>
  <w:p w:rsidR="0089586F" w:rsidRPr="00AF575C" w:rsidRDefault="0089586F" w:rsidP="008958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9586F" w:rsidRDefault="0089586F" w:rsidP="0089586F">
    <w:pPr>
      <w:pStyle w:val="bpuHeadSpon"/>
    </w:pPr>
    <w:r w:rsidRPr="0089586F">
      <w:rPr>
        <w:rStyle w:val="bpuHeadSponChar"/>
      </w:rPr>
      <w:t>S385</w:t>
    </w:r>
    <w:r>
      <w:t xml:space="preserve"> </w:t>
    </w:r>
    <w:r w:rsidR="009C3B13">
      <w:t xml:space="preserve">[1R] </w:t>
    </w:r>
    <w:r>
      <w:t>WEINBERG, SINGLETON</w:t>
    </w:r>
  </w:p>
  <w:p w:rsidR="0089586F" w:rsidRDefault="0089586F" w:rsidP="0089586F">
    <w:pPr>
      <w:pStyle w:val="bpuHeadSpon"/>
    </w:pPr>
    <w:r>
      <w:fldChar w:fldCharType="begin"/>
    </w:r>
    <w:r>
      <w:instrText xml:space="preserve"> PAGE  \* MERGEFORMAT </w:instrText>
    </w:r>
    <w:r>
      <w:fldChar w:fldCharType="separate"/>
    </w:r>
    <w:r w:rsidR="005B1642">
      <w:rPr>
        <w:noProof/>
      </w:rPr>
      <w:t>2</w:t>
    </w:r>
    <w:r>
      <w:fldChar w:fldCharType="end"/>
    </w:r>
  </w:p>
  <w:p w:rsidR="0089586F" w:rsidRDefault="0089586F" w:rsidP="008958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E5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2D5C"/>
    <w:rsid w:val="000A384F"/>
    <w:rsid w:val="000A5654"/>
    <w:rsid w:val="000A6268"/>
    <w:rsid w:val="000A66D5"/>
    <w:rsid w:val="000A7D31"/>
    <w:rsid w:val="000B3B59"/>
    <w:rsid w:val="000B64A4"/>
    <w:rsid w:val="000C657D"/>
    <w:rsid w:val="000D114D"/>
    <w:rsid w:val="000D588F"/>
    <w:rsid w:val="000D6A40"/>
    <w:rsid w:val="000D6DFF"/>
    <w:rsid w:val="000E1E5B"/>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490E"/>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5153"/>
    <w:rsid w:val="0022067D"/>
    <w:rsid w:val="00231838"/>
    <w:rsid w:val="00232C5B"/>
    <w:rsid w:val="002373F3"/>
    <w:rsid w:val="002463CF"/>
    <w:rsid w:val="0026254F"/>
    <w:rsid w:val="00266FB9"/>
    <w:rsid w:val="00274341"/>
    <w:rsid w:val="0028159B"/>
    <w:rsid w:val="00282744"/>
    <w:rsid w:val="00296363"/>
    <w:rsid w:val="002A16E7"/>
    <w:rsid w:val="002A71FA"/>
    <w:rsid w:val="002B4DA4"/>
    <w:rsid w:val="002B67F7"/>
    <w:rsid w:val="002C58D4"/>
    <w:rsid w:val="002E1440"/>
    <w:rsid w:val="002E2980"/>
    <w:rsid w:val="00304565"/>
    <w:rsid w:val="00307F11"/>
    <w:rsid w:val="0031075B"/>
    <w:rsid w:val="003114F9"/>
    <w:rsid w:val="00317C73"/>
    <w:rsid w:val="003212E6"/>
    <w:rsid w:val="00333EF1"/>
    <w:rsid w:val="00334034"/>
    <w:rsid w:val="00346CF5"/>
    <w:rsid w:val="00352F8B"/>
    <w:rsid w:val="00354D07"/>
    <w:rsid w:val="0037458C"/>
    <w:rsid w:val="00374913"/>
    <w:rsid w:val="00380B5C"/>
    <w:rsid w:val="00381407"/>
    <w:rsid w:val="0038486B"/>
    <w:rsid w:val="003941E5"/>
    <w:rsid w:val="003A19B9"/>
    <w:rsid w:val="003A213D"/>
    <w:rsid w:val="003A27D3"/>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1642"/>
    <w:rsid w:val="005C0288"/>
    <w:rsid w:val="005C57DE"/>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97945"/>
    <w:rsid w:val="007A0026"/>
    <w:rsid w:val="007C1354"/>
    <w:rsid w:val="007D0F64"/>
    <w:rsid w:val="007E6B9A"/>
    <w:rsid w:val="007F02BF"/>
    <w:rsid w:val="007F2A14"/>
    <w:rsid w:val="007F4E05"/>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586F"/>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01C3"/>
    <w:rsid w:val="009C3B13"/>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400C"/>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1BE4"/>
    <w:rsid w:val="00BB2482"/>
    <w:rsid w:val="00BC4545"/>
    <w:rsid w:val="00BD35CF"/>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1B4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4C72"/>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0365F07-79F6-4296-BA7E-1427FDE58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340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34034"/>
    <w:rPr>
      <w:rFonts w:ascii="Segoe UI" w:hAnsi="Segoe UI" w:cs="Segoe UI"/>
      <w:spacing w:val="4"/>
      <w:sz w:val="18"/>
      <w:szCs w:val="18"/>
    </w:rPr>
  </w:style>
  <w:style w:type="character" w:styleId="LineNumber">
    <w:name w:val="line number"/>
    <w:basedOn w:val="DefaultParagraphFont"/>
    <w:semiHidden/>
    <w:unhideWhenUsed/>
    <w:rsid w:val="008958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2BD396-ED5F-4777-B0C9-64DF81E44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622</Words>
  <Characters>3563</Characters>
  <Application>Microsoft Office Word</Application>
  <DocSecurity>0</DocSecurity>
  <Lines>96</Lines>
  <Paragraphs>28</Paragraphs>
  <ScaleCrop>false</ScaleCrop>
  <HeadingPairs>
    <vt:vector size="2" baseType="variant">
      <vt:variant>
        <vt:lpstr>Title</vt:lpstr>
      </vt:variant>
      <vt:variant>
        <vt:i4>1</vt:i4>
      </vt:variant>
    </vt:vector>
  </HeadingPairs>
  <TitlesOfParts>
    <vt:vector size="1" baseType="lpstr">
      <vt:lpstr>S385 1R</vt:lpstr>
    </vt:vector>
  </TitlesOfParts>
  <Manager>R224</Manager>
  <Company>OFFICE of LEGISLATIVE SERVICES</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S385 1R</dc:title>
  <dc:creator>Senator  WEINBERG, Senator  SINGLETON</dc:creator>
  <cp:keywords>S385|3|JU |127|54|127|!||</cp:keywords>
  <dc:description>PREFILED 2020_x000d_
T/R 6/21/21_x000d_
Amended 6/21/21</dc:description>
  <cp:lastModifiedBy>Franks, Denise</cp:lastModifiedBy>
  <cp:revision>2</cp:revision>
  <cp:lastPrinted>2021-06-22T14:35:00Z</cp:lastPrinted>
  <dcterms:created xsi:type="dcterms:W3CDTF">2021-06-22T21:17:00Z</dcterms:created>
  <dcterms:modified xsi:type="dcterms:W3CDTF">2021-06-22T21:17:00Z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