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ADB" w:rsidRDefault="00500ADB" w:rsidP="00500ADB">
      <w:pPr>
        <w:pStyle w:val="bpuBill"/>
      </w:pPr>
      <w:bookmarkStart w:id="0" w:name="bpuFrontPg"/>
      <w:bookmarkStart w:id="1" w:name="_GoBack"/>
      <w:bookmarkEnd w:id="0"/>
      <w:bookmarkEnd w:id="1"/>
      <w:r>
        <w:t xml:space="preserve">SENATE, No. 396 </w:t>
      </w:r>
    </w:p>
    <w:p w:rsidR="00500ADB" w:rsidRPr="00500ADB" w:rsidRDefault="00500ADB" w:rsidP="00500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709" r:id="rId8"/>
        </w:object>
      </w:r>
    </w:p>
    <w:p w:rsidR="00500ADB" w:rsidRDefault="00500ADB" w:rsidP="00500ADB">
      <w:pPr>
        <w:pStyle w:val="bpuState"/>
      </w:pPr>
      <w:r>
        <w:t>STATE OF NEW JERSEY</w:t>
      </w:r>
    </w:p>
    <w:p w:rsidR="00500ADB" w:rsidRDefault="00500ADB" w:rsidP="00500ADB">
      <w:pPr>
        <w:pStyle w:val="bpuLegislature"/>
      </w:pPr>
      <w:r>
        <w:t>219th LEGISLATURE</w:t>
      </w:r>
    </w:p>
    <w:p w:rsidR="00500ADB" w:rsidRDefault="00500ADB" w:rsidP="00500ADB">
      <w:pPr>
        <w:pStyle w:val="bpuWpGraphic"/>
      </w:pPr>
      <w:r>
        <w:object w:dxaOrig="8985" w:dyaOrig="255">
          <v:shape id="_x0000_i1026" type="#_x0000_t75" style="width:6in;height:11.5pt" o:ole="">
            <v:imagedata r:id="rId7" o:title=""/>
          </v:shape>
          <o:OLEObject Type="Embed" ProgID="WPWin6.1" ShapeID="_x0000_i1026" DrawAspect="Content" ObjectID="_1640013710" r:id="rId9"/>
        </w:object>
      </w:r>
      <w:r>
        <w:t xml:space="preserve">  </w:t>
      </w:r>
    </w:p>
    <w:p w:rsidR="00500ADB" w:rsidRDefault="00500ADB" w:rsidP="00500ADB">
      <w:pPr>
        <w:pStyle w:val="bpuIntro"/>
      </w:pPr>
      <w:r>
        <w:t>PRE-FILED FOR INTRODUCTION IN THE 2020 SESSION</w:t>
      </w:r>
    </w:p>
    <w:p w:rsidR="00500ADB" w:rsidRDefault="00500ADB" w:rsidP="00500ADB">
      <w:pPr>
        <w:pStyle w:val="bpuIntro"/>
      </w:pPr>
    </w:p>
    <w:p w:rsidR="00500ADB" w:rsidRDefault="00500ADB" w:rsidP="00500ADB">
      <w:pPr>
        <w:pStyle w:val="bpuIntro"/>
        <w:sectPr w:rsidR="00500ADB" w:rsidSect="00500ADB">
          <w:headerReference w:type="even" r:id="rId10"/>
          <w:headerReference w:type="default" r:id="rId11"/>
          <w:pgSz w:w="12240" w:h="20160" w:code="5"/>
          <w:pgMar w:top="2160" w:right="1440" w:bottom="1440" w:left="1440" w:header="720" w:footer="720" w:gutter="0"/>
          <w:pgNumType w:start="1"/>
          <w:cols w:space="720"/>
          <w:docGrid w:linePitch="360"/>
        </w:sectPr>
      </w:pPr>
    </w:p>
    <w:p w:rsidR="00500ADB" w:rsidRDefault="00500ADB" w:rsidP="00500ADB">
      <w:pPr>
        <w:pStyle w:val="bpuIntro"/>
      </w:pPr>
    </w:p>
    <w:p w:rsidR="00500ADB" w:rsidRDefault="00500ADB" w:rsidP="00500ADB">
      <w:pPr>
        <w:pStyle w:val="bpuSponsor"/>
      </w:pPr>
      <w:r>
        <w:t>Sponsored by:</w:t>
      </w:r>
    </w:p>
    <w:p w:rsidR="00500ADB" w:rsidRDefault="00500ADB" w:rsidP="00500ADB">
      <w:pPr>
        <w:pStyle w:val="bpuSponsor"/>
      </w:pPr>
      <w:r>
        <w:t>Senator  LORETTA WEINBERG</w:t>
      </w:r>
    </w:p>
    <w:p w:rsidR="00500ADB" w:rsidRDefault="00500ADB" w:rsidP="00500ADB">
      <w:pPr>
        <w:pStyle w:val="bpuSponsor"/>
      </w:pPr>
      <w:r>
        <w:t>District 37 (Bergen)</w:t>
      </w:r>
    </w:p>
    <w:p w:rsidR="00500ADB" w:rsidRDefault="00500ADB" w:rsidP="00500ADB">
      <w:pPr>
        <w:pStyle w:val="bpuSponsor"/>
      </w:pPr>
    </w:p>
    <w:p w:rsidR="00500ADB" w:rsidRDefault="00500ADB" w:rsidP="00500ADB">
      <w:pPr>
        <w:pStyle w:val="bpuSponsor"/>
      </w:pPr>
    </w:p>
    <w:p w:rsidR="00500ADB" w:rsidRDefault="00500ADB" w:rsidP="00500ADB">
      <w:pPr>
        <w:pStyle w:val="bpuSponsor"/>
      </w:pPr>
    </w:p>
    <w:p w:rsidR="00500ADB" w:rsidRDefault="00500ADB" w:rsidP="00500ADB">
      <w:pPr>
        <w:pStyle w:val="bpuSponsor"/>
      </w:pPr>
    </w:p>
    <w:p w:rsidR="00500ADB" w:rsidRDefault="00500ADB" w:rsidP="00500ADB">
      <w:pPr>
        <w:pStyle w:val="bpuSponsor"/>
      </w:pPr>
      <w:r>
        <w:t>SYNOPSIS</w:t>
      </w:r>
    </w:p>
    <w:p w:rsidR="00500ADB" w:rsidRDefault="00500ADB" w:rsidP="00500ADB">
      <w:pPr>
        <w:pStyle w:val="bpuNormText"/>
      </w:pPr>
      <w:r>
        <w:tab/>
        <w:t xml:space="preserve">Adjusts statute of limitations on damage claim for construction defect in common interest community. </w:t>
      </w:r>
    </w:p>
    <w:p w:rsidR="00500ADB" w:rsidRDefault="00500ADB" w:rsidP="00500ADB">
      <w:pPr>
        <w:pStyle w:val="bpuNormText"/>
      </w:pPr>
    </w:p>
    <w:p w:rsidR="00500ADB" w:rsidRDefault="00500ADB" w:rsidP="00500ADB">
      <w:pPr>
        <w:pStyle w:val="bpuSponsor"/>
      </w:pPr>
      <w:r>
        <w:t xml:space="preserve">CURRENT VERSION OF TEXT </w:t>
      </w:r>
    </w:p>
    <w:p w:rsidR="00500ADB" w:rsidRDefault="00500ADB" w:rsidP="00500ADB">
      <w:pPr>
        <w:pStyle w:val="bpuNormText"/>
      </w:pPr>
      <w:r>
        <w:tab/>
        <w:t>Introduced Pending Technical Review by Legislative Counsel.</w:t>
      </w:r>
    </w:p>
    <w:p w:rsidR="00500ADB" w:rsidRDefault="00500ADB" w:rsidP="00500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ADB" w:rsidRDefault="00500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ADB" w:rsidSect="00500ADB">
          <w:type w:val="continuous"/>
          <w:pgSz w:w="12240" w:h="20160" w:code="5"/>
          <w:pgMar w:top="2160" w:right="2275" w:bottom="1440" w:left="2275" w:header="72" w:footer="720" w:gutter="0"/>
          <w:pgNumType w:start="1"/>
          <w:cols w:space="720"/>
          <w:docGrid w:linePitch="360"/>
        </w:sectPr>
      </w:pPr>
    </w:p>
    <w:p w:rsidR="007F4E78" w:rsidRPr="00677316" w:rsidRDefault="007F4E78" w:rsidP="007F4E78">
      <w:pPr>
        <w:pStyle w:val="HangingAnAct"/>
        <w:rPr>
          <w:rStyle w:val="HangingAnActChar"/>
        </w:rPr>
      </w:pPr>
      <w:r w:rsidRPr="007F4E78">
        <w:rPr>
          <w:rStyle w:val="BillHead"/>
        </w:rPr>
        <w:lastRenderedPageBreak/>
        <w:t>An Act</w:t>
      </w:r>
      <w:r w:rsidRPr="006B7FA7">
        <w:rPr>
          <w:rStyle w:val="HangingAnActChar"/>
        </w:rPr>
        <w:t xml:space="preserve"> </w:t>
      </w:r>
      <w:r>
        <w:t>concerning construction defects in common interest communities and amending N.J.S.2A:14-1.</w:t>
      </w:r>
    </w:p>
    <w:p w:rsidR="007F4E78" w:rsidRPr="00D71D68" w:rsidRDefault="007F4E78" w:rsidP="007F4E78"/>
    <w:p w:rsidR="007F4E78" w:rsidRPr="00AA7880" w:rsidRDefault="007F4E78" w:rsidP="007F4E78">
      <w:r>
        <w:tab/>
      </w:r>
      <w:r>
        <w:rPr>
          <w:rStyle w:val="BillHeading2"/>
        </w:rPr>
        <w:t xml:space="preserve">Be It Enacted </w:t>
      </w:r>
      <w:r>
        <w:rPr>
          <w:rStyle w:val="BillLanguage"/>
        </w:rPr>
        <w:t>by the Senate and General Assembly of the State of New Jersey:</w:t>
      </w:r>
    </w:p>
    <w:p w:rsidR="007F4E78" w:rsidRPr="00D71D68" w:rsidRDefault="007F4E78" w:rsidP="007F4E78"/>
    <w:p w:rsidR="007F4E78" w:rsidRDefault="007F4E78" w:rsidP="007F4E78">
      <w:r>
        <w:tab/>
        <w:t>1.</w:t>
      </w:r>
      <w:r>
        <w:tab/>
        <w:t>N.J.S.2A:14-1 is amended to read as follows:</w:t>
      </w:r>
    </w:p>
    <w:p w:rsidR="007F4E78" w:rsidRDefault="007F4E78" w:rsidP="007F4E78">
      <w:r>
        <w:tab/>
        <w:t xml:space="preserve">2A:14-1.  </w:t>
      </w:r>
      <w:r>
        <w:rPr>
          <w:u w:val="single"/>
        </w:rPr>
        <w:t>a.</w:t>
      </w:r>
      <w: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BF0104">
        <w:rPr>
          <w:rFonts w:ascii="Albertus Extra Bold" w:hAnsi="Albertus Extra Bold"/>
          <w:b/>
        </w:rPr>
        <w:t>[</w:t>
      </w:r>
      <w:r>
        <w:t>sections 2A:14-2 and 2A:14-3 of this Title</w:t>
      </w:r>
      <w:r w:rsidRPr="00BF0104">
        <w:rPr>
          <w:rFonts w:ascii="Albertus Extra Bold" w:hAnsi="Albertus Extra Bold"/>
          <w:b/>
        </w:rPr>
        <w:t>]</w:t>
      </w:r>
      <w:r>
        <w:t xml:space="preserve"> </w:t>
      </w:r>
      <w:r>
        <w:rPr>
          <w:u w:val="single"/>
        </w:rPr>
        <w:t>N.J.S.2A:14-2 and N.J.S.2A:14-3</w:t>
      </w:r>
      <w:r>
        <w:t>, or for recovery upon a contractual claim or liability, express or implied, not under seal, or upon an account other than one which concerns the trade or merchandise between merchant and merchant, their factors, agents and servants, shall be commenced within 6 years next after the cause of any such action shall have accrued.</w:t>
      </w:r>
    </w:p>
    <w:p w:rsidR="007F4E78" w:rsidRDefault="007F4E78" w:rsidP="007F4E78">
      <w:r>
        <w:tab/>
      </w:r>
      <w:r>
        <w:rPr>
          <w:u w:val="single"/>
        </w:rPr>
        <w:t>b.</w:t>
      </w:r>
      <w:r>
        <w:tab/>
        <w:t xml:space="preserve">This section shall not apply to any action for breach of any contract for sale governed by </w:t>
      </w:r>
      <w:r w:rsidRPr="00AC2DD8">
        <w:rPr>
          <w:rFonts w:ascii="Albertus Extra Bold" w:hAnsi="Albertus Extra Bold"/>
          <w:b/>
        </w:rPr>
        <w:t>[</w:t>
      </w:r>
      <w:r>
        <w:t>section 12A:2-725 of the New Jersey Statutes</w:t>
      </w:r>
      <w:r w:rsidRPr="00AC2DD8">
        <w:rPr>
          <w:rFonts w:ascii="Albertus Extra Bold" w:hAnsi="Albertus Extra Bold"/>
          <w:b/>
        </w:rPr>
        <w:t>]</w:t>
      </w:r>
      <w:r>
        <w:t xml:space="preserve"> </w:t>
      </w:r>
      <w:r>
        <w:rPr>
          <w:u w:val="single"/>
        </w:rPr>
        <w:t>N.J.S.12A:2-725</w:t>
      </w:r>
      <w:r>
        <w:t>.</w:t>
      </w:r>
    </w:p>
    <w:p w:rsidR="007F4E78" w:rsidRPr="00E60E29" w:rsidRDefault="007F4E78" w:rsidP="007F4E78">
      <w:pPr>
        <w:rPr>
          <w:u w:val="single"/>
        </w:rPr>
      </w:pPr>
      <w:r>
        <w:tab/>
      </w:r>
      <w:r w:rsidRPr="00473966">
        <w:rPr>
          <w:u w:val="single"/>
        </w:rPr>
        <w:t>c.</w:t>
      </w:r>
      <w:r>
        <w:rPr>
          <w:u w:val="single"/>
        </w:rPr>
        <w:tab/>
      </w:r>
      <w:r w:rsidRPr="00473966">
        <w:rPr>
          <w:u w:val="single"/>
        </w:rPr>
        <w:t>The period</w:t>
      </w:r>
      <w:r w:rsidRPr="001C7B34">
        <w:rPr>
          <w:u w:val="single"/>
        </w:rPr>
        <w:t xml:space="preserve"> of time for the filing of a claim by a condominium association, cooperative corporation or </w:t>
      </w:r>
      <w:r>
        <w:rPr>
          <w:u w:val="single"/>
        </w:rPr>
        <w:t xml:space="preserve">other </w:t>
      </w:r>
      <w:r w:rsidRPr="001C7B34">
        <w:rPr>
          <w:u w:val="single"/>
        </w:rPr>
        <w:t xml:space="preserve">planned real estate development association against a developer or any person acting through, on behalf of or at the behest of the developer under </w:t>
      </w:r>
      <w:r>
        <w:rPr>
          <w:u w:val="single"/>
        </w:rPr>
        <w:t>subsection a. of this section</w:t>
      </w:r>
      <w:r w:rsidRPr="001C7B34">
        <w:rPr>
          <w:u w:val="single"/>
        </w:rPr>
        <w:t xml:space="preserve">, shall </w:t>
      </w:r>
      <w:r>
        <w:rPr>
          <w:u w:val="single"/>
        </w:rPr>
        <w:t>be tolled until</w:t>
      </w:r>
      <w:r w:rsidRPr="001C7B34">
        <w:rPr>
          <w:u w:val="single"/>
        </w:rPr>
        <w:t xml:space="preserve"> the date of the transition from developer control, as established pursuant to paragraph (3) of subsection a. of section 5 of P.L.1993, c.30 (C.45:22A-47), or subsection d. of section 2 of P.L.1979, c.157 (C.46:8B-12.1).  Any cause of action involving a condominium, cooperative or </w:t>
      </w:r>
      <w:r>
        <w:rPr>
          <w:u w:val="single"/>
        </w:rPr>
        <w:t xml:space="preserve">other </w:t>
      </w:r>
      <w:r w:rsidRPr="001C7B34">
        <w:rPr>
          <w:u w:val="single"/>
        </w:rPr>
        <w:t>planned real estate development</w:t>
      </w:r>
      <w:r>
        <w:rPr>
          <w:u w:val="single"/>
        </w:rPr>
        <w:t xml:space="preserve"> </w:t>
      </w:r>
      <w:r w:rsidRPr="001C7B34">
        <w:rPr>
          <w:u w:val="single"/>
        </w:rPr>
        <w:t>under</w:t>
      </w:r>
      <w:r>
        <w:rPr>
          <w:u w:val="single"/>
        </w:rPr>
        <w:t xml:space="preserve"> the provisions of subsection a. of this section</w:t>
      </w:r>
      <w:r w:rsidRPr="001C7B34">
        <w:rPr>
          <w:u w:val="single"/>
        </w:rPr>
        <w:t xml:space="preserve"> that has not been subject to a final judgment dismissing the claim as of the effective date of </w:t>
      </w:r>
      <w:r>
        <w:rPr>
          <w:u w:val="single"/>
        </w:rPr>
        <w:t>P.L.    , c.    (pending before the Legislature as this bill)</w:t>
      </w:r>
      <w:r w:rsidRPr="001C7B34">
        <w:rPr>
          <w:u w:val="single"/>
        </w:rPr>
        <w:t xml:space="preserve"> shall be subject to the terms</w:t>
      </w:r>
      <w:r>
        <w:rPr>
          <w:u w:val="single"/>
        </w:rPr>
        <w:t xml:space="preserve"> of this subsection.   </w:t>
      </w:r>
    </w:p>
    <w:p w:rsidR="007F4E78" w:rsidRDefault="007F4E78" w:rsidP="007F4E78">
      <w:r>
        <w:t>(</w:t>
      </w:r>
      <w:proofErr w:type="spellStart"/>
      <w:r>
        <w:t>cf</w:t>
      </w:r>
      <w:proofErr w:type="spellEnd"/>
      <w:r>
        <w:t>: P.L.1961, c.</w:t>
      </w:r>
      <w:r w:rsidRPr="00965099">
        <w:t>121</w:t>
      </w:r>
      <w:r>
        <w:t>, s.1)</w:t>
      </w:r>
    </w:p>
    <w:p w:rsidR="007F4E78" w:rsidRDefault="007F4E78" w:rsidP="007F4E78"/>
    <w:p w:rsidR="007F4E78" w:rsidRPr="00AA7880" w:rsidRDefault="007F4E78" w:rsidP="007F4E78">
      <w:r>
        <w:tab/>
        <w:t>2.</w:t>
      </w:r>
      <w:r>
        <w:tab/>
        <w:t>This act shall take effect immediately.</w:t>
      </w:r>
    </w:p>
    <w:p w:rsidR="007F4E78" w:rsidRDefault="007F4E78" w:rsidP="007F4E78"/>
    <w:p w:rsidR="007F4E78" w:rsidRPr="00CE7BD8" w:rsidRDefault="007F4E78" w:rsidP="007F4E78"/>
    <w:p w:rsidR="007F4E78" w:rsidRPr="00AA7880" w:rsidRDefault="007F4E78" w:rsidP="007F4E78">
      <w:pPr>
        <w:jc w:val="center"/>
      </w:pPr>
      <w:r w:rsidRPr="00D71D68">
        <w:t>STATEMENT</w:t>
      </w:r>
    </w:p>
    <w:p w:rsidR="007F4E78" w:rsidRDefault="007F4E78" w:rsidP="007F4E78"/>
    <w:p w:rsidR="007F4E78" w:rsidRDefault="007F4E78" w:rsidP="007F4E78">
      <w:r>
        <w:tab/>
        <w:t>This bill would adjust the statute of limitations on damage claims for construction defects in common interest communities.  Specifically, i</w:t>
      </w:r>
      <w:r w:rsidRPr="00140568">
        <w:t>n a claim for damages resulting from a construction defect in a condominium, cooperative, or other planned real estate development,</w:t>
      </w:r>
      <w:r>
        <w:t xml:space="preserve"> the bill would require the statute of limitations to begin running at the time of the transition from developer control, instead of substantial completion of the project.</w:t>
      </w:r>
    </w:p>
    <w:p w:rsidR="007F4E78" w:rsidRDefault="007F4E78" w:rsidP="007F4E78">
      <w:r>
        <w:tab/>
        <w:t>The statute of limitations for filing a claim for damages resulting from a construction defect currently runs for six years from the date of a project’s substantial completion, so long as the defect does not result in an unsafe condition.  A developer retains the ability to control the majority of a common interest community’s executive board until the transition, which occurs s</w:t>
      </w:r>
      <w:r w:rsidRPr="00327EF4">
        <w:t xml:space="preserve">ixty days after </w:t>
      </w:r>
      <w:r>
        <w:t xml:space="preserve">the </w:t>
      </w:r>
      <w:r w:rsidRPr="00327EF4">
        <w:t xml:space="preserve">conveyance of 75 percent of the </w:t>
      </w:r>
      <w:r>
        <w:t xml:space="preserve">units in the community.  This transition from developer control can occur years after the project’s substantial completion, leaving little or no time within the six-year window for the owner-controlled board to decide to file a claim against a developer, even when legitimate defects exist.  This bill intends to allow the owner-controlled board more time to file a construction defect claim by requiring the statute of limitations to begin running upon transition of developer control.  </w:t>
      </w:r>
    </w:p>
    <w:sectPr w:rsidR="007F4E78" w:rsidSect="00500ADB">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57" w:rsidRDefault="004B5557">
      <w:r>
        <w:separator/>
      </w:r>
    </w:p>
  </w:endnote>
  <w:endnote w:type="continuationSeparator" w:id="0">
    <w:p w:rsidR="004B5557" w:rsidRDefault="004B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DB"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ADB" w:rsidRPr="00921C91"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57" w:rsidRDefault="004B5557">
      <w:r>
        <w:separator/>
      </w:r>
    </w:p>
  </w:footnote>
  <w:footnote w:type="continuationSeparator" w:id="0">
    <w:p w:rsidR="004B5557" w:rsidRDefault="004B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2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ADB" w:rsidRDefault="00500ADB" w:rsidP="00500ADB">
    <w:pPr>
      <w:pStyle w:val="bpuHeadSpon"/>
    </w:pPr>
    <w:r w:rsidRPr="00500ADB">
      <w:rPr>
        <w:rStyle w:val="bpuHeadSponChar"/>
      </w:rPr>
      <w:t>S396</w:t>
    </w:r>
    <w:r>
      <w:t xml:space="preserve"> WEINBERG</w:t>
    </w:r>
  </w:p>
  <w:p w:rsidR="00500ADB" w:rsidRDefault="00500ADB" w:rsidP="00500ADB">
    <w:pPr>
      <w:pStyle w:val="bpuHeadSpon"/>
    </w:pPr>
    <w:r>
      <w:fldChar w:fldCharType="begin"/>
    </w:r>
    <w:r>
      <w:instrText xml:space="preserve"> PAGE  \* MERGEFORMAT </w:instrText>
    </w:r>
    <w:r>
      <w:fldChar w:fldCharType="separate"/>
    </w:r>
    <w:r w:rsidR="00862646">
      <w:rPr>
        <w:noProof/>
      </w:rPr>
      <w:t>3</w:t>
    </w:r>
    <w:r>
      <w:fldChar w:fldCharType="end"/>
    </w:r>
  </w:p>
  <w:p w:rsidR="00500ADB" w:rsidRPr="00AF575C" w:rsidRDefault="00500ADB" w:rsidP="00500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ADB" w:rsidRDefault="00500ADB" w:rsidP="00500ADB">
    <w:pPr>
      <w:pStyle w:val="bpuHeadSpon"/>
    </w:pPr>
    <w:r w:rsidRPr="00500ADB">
      <w:rPr>
        <w:rStyle w:val="bpuHeadSponChar"/>
      </w:rPr>
      <w:t>S396</w:t>
    </w:r>
    <w:r>
      <w:t xml:space="preserve"> WEINBERG</w:t>
    </w:r>
  </w:p>
  <w:p w:rsidR="00500ADB" w:rsidRDefault="00500ADB" w:rsidP="00500ADB">
    <w:pPr>
      <w:pStyle w:val="bpuHeadSpon"/>
    </w:pPr>
    <w:r>
      <w:fldChar w:fldCharType="begin"/>
    </w:r>
    <w:r>
      <w:instrText xml:space="preserve"> PAGE  \* MERGEFORMAT </w:instrText>
    </w:r>
    <w:r>
      <w:fldChar w:fldCharType="separate"/>
    </w:r>
    <w:r w:rsidR="00862646">
      <w:rPr>
        <w:noProof/>
      </w:rPr>
      <w:t>2</w:t>
    </w:r>
    <w:r>
      <w:fldChar w:fldCharType="end"/>
    </w:r>
  </w:p>
  <w:p w:rsidR="00500ADB" w:rsidRDefault="00500ADB" w:rsidP="00500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557"/>
    <w:rsid w:val="004B5C78"/>
    <w:rsid w:val="004B667A"/>
    <w:rsid w:val="004B6E61"/>
    <w:rsid w:val="004B75D5"/>
    <w:rsid w:val="004C0EE5"/>
    <w:rsid w:val="004C1B1C"/>
    <w:rsid w:val="004C2B44"/>
    <w:rsid w:val="004D1B2E"/>
    <w:rsid w:val="004D76F0"/>
    <w:rsid w:val="004F18AF"/>
    <w:rsid w:val="00500AD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8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E78"/>
    <w:rsid w:val="0080085C"/>
    <w:rsid w:val="00802AF0"/>
    <w:rsid w:val="00806253"/>
    <w:rsid w:val="00820A1D"/>
    <w:rsid w:val="00841F07"/>
    <w:rsid w:val="008462AA"/>
    <w:rsid w:val="00846D3E"/>
    <w:rsid w:val="0084725C"/>
    <w:rsid w:val="00862646"/>
    <w:rsid w:val="008627AA"/>
    <w:rsid w:val="008628FF"/>
    <w:rsid w:val="00867FC7"/>
    <w:rsid w:val="00874609"/>
    <w:rsid w:val="0087660A"/>
    <w:rsid w:val="008823BC"/>
    <w:rsid w:val="008859B3"/>
    <w:rsid w:val="008A3AA8"/>
    <w:rsid w:val="008B313B"/>
    <w:rsid w:val="008B4545"/>
    <w:rsid w:val="008B6E84"/>
    <w:rsid w:val="008C6FA9"/>
    <w:rsid w:val="008D35C6"/>
    <w:rsid w:val="008D455C"/>
    <w:rsid w:val="008D62DB"/>
    <w:rsid w:val="008E3B9B"/>
    <w:rsid w:val="008E4F67"/>
    <w:rsid w:val="008F6A7A"/>
    <w:rsid w:val="0090005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323"/>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C37E9E-897A-481E-94D8-AE098EDB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9E0A7-604A-4613-BCE6-47C222C6F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589</Words>
  <Characters>3145</Characters>
  <Application>Microsoft Office Word</Application>
  <DocSecurity>0</DocSecurity>
  <Lines>87</Lines>
  <Paragraphs>22</Paragraphs>
  <ScaleCrop>false</ScaleCrop>
  <HeadingPairs>
    <vt:vector size="2" baseType="variant">
      <vt:variant>
        <vt:lpstr>Title</vt:lpstr>
      </vt:variant>
      <vt:variant>
        <vt:i4>1</vt:i4>
      </vt:variant>
    </vt:vector>
  </HeadingPairs>
  <TitlesOfParts>
    <vt:vector size="1" baseType="lpstr">
      <vt:lpstr>weinberg/3649_I1</vt:lpstr>
    </vt:vector>
  </TitlesOfParts>
  <Manager>R224</Manager>
  <Company>OFFICE of LEGISLATIVE SERVICES</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dc:title>
  <dc:creator>Senator  WEINBERG</dc:creator>
  <cp:keywords>S396|3|ER |65|0|0|!|0|</cp:keywords>
  <dc:description>PREFILED 2020</dc:description>
  <cp:lastModifiedBy>Franks, Denise</cp:lastModifiedBy>
  <cp:revision>2</cp:revision>
  <cp:lastPrinted>2020-01-08T16:22:00Z</cp:lastPrinted>
  <dcterms:created xsi:type="dcterms:W3CDTF">2020-01-08T23:29:00Z</dcterms:created>
  <dcterms:modified xsi:type="dcterms:W3CDTF">2020-01-08T23:29:00Z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