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B88E9B" w14:textId="77777777" w:rsidR="009154B2" w:rsidRDefault="003243CC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COMMUNITY AND URBAN AFFAIRS</w:t>
      </w:r>
      <w:r w:rsidR="006A5D7B">
        <w:t xml:space="preserve"> COMMITTEE</w:t>
      </w:r>
    </w:p>
    <w:p w14:paraId="2843A6ED" w14:textId="77777777" w:rsidR="00C47AF5" w:rsidRPr="004721EF" w:rsidRDefault="00C47AF5" w:rsidP="00ED5E27">
      <w:pPr>
        <w:pStyle w:val="TopofPage1"/>
        <w:rPr>
          <w:sz w:val="24"/>
          <w:szCs w:val="24"/>
        </w:rPr>
      </w:pPr>
    </w:p>
    <w:p w14:paraId="4667AB0A" w14:textId="77777777"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14:paraId="1219696A" w14:textId="77777777" w:rsidR="00292D7C" w:rsidRDefault="00292D7C" w:rsidP="00ED5E27">
      <w:pPr>
        <w:pStyle w:val="TopofPage1"/>
        <w:rPr>
          <w:sz w:val="24"/>
          <w:szCs w:val="24"/>
        </w:rPr>
      </w:pPr>
    </w:p>
    <w:p w14:paraId="73EDC59F" w14:textId="77777777" w:rsidR="0064365D" w:rsidRDefault="0064365D" w:rsidP="0064365D">
      <w:pPr>
        <w:pStyle w:val="TopofPage1"/>
        <w:rPr>
          <w:szCs w:val="24"/>
        </w:rPr>
      </w:pPr>
      <w:r>
        <w:rPr>
          <w:szCs w:val="24"/>
        </w:rPr>
        <w:t>SENATE COMMITTEE SUBSTITUTE FOR</w:t>
      </w:r>
    </w:p>
    <w:p w14:paraId="03C354DC" w14:textId="77777777" w:rsidR="00AA5E23" w:rsidRDefault="003243CC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>No</w:t>
      </w:r>
      <w:r w:rsidR="00E308D3">
        <w:rPr>
          <w:b/>
          <w:sz w:val="36"/>
          <w:szCs w:val="36"/>
        </w:rPr>
        <w:t>s</w:t>
      </w:r>
      <w:r w:rsidR="00243505" w:rsidRPr="00ED5E27">
        <w:rPr>
          <w:b/>
          <w:sz w:val="36"/>
          <w:szCs w:val="36"/>
        </w:rPr>
        <w:t xml:space="preserve">. </w:t>
      </w:r>
      <w:r w:rsidR="00E308D3">
        <w:rPr>
          <w:b/>
          <w:sz w:val="36"/>
          <w:szCs w:val="36"/>
        </w:rPr>
        <w:t xml:space="preserve">399 and </w:t>
      </w:r>
      <w:r>
        <w:rPr>
          <w:b/>
          <w:sz w:val="36"/>
          <w:szCs w:val="36"/>
        </w:rPr>
        <w:t>1645</w:t>
      </w:r>
      <w:r w:rsidR="0063703D" w:rsidRPr="00ED5E27">
        <w:rPr>
          <w:b/>
          <w:sz w:val="36"/>
          <w:szCs w:val="36"/>
        </w:rPr>
        <w:t xml:space="preserve"> </w:t>
      </w:r>
    </w:p>
    <w:p w14:paraId="779B2534" w14:textId="77777777" w:rsidR="00D33775" w:rsidRPr="004721EF" w:rsidRDefault="00D33775" w:rsidP="0007575C">
      <w:pPr>
        <w:pStyle w:val="TopofPage1"/>
        <w:rPr>
          <w:sz w:val="24"/>
          <w:szCs w:val="24"/>
        </w:rPr>
      </w:pPr>
    </w:p>
    <w:p w14:paraId="15EF3F51" w14:textId="77777777"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14:paraId="165CD0FB" w14:textId="77777777"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14:paraId="01C9FCC3" w14:textId="77777777"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3243CC">
        <w:rPr>
          <w:caps/>
          <w:szCs w:val="24"/>
        </w:rPr>
        <w:t>FEBRUARY 9, 2021</w:t>
      </w:r>
    </w:p>
    <w:p w14:paraId="02B739F2" w14:textId="73DC90F6" w:rsidR="00DA7DC4" w:rsidRPr="00603616" w:rsidRDefault="00DA7DC4" w:rsidP="00DA7DC4"/>
    <w:p w14:paraId="4A36AB57" w14:textId="37C0EFC2" w:rsidR="00DA7DC4" w:rsidRPr="00603616" w:rsidRDefault="00DA7DC4" w:rsidP="00DA7DC4">
      <w:r w:rsidRPr="00603616">
        <w:tab/>
        <w:t>The Senate Community and Urban Affairs Committee reports favorably a Senate Committee Substitute for Senate Bill No</w:t>
      </w:r>
      <w:r w:rsidR="00BC5ACA">
        <w:t>s</w:t>
      </w:r>
      <w:r w:rsidRPr="00603616">
        <w:t>.</w:t>
      </w:r>
      <w:r w:rsidR="00327D0A">
        <w:t xml:space="preserve"> </w:t>
      </w:r>
      <w:r>
        <w:t>399</w:t>
      </w:r>
      <w:r w:rsidR="00327D0A">
        <w:t xml:space="preserve"> and 1645</w:t>
      </w:r>
      <w:r w:rsidRPr="00603616">
        <w:t>.</w:t>
      </w:r>
    </w:p>
    <w:p w14:paraId="2E580BD0" w14:textId="77777777" w:rsidR="00D02C5D" w:rsidRDefault="00DA7DC4" w:rsidP="00D02C5D">
      <w:r>
        <w:tab/>
      </w:r>
      <w:r w:rsidR="00E308D3">
        <w:t>This committee substitute</w:t>
      </w:r>
      <w:r w:rsidR="00D02C5D" w:rsidRPr="002C5980">
        <w:t xml:space="preserve"> would require residential landlords</w:t>
      </w:r>
      <w:r w:rsidR="00740B00" w:rsidRPr="00740B00">
        <w:t>, upon the request of a tenant,</w:t>
      </w:r>
      <w:r w:rsidR="00D02C5D" w:rsidRPr="002C5980">
        <w:t xml:space="preserve"> to </w:t>
      </w:r>
      <w:r w:rsidR="00D02C5D">
        <w:t xml:space="preserve">install </w:t>
      </w:r>
      <w:r w:rsidR="00D02C5D" w:rsidRPr="002C5980">
        <w:t>cover</w:t>
      </w:r>
      <w:r w:rsidR="00D02C5D">
        <w:t>s on</w:t>
      </w:r>
      <w:r w:rsidR="00D02C5D" w:rsidRPr="002C5980">
        <w:t xml:space="preserve"> steam radiators in order to protect tenants, occupants, and other persons on the premises from burns.  </w:t>
      </w:r>
      <w:r w:rsidR="00740B00">
        <w:t>A landlord would be required to</w:t>
      </w:r>
      <w:r w:rsidR="00740B00" w:rsidRPr="00740B00">
        <w:t xml:space="preserve"> provide each tenant with notice of their right to request that the landlord provide and install radiator covers.  </w:t>
      </w:r>
      <w:r w:rsidR="00740B00">
        <w:t xml:space="preserve">The notice would </w:t>
      </w:r>
      <w:r w:rsidR="00740B00" w:rsidRPr="00740B00">
        <w:t xml:space="preserve">be </w:t>
      </w:r>
      <w:r w:rsidR="00740B00">
        <w:t>provided</w:t>
      </w:r>
      <w:r w:rsidR="00740B00" w:rsidRPr="00740B00">
        <w:t xml:space="preserve"> </w:t>
      </w:r>
      <w:r w:rsidR="00740B00">
        <w:t xml:space="preserve">as </w:t>
      </w:r>
      <w:r w:rsidR="00740B00" w:rsidRPr="00740B00">
        <w:t>a rider to any written</w:t>
      </w:r>
      <w:r w:rsidR="00740B00">
        <w:t xml:space="preserve"> residential lease agreement as well as</w:t>
      </w:r>
      <w:r w:rsidR="00740B00" w:rsidRPr="00740B00">
        <w:t xml:space="preserve"> in writing </w:t>
      </w:r>
      <w:r w:rsidR="00740B00">
        <w:t xml:space="preserve">to the tenant </w:t>
      </w:r>
      <w:r w:rsidR="00740B00" w:rsidRPr="00740B00">
        <w:t>at least annually.  A copy of this notice</w:t>
      </w:r>
      <w:r w:rsidR="00740B00">
        <w:t xml:space="preserve"> would also</w:t>
      </w:r>
      <w:r w:rsidR="00740B00" w:rsidRPr="00740B00">
        <w:t xml:space="preserve"> be maintained in a conspicuous location in the common area </w:t>
      </w:r>
      <w:r w:rsidR="00740B00">
        <w:t xml:space="preserve">of the property </w:t>
      </w:r>
      <w:r w:rsidR="00740B00" w:rsidRPr="00740B00">
        <w:t>where notices are regularly provided to tenants.</w:t>
      </w:r>
      <w:r w:rsidR="00740B00">
        <w:t xml:space="preserve">  </w:t>
      </w:r>
      <w:r w:rsidR="00D02C5D" w:rsidRPr="002C5980">
        <w:t xml:space="preserve">The bill provides that a </w:t>
      </w:r>
      <w:r w:rsidR="00740B00">
        <w:t>landlord who violates any of the bill’s</w:t>
      </w:r>
      <w:r w:rsidR="00D02C5D" w:rsidRPr="002C5980">
        <w:t xml:space="preserve"> provisions can be fined up to $500.</w:t>
      </w:r>
    </w:p>
    <w:p w14:paraId="44ED64C5" w14:textId="418953E6" w:rsidR="004B2ABF" w:rsidRDefault="00D02C5D" w:rsidP="006D46B5">
      <w:r>
        <w:tab/>
        <w:t>The bill also expressly provides that any person who sustains any injury due to a residential landlord’s failure to cover a steam radiator may bring a civil suit for appropriate legal or equitable relief.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A14F02" w14:textId="77777777" w:rsidR="003243CC" w:rsidRDefault="003243CC">
      <w:r>
        <w:separator/>
      </w:r>
    </w:p>
  </w:endnote>
  <w:endnote w:type="continuationSeparator" w:id="0">
    <w:p w14:paraId="19C10A46" w14:textId="77777777" w:rsidR="003243CC" w:rsidRDefault="003243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F79BCF" w14:textId="77777777" w:rsidR="003243CC" w:rsidRDefault="003243CC">
      <w:r>
        <w:separator/>
      </w:r>
    </w:p>
  </w:footnote>
  <w:footnote w:type="continuationSeparator" w:id="0">
    <w:p w14:paraId="6F50BDEC" w14:textId="77777777" w:rsidR="003243CC" w:rsidRDefault="003243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35389E" w14:textId="0ED267B7" w:rsidR="00662ED4" w:rsidRDefault="006D46B5" w:rsidP="006D46B5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3EC232FA" w14:textId="77777777" w:rsidR="006D46B5" w:rsidRDefault="006D46B5" w:rsidP="006D46B5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43CC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4037"/>
    <w:rsid w:val="0005503F"/>
    <w:rsid w:val="0006203F"/>
    <w:rsid w:val="00065A0E"/>
    <w:rsid w:val="0006664B"/>
    <w:rsid w:val="00067F1C"/>
    <w:rsid w:val="00071658"/>
    <w:rsid w:val="00071678"/>
    <w:rsid w:val="00072CA8"/>
    <w:rsid w:val="0007575C"/>
    <w:rsid w:val="00077EF2"/>
    <w:rsid w:val="00080402"/>
    <w:rsid w:val="00082DCC"/>
    <w:rsid w:val="000927EF"/>
    <w:rsid w:val="000928AB"/>
    <w:rsid w:val="000979D2"/>
    <w:rsid w:val="00097A1F"/>
    <w:rsid w:val="000A50E9"/>
    <w:rsid w:val="000B3E82"/>
    <w:rsid w:val="000B5230"/>
    <w:rsid w:val="000B7E9C"/>
    <w:rsid w:val="000C1981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6FF6"/>
    <w:rsid w:val="00177309"/>
    <w:rsid w:val="0019009B"/>
    <w:rsid w:val="00193E07"/>
    <w:rsid w:val="00194AA9"/>
    <w:rsid w:val="001968DB"/>
    <w:rsid w:val="001A5566"/>
    <w:rsid w:val="001B46AC"/>
    <w:rsid w:val="001B6BA5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243CC"/>
    <w:rsid w:val="00327D0A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358A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365D"/>
    <w:rsid w:val="00647156"/>
    <w:rsid w:val="00647552"/>
    <w:rsid w:val="006512F1"/>
    <w:rsid w:val="0065273B"/>
    <w:rsid w:val="00655CA3"/>
    <w:rsid w:val="006608D8"/>
    <w:rsid w:val="0066141A"/>
    <w:rsid w:val="006618EC"/>
    <w:rsid w:val="00662ED4"/>
    <w:rsid w:val="00662FBD"/>
    <w:rsid w:val="00685F08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D46B5"/>
    <w:rsid w:val="006F4981"/>
    <w:rsid w:val="00707B4E"/>
    <w:rsid w:val="00717104"/>
    <w:rsid w:val="0071764F"/>
    <w:rsid w:val="00740B00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7F24CF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8E4538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5ACA"/>
    <w:rsid w:val="00BC6B1B"/>
    <w:rsid w:val="00BD2630"/>
    <w:rsid w:val="00BD5182"/>
    <w:rsid w:val="00BD5F7A"/>
    <w:rsid w:val="00BD76CA"/>
    <w:rsid w:val="00BE23B4"/>
    <w:rsid w:val="00BE652E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7637D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68BF"/>
    <w:rsid w:val="00CE74A8"/>
    <w:rsid w:val="00CF030F"/>
    <w:rsid w:val="00CF18CB"/>
    <w:rsid w:val="00CF27F3"/>
    <w:rsid w:val="00CF6E1F"/>
    <w:rsid w:val="00D02C5D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5126"/>
    <w:rsid w:val="00D57BC3"/>
    <w:rsid w:val="00D64B78"/>
    <w:rsid w:val="00D74306"/>
    <w:rsid w:val="00D7553F"/>
    <w:rsid w:val="00D84CF6"/>
    <w:rsid w:val="00D9059F"/>
    <w:rsid w:val="00DA7D99"/>
    <w:rsid w:val="00DA7DC4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08D3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B5EF6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2459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2529"/>
    <o:shapelayout v:ext="edit">
      <o:idmap v:ext="edit" data="1"/>
    </o:shapelayout>
  </w:shapeDefaults>
  <w:decimalSymbol w:val="."/>
  <w:listSeparator w:val=","/>
  <w14:docId w14:val="2FE50091"/>
  <w15:docId w15:val="{9CDCBEF4-7515-418A-B73D-7AF3870A8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character" w:styleId="CommentReference">
    <w:name w:val="annotation reference"/>
    <w:basedOn w:val="DefaultParagraphFont"/>
    <w:semiHidden/>
    <w:unhideWhenUsed/>
    <w:rsid w:val="006608D8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6608D8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6608D8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6608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6608D8"/>
    <w:rPr>
      <w:b/>
      <w:bCs/>
    </w:rPr>
  </w:style>
  <w:style w:type="paragraph" w:styleId="BalloonText">
    <w:name w:val="Balloon Text"/>
    <w:basedOn w:val="Normal"/>
    <w:link w:val="BalloonTextChar"/>
    <w:semiHidden/>
    <w:unhideWhenUsed/>
    <w:rsid w:val="006608D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608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</Template>
  <TotalTime>0</TotalTime>
  <Pages>1</Pages>
  <Words>207</Words>
  <Characters>1047</Characters>
  <Application>Microsoft Office Word</Application>
  <DocSecurity>0</DocSecurity>
  <Lines>29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S399 S1645  SCS Statement 2/9/21</vt:lpstr>
    </vt:vector>
  </TitlesOfParts>
  <Manager>R230</Manager>
  <Company>NJ OLS DMU</Company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S399 S1645  SCS Statement 2/9/21</dc:title>
  <dc:subject/>
  <dc:creator>Senate SCU</dc:creator>
  <cp:keywords>S399|1|LG |266|0|0|!||</cp:keywords>
  <dc:description/>
  <cp:lastModifiedBy>Bektas, Brenda</cp:lastModifiedBy>
  <cp:revision>2</cp:revision>
  <cp:lastPrinted>1999-09-30T17:29:00Z</cp:lastPrinted>
  <dcterms:created xsi:type="dcterms:W3CDTF">2021-02-10T16:31:00Z</dcterms:created>
  <dcterms:modified xsi:type="dcterms:W3CDTF">2021-02-10T16:31:00Z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