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7A6" w:rsidRDefault="00A127A6" w:rsidP="00A127A6">
      <w:pPr>
        <w:pStyle w:val="bpuBill"/>
      </w:pPr>
      <w:bookmarkStart w:id="0" w:name="bpuFrontPg"/>
      <w:bookmarkStart w:id="1" w:name="_GoBack"/>
      <w:bookmarkEnd w:id="0"/>
      <w:bookmarkEnd w:id="1"/>
      <w:r>
        <w:t xml:space="preserve">SENATE, No. 411 </w:t>
      </w:r>
    </w:p>
    <w:p w:rsidR="00A127A6" w:rsidRPr="00A127A6" w:rsidRDefault="00A127A6" w:rsidP="00A127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600" r:id="rId8"/>
        </w:object>
      </w:r>
    </w:p>
    <w:p w:rsidR="00A127A6" w:rsidRDefault="00A127A6" w:rsidP="00A127A6">
      <w:pPr>
        <w:pStyle w:val="bpuState"/>
      </w:pPr>
      <w:r>
        <w:t>STATE OF NEW JERSEY</w:t>
      </w:r>
    </w:p>
    <w:p w:rsidR="00A127A6" w:rsidRDefault="00A127A6" w:rsidP="00A127A6">
      <w:pPr>
        <w:pStyle w:val="bpuLegislature"/>
      </w:pPr>
      <w:r>
        <w:t>219th LEGISLATURE</w:t>
      </w:r>
    </w:p>
    <w:p w:rsidR="00A127A6" w:rsidRDefault="00A127A6" w:rsidP="00A127A6">
      <w:pPr>
        <w:pStyle w:val="bpuWpGraphic"/>
      </w:pPr>
      <w:r>
        <w:object w:dxaOrig="8985" w:dyaOrig="255">
          <v:shape id="_x0000_i1026" type="#_x0000_t75" style="width:6in;height:12pt" o:ole="">
            <v:imagedata r:id="rId7" o:title=""/>
          </v:shape>
          <o:OLEObject Type="Embed" ProgID="WPWin6.1" ShapeID="_x0000_i1026" DrawAspect="Content" ObjectID="_1639902601" r:id="rId9"/>
        </w:object>
      </w:r>
      <w:r>
        <w:t xml:space="preserve">  </w:t>
      </w:r>
    </w:p>
    <w:p w:rsidR="00A127A6" w:rsidRDefault="00A127A6" w:rsidP="00A127A6">
      <w:pPr>
        <w:pStyle w:val="bpuIntro"/>
      </w:pPr>
      <w:r>
        <w:t>PRE-FILED FOR INTRODUCTION IN THE 2020 SESSION</w:t>
      </w:r>
    </w:p>
    <w:p w:rsidR="00A127A6" w:rsidRDefault="00A127A6" w:rsidP="00A127A6">
      <w:pPr>
        <w:pStyle w:val="bpuIntro"/>
      </w:pPr>
    </w:p>
    <w:p w:rsidR="00A127A6" w:rsidRDefault="00A127A6" w:rsidP="00A127A6">
      <w:pPr>
        <w:pStyle w:val="bpuIntro"/>
        <w:sectPr w:rsidR="00A127A6" w:rsidSect="00A127A6">
          <w:headerReference w:type="even" r:id="rId10"/>
          <w:headerReference w:type="default" r:id="rId11"/>
          <w:pgSz w:w="12240" w:h="20160" w:code="5"/>
          <w:pgMar w:top="2160" w:right="1440" w:bottom="1440" w:left="1440" w:header="720" w:footer="720" w:gutter="0"/>
          <w:pgNumType w:start="1"/>
          <w:cols w:space="720"/>
          <w:docGrid w:linePitch="360"/>
        </w:sectPr>
      </w:pPr>
    </w:p>
    <w:p w:rsidR="00A127A6" w:rsidRDefault="00A127A6" w:rsidP="00A127A6">
      <w:pPr>
        <w:pStyle w:val="bpuIntro"/>
      </w:pPr>
    </w:p>
    <w:p w:rsidR="00A127A6" w:rsidRDefault="00A127A6" w:rsidP="00A127A6">
      <w:pPr>
        <w:pStyle w:val="bpuSponsor"/>
      </w:pPr>
      <w:r>
        <w:t>Sponsored by:</w:t>
      </w:r>
    </w:p>
    <w:p w:rsidR="00A127A6" w:rsidRDefault="00A127A6" w:rsidP="00A127A6">
      <w:pPr>
        <w:pStyle w:val="bpuSponsor"/>
      </w:pPr>
      <w:r>
        <w:t>Senator  SHIRLEY K. TURNER</w:t>
      </w:r>
    </w:p>
    <w:p w:rsidR="00A127A6" w:rsidRDefault="00A127A6" w:rsidP="00A127A6">
      <w:pPr>
        <w:pStyle w:val="bpuSponsor"/>
      </w:pPr>
      <w:r>
        <w:t>District 15 (Hunterdon and Mercer)</w:t>
      </w:r>
    </w:p>
    <w:p w:rsidR="00A127A6" w:rsidRDefault="00A127A6" w:rsidP="00A127A6">
      <w:pPr>
        <w:pStyle w:val="bpuSponsor"/>
      </w:pPr>
      <w:r>
        <w:t>Senator  JOSEPH F. VITALE</w:t>
      </w:r>
    </w:p>
    <w:p w:rsidR="00A127A6" w:rsidRDefault="00A127A6" w:rsidP="00A127A6">
      <w:pPr>
        <w:pStyle w:val="bpuSponsor"/>
      </w:pPr>
      <w:r>
        <w:t>District 19 (Middlesex)</w:t>
      </w:r>
    </w:p>
    <w:p w:rsidR="00A127A6" w:rsidRDefault="00A127A6" w:rsidP="00A127A6">
      <w:pPr>
        <w:pStyle w:val="bpuSponsor"/>
      </w:pPr>
    </w:p>
    <w:p w:rsidR="00A127A6" w:rsidRDefault="00A127A6" w:rsidP="00A127A6">
      <w:pPr>
        <w:pStyle w:val="bpuSponsor"/>
      </w:pPr>
    </w:p>
    <w:p w:rsidR="00A127A6" w:rsidRDefault="00A127A6" w:rsidP="00A127A6">
      <w:pPr>
        <w:pStyle w:val="bpuSponsor"/>
      </w:pPr>
    </w:p>
    <w:p w:rsidR="00A127A6" w:rsidRDefault="00A127A6" w:rsidP="00A127A6">
      <w:pPr>
        <w:pStyle w:val="bpuSponsor"/>
      </w:pPr>
    </w:p>
    <w:p w:rsidR="00A127A6" w:rsidRDefault="00A127A6" w:rsidP="00A127A6">
      <w:pPr>
        <w:pStyle w:val="bpuSponsor"/>
      </w:pPr>
      <w:r>
        <w:t>SYNOPSIS</w:t>
      </w:r>
    </w:p>
    <w:p w:rsidR="00A127A6" w:rsidRDefault="00A127A6" w:rsidP="00A127A6">
      <w:pPr>
        <w:pStyle w:val="bpuNormText"/>
      </w:pPr>
      <w:r>
        <w:tab/>
        <w:t xml:space="preserve">Exempts from sales and use tax sales of medical marijuana. </w:t>
      </w:r>
    </w:p>
    <w:p w:rsidR="00A127A6" w:rsidRDefault="00A127A6" w:rsidP="00A127A6">
      <w:pPr>
        <w:pStyle w:val="bpuNormText"/>
      </w:pPr>
    </w:p>
    <w:p w:rsidR="00A127A6" w:rsidRDefault="00A127A6" w:rsidP="00A127A6">
      <w:pPr>
        <w:pStyle w:val="bpuSponsor"/>
      </w:pPr>
      <w:r>
        <w:t xml:space="preserve">CURRENT VERSION OF TEXT </w:t>
      </w:r>
    </w:p>
    <w:p w:rsidR="00A127A6" w:rsidRDefault="00A127A6" w:rsidP="00A127A6">
      <w:pPr>
        <w:pStyle w:val="bpuNormText"/>
      </w:pPr>
      <w:r>
        <w:tab/>
        <w:t>Introduced Pending Technical Review by Legislative Counsel.</w:t>
      </w:r>
    </w:p>
    <w:p w:rsidR="00A127A6" w:rsidRDefault="00A127A6" w:rsidP="00A127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27A6" w:rsidRDefault="00A127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27A6" w:rsidSect="00A127A6">
          <w:type w:val="continuous"/>
          <w:pgSz w:w="12240" w:h="20160" w:code="5"/>
          <w:pgMar w:top="2160" w:right="2275" w:bottom="1440" w:left="2275" w:header="72" w:footer="720" w:gutter="0"/>
          <w:pgNumType w:start="1"/>
          <w:cols w:space="720"/>
          <w:docGrid w:linePitch="360"/>
        </w:sectPr>
      </w:pPr>
    </w:p>
    <w:p w:rsidR="00E81DC8" w:rsidRPr="00677316" w:rsidRDefault="00E81DC8" w:rsidP="00E81DC8">
      <w:pPr>
        <w:pStyle w:val="HangingAnAct"/>
        <w:rPr>
          <w:rStyle w:val="HangingAnActChar"/>
        </w:rPr>
      </w:pPr>
      <w:r w:rsidRPr="00E81DC8">
        <w:rPr>
          <w:rStyle w:val="BillHead"/>
        </w:rPr>
        <w:lastRenderedPageBreak/>
        <w:t>An Act</w:t>
      </w:r>
      <w:r w:rsidRPr="006B7FA7">
        <w:rPr>
          <w:rStyle w:val="HangingAnActChar"/>
        </w:rPr>
        <w:t xml:space="preserve"> </w:t>
      </w:r>
      <w:r w:rsidRPr="00D200CA">
        <w:t xml:space="preserve">exempting </w:t>
      </w:r>
      <w:r>
        <w:t xml:space="preserve">from the sales and use tax </w:t>
      </w:r>
      <w:r w:rsidRPr="00D200CA">
        <w:t xml:space="preserve">sales of </w:t>
      </w:r>
      <w:r>
        <w:t>medical marijuana and</w:t>
      </w:r>
      <w:r w:rsidRPr="00D200CA">
        <w:t xml:space="preserve"> amending P.L.1980, c.105</w:t>
      </w:r>
      <w:r>
        <w:t>.</w:t>
      </w:r>
    </w:p>
    <w:p w:rsidR="00E81DC8" w:rsidRPr="00D71D68" w:rsidRDefault="00E81DC8" w:rsidP="00E81DC8"/>
    <w:p w:rsidR="00E81DC8" w:rsidRPr="00AA7880" w:rsidRDefault="00E81DC8" w:rsidP="00E81DC8">
      <w:r>
        <w:tab/>
      </w:r>
      <w:r>
        <w:rPr>
          <w:rStyle w:val="BillHeading2"/>
        </w:rPr>
        <w:t xml:space="preserve">Be It Enacted </w:t>
      </w:r>
      <w:r>
        <w:rPr>
          <w:rStyle w:val="BillLanguage"/>
        </w:rPr>
        <w:t>by the Senate and General Assembly of the State of New Jersey:</w:t>
      </w:r>
    </w:p>
    <w:p w:rsidR="00E81DC8" w:rsidRDefault="00E81DC8" w:rsidP="00E81DC8"/>
    <w:p w:rsidR="00E81DC8" w:rsidRDefault="00A127A6" w:rsidP="00E81DC8">
      <w:pPr>
        <w:rPr>
          <w:color w:val="000000"/>
        </w:rPr>
      </w:pPr>
      <w:r>
        <w:tab/>
        <w:t>1.</w:t>
      </w:r>
      <w:r>
        <w:tab/>
      </w:r>
      <w:r w:rsidR="00E81DC8">
        <w:rPr>
          <w:color w:val="000000"/>
        </w:rPr>
        <w:t>Section 13 of P.L.1980, c.105 (C.54:32B-8.1) is amended to read as follows:</w:t>
      </w:r>
    </w:p>
    <w:p w:rsidR="00E81DC8" w:rsidRDefault="00A127A6" w:rsidP="00E81DC8">
      <w:r>
        <w:tab/>
        <w:t>13.</w:t>
      </w:r>
      <w:r>
        <w:tab/>
      </w:r>
      <w:r w:rsidR="00E81DC8">
        <w:t xml:space="preserve">a.  Receipts from sales of the following sold for human use are exempt from the tax imposed under the "Sales and Use Tax Act": </w:t>
      </w:r>
    </w:p>
    <w:p w:rsidR="00E81DC8" w:rsidRDefault="00E81DC8" w:rsidP="00E81DC8">
      <w:r>
        <w:tab/>
        <w:t>(1)</w:t>
      </w:r>
      <w:r>
        <w:tab/>
        <w:t>drugs sold pursuant to a doctor's prescription;</w:t>
      </w:r>
    </w:p>
    <w:p w:rsidR="00E81DC8" w:rsidRDefault="00E81DC8" w:rsidP="00E81DC8">
      <w:r>
        <w:tab/>
        <w:t>(2)</w:t>
      </w:r>
      <w:r>
        <w:tab/>
        <w:t>over-the-counter drugs;</w:t>
      </w:r>
    </w:p>
    <w:p w:rsidR="00E81DC8" w:rsidRDefault="00E81DC8" w:rsidP="00E81DC8">
      <w:r>
        <w:tab/>
        <w:t>(3)</w:t>
      </w:r>
      <w:r>
        <w:tab/>
        <w:t xml:space="preserve">diabetic supplies; </w:t>
      </w:r>
    </w:p>
    <w:p w:rsidR="00E81DC8" w:rsidRDefault="00E81DC8" w:rsidP="00E81DC8">
      <w:r>
        <w:tab/>
        <w:t>(4)</w:t>
      </w:r>
      <w:r>
        <w:tab/>
        <w:t>prosthetic devices;</w:t>
      </w:r>
    </w:p>
    <w:p w:rsidR="00E81DC8" w:rsidRDefault="00E81DC8" w:rsidP="00E81DC8">
      <w:r>
        <w:tab/>
        <w:t>(5)</w:t>
      </w:r>
      <w:r>
        <w:tab/>
        <w:t>tampons or like products;</w:t>
      </w:r>
    </w:p>
    <w:p w:rsidR="00E81DC8" w:rsidRDefault="00E81DC8" w:rsidP="00E81DC8">
      <w:r>
        <w:tab/>
        <w:t>(6)</w:t>
      </w:r>
      <w:r>
        <w:tab/>
        <w:t xml:space="preserve">medical oxygen; </w:t>
      </w:r>
    </w:p>
    <w:p w:rsidR="00E81DC8" w:rsidRDefault="00E81DC8" w:rsidP="00E81DC8">
      <w:r>
        <w:tab/>
        <w:t>(7)</w:t>
      </w:r>
      <w:r>
        <w:tab/>
        <w:t>human blood and its derivatives;</w:t>
      </w:r>
    </w:p>
    <w:p w:rsidR="00E81DC8" w:rsidRDefault="00E81DC8" w:rsidP="00E81DC8">
      <w:r>
        <w:tab/>
        <w:t>(8)</w:t>
      </w:r>
      <w:r>
        <w:tab/>
        <w:t>durable medical equipment for home use;</w:t>
      </w:r>
    </w:p>
    <w:p w:rsidR="00E81DC8" w:rsidRDefault="00E81DC8" w:rsidP="00E81DC8">
      <w:r>
        <w:tab/>
        <w:t>(9)</w:t>
      </w:r>
      <w:r>
        <w:tab/>
        <w:t xml:space="preserve">mobility enhancing equipment sold by prescription; </w:t>
      </w:r>
      <w:r w:rsidRPr="006F49D5">
        <w:rPr>
          <w:rFonts w:ascii="Albertus Extra Bold" w:hAnsi="Albertus Extra Bold"/>
          <w:b/>
        </w:rPr>
        <w:t>[</w:t>
      </w:r>
      <w:r>
        <w:t>and</w:t>
      </w:r>
      <w:r w:rsidRPr="006F49D5">
        <w:rPr>
          <w:rFonts w:ascii="Albertus Extra Bold" w:hAnsi="Albertus Extra Bold"/>
          <w:b/>
        </w:rPr>
        <w:t>]</w:t>
      </w:r>
    </w:p>
    <w:p w:rsidR="00E81DC8" w:rsidRPr="006F49D5" w:rsidRDefault="00E81DC8" w:rsidP="00E81DC8">
      <w:pPr>
        <w:rPr>
          <w:u w:val="single"/>
        </w:rPr>
      </w:pPr>
      <w:r>
        <w:tab/>
        <w:t>(10) repair and replacement parts for any of the foregoing exempt devices and equipment</w:t>
      </w:r>
      <w:r>
        <w:rPr>
          <w:u w:val="single"/>
        </w:rPr>
        <w:t>; and</w:t>
      </w:r>
    </w:p>
    <w:p w:rsidR="00E81DC8" w:rsidRDefault="00E81DC8" w:rsidP="00E81DC8">
      <w:r w:rsidRPr="006F49D5">
        <w:tab/>
      </w:r>
      <w:r w:rsidR="00A127A6">
        <w:rPr>
          <w:u w:val="single"/>
        </w:rPr>
        <w:t xml:space="preserve">(11)  </w:t>
      </w:r>
      <w:r>
        <w:rPr>
          <w:u w:val="single"/>
        </w:rPr>
        <w:t xml:space="preserve">medical marijuana authorized pursuant to </w:t>
      </w:r>
      <w:r w:rsidRPr="00FD5295">
        <w:rPr>
          <w:u w:val="single"/>
        </w:rPr>
        <w:t>the "New Jersey Compassi</w:t>
      </w:r>
      <w:r>
        <w:rPr>
          <w:u w:val="single"/>
        </w:rPr>
        <w:t>onate Use Medical Marijuana Act,</w:t>
      </w:r>
      <w:r w:rsidRPr="00FD5295">
        <w:rPr>
          <w:u w:val="single"/>
        </w:rPr>
        <w:t>"</w:t>
      </w:r>
      <w:r>
        <w:rPr>
          <w:u w:val="single"/>
        </w:rPr>
        <w:t xml:space="preserve"> P.L.2009, c.307 (C.24:6I-1 et seq.)</w:t>
      </w:r>
      <w:r>
        <w:t xml:space="preserve">. </w:t>
      </w:r>
    </w:p>
    <w:p w:rsidR="00E81DC8" w:rsidRDefault="00E81DC8" w:rsidP="00E81DC8">
      <w:r>
        <w:tab/>
        <w:t>b.</w:t>
      </w:r>
      <w:r>
        <w:tab/>
        <w:t>As used in this section:</w:t>
      </w:r>
    </w:p>
    <w:p w:rsidR="00E81DC8" w:rsidRDefault="00E81DC8" w:rsidP="00E81DC8">
      <w:r>
        <w:tab/>
        <w:t>"Drug" means a compound, substance, or preparation, and any component of a compound, substance, or preparation, other than food and food ingredients, dietary supplements, or alcoholic beverages:</w:t>
      </w:r>
    </w:p>
    <w:p w:rsidR="00E81DC8" w:rsidRDefault="00E81DC8" w:rsidP="00E81DC8">
      <w:r>
        <w:tab/>
        <w:t>(1)</w:t>
      </w:r>
      <w:r>
        <w:tab/>
        <w:t>recognized in the official United States Pharmacopoeia, official Homeopathic Pharmacopoeia of the United States, or official National Formulary, and supplement to any of them; or</w:t>
      </w:r>
    </w:p>
    <w:p w:rsidR="00E81DC8" w:rsidRDefault="00E81DC8" w:rsidP="00E81DC8">
      <w:r>
        <w:tab/>
        <w:t>(2)</w:t>
      </w:r>
      <w:r>
        <w:tab/>
        <w:t>intended for use in the diagnosis, cure, mitigation, treatment, or prevention of disease; or</w:t>
      </w:r>
    </w:p>
    <w:p w:rsidR="00E81DC8" w:rsidRDefault="00E81DC8" w:rsidP="00E81DC8">
      <w:r>
        <w:tab/>
        <w:t>(3)</w:t>
      </w:r>
      <w:r>
        <w:tab/>
        <w:t>intended to affect the structure or any function of the body.</w:t>
      </w:r>
    </w:p>
    <w:p w:rsidR="00E81DC8" w:rsidRDefault="00E81DC8" w:rsidP="00E81DC8">
      <w:r>
        <w:tab/>
        <w:t>"Over-the-counter-drug" means a drug that contains a label which identifies the product as a drug, required by 21 CFR 201.66.  The label includes:</w:t>
      </w:r>
    </w:p>
    <w:p w:rsidR="00E81DC8" w:rsidRDefault="00E81DC8" w:rsidP="00E81DC8">
      <w:r>
        <w:tab/>
        <w:t>(1)</w:t>
      </w:r>
      <w:r>
        <w:tab/>
        <w:t>a "Drug Facts" panel or</w:t>
      </w:r>
    </w:p>
    <w:p w:rsidR="00E81DC8" w:rsidRDefault="00E81DC8" w:rsidP="00E81DC8">
      <w:r>
        <w:tab/>
        <w:t>(2)</w:t>
      </w:r>
      <w:r>
        <w:tab/>
        <w:t>a statement of the "active ingredient" or "active ingredients" with a list of those ingredients contained in the compound, substance or preparation. "Over-the-counter drug" does not include a grooming and hygiene product.</w:t>
      </w:r>
    </w:p>
    <w:p w:rsidR="00E81DC8" w:rsidRDefault="00E81DC8" w:rsidP="00E81DC8">
      <w:r>
        <w:tab/>
        <w:t>"Grooming and hygiene product" is soap or cleaning solution, shampoo, toothpaste, mouthwash, anti-perspirant, or sun tan lotion or screen, regardless of whether the item meets the definition of "over-the-counter drug."</w:t>
      </w:r>
    </w:p>
    <w:p w:rsidR="00E81DC8" w:rsidRDefault="00E81DC8" w:rsidP="00E81DC8">
      <w:r>
        <w:tab/>
        <w:t>"Prescription" means an order, formula, or recipe issued in any form of oral, written, electronic, or other means of transmission by a duly licensed practitioner authorized by the laws of this State.</w:t>
      </w:r>
    </w:p>
    <w:p w:rsidR="00E81DC8" w:rsidRDefault="00E81DC8" w:rsidP="00E81DC8">
      <w:r>
        <w:tab/>
        <w:t>"Prosthetic device" means a replacement, corrective, or supportive device including repair and replacement parts for same worn on or in the body in order to:</w:t>
      </w:r>
    </w:p>
    <w:p w:rsidR="00E81DC8" w:rsidRDefault="00E81DC8" w:rsidP="00E81DC8">
      <w:r>
        <w:tab/>
        <w:t>(1)</w:t>
      </w:r>
      <w:r>
        <w:tab/>
        <w:t>artificially replace a missing portion of the body; or</w:t>
      </w:r>
    </w:p>
    <w:p w:rsidR="00E81DC8" w:rsidRDefault="00E81DC8" w:rsidP="00E81DC8">
      <w:r>
        <w:tab/>
        <w:t>(2)</w:t>
      </w:r>
      <w:r>
        <w:tab/>
        <w:t>prevent or correct a physical disability; or</w:t>
      </w:r>
    </w:p>
    <w:p w:rsidR="00E81DC8" w:rsidRDefault="00E81DC8" w:rsidP="00E81DC8">
      <w:r>
        <w:tab/>
        <w:t>(3)</w:t>
      </w:r>
      <w:r>
        <w:tab/>
        <w:t>support a weak or disabled portion of the body.</w:t>
      </w:r>
    </w:p>
    <w:p w:rsidR="00E81DC8" w:rsidRDefault="00E81DC8" w:rsidP="00E81DC8">
      <w:r>
        <w:tab/>
        <w:t xml:space="preserve">"Durable medical equipment" means equipment, including repair and replacement parts, but not including mobility enhancing equipment, that: </w:t>
      </w:r>
    </w:p>
    <w:p w:rsidR="00E81DC8" w:rsidRDefault="00E81DC8" w:rsidP="00E81DC8">
      <w:r>
        <w:tab/>
        <w:t>(1)</w:t>
      </w:r>
      <w:r>
        <w:tab/>
        <w:t xml:space="preserve">can withstand repeated use; </w:t>
      </w:r>
    </w:p>
    <w:p w:rsidR="00E81DC8" w:rsidRDefault="00E81DC8" w:rsidP="00E81DC8">
      <w:r>
        <w:tab/>
        <w:t>(2)</w:t>
      </w:r>
      <w:r>
        <w:tab/>
        <w:t xml:space="preserve">is primarily and customarily used to serve a medical purpose; </w:t>
      </w:r>
    </w:p>
    <w:p w:rsidR="00E81DC8" w:rsidRDefault="00E81DC8" w:rsidP="00E81DC8">
      <w:r>
        <w:tab/>
        <w:t>(3)</w:t>
      </w:r>
      <w:r>
        <w:tab/>
        <w:t xml:space="preserve">is generally not useful to a person in the absence of illness or injury; and </w:t>
      </w:r>
    </w:p>
    <w:p w:rsidR="00E81DC8" w:rsidRDefault="00E81DC8" w:rsidP="00E81DC8">
      <w:r>
        <w:tab/>
        <w:t>(4)</w:t>
      </w:r>
      <w:r>
        <w:tab/>
        <w:t>is not worn in or on the body.</w:t>
      </w:r>
    </w:p>
    <w:p w:rsidR="00E81DC8" w:rsidRDefault="00E81DC8" w:rsidP="00E81DC8">
      <w:r>
        <w:tab/>
        <w:t>"Mobility enhancing equipment" means equipment, including repair and replacement parts, other than durable medical equipment, that:</w:t>
      </w:r>
    </w:p>
    <w:p w:rsidR="00E81DC8" w:rsidRDefault="00E81DC8" w:rsidP="00E81DC8">
      <w:r>
        <w:tab/>
        <w:t>(1)</w:t>
      </w:r>
      <w:r>
        <w:tab/>
        <w:t xml:space="preserve">is primarily and customarily used to provide or increase the ability to move from one place to another and which is appropriate for use either at home or in a motor vehicle; and </w:t>
      </w:r>
    </w:p>
    <w:p w:rsidR="00E81DC8" w:rsidRDefault="00E81DC8" w:rsidP="00E81DC8">
      <w:r>
        <w:tab/>
        <w:t>(2)</w:t>
      </w:r>
      <w:r>
        <w:tab/>
        <w:t xml:space="preserve">is not generally used by persons with typical mobility; and </w:t>
      </w:r>
    </w:p>
    <w:p w:rsidR="00E81DC8" w:rsidRDefault="00E81DC8" w:rsidP="00E81DC8">
      <w:r>
        <w:tab/>
        <w:t>(3)</w:t>
      </w:r>
      <w:r>
        <w:tab/>
        <w:t>does not include any motor vehicle or equipment on a motor vehicle normally provided by a motor vehicle manufacturer.</w:t>
      </w:r>
    </w:p>
    <w:p w:rsidR="00E81DC8" w:rsidRDefault="00E81DC8" w:rsidP="00E81DC8">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E81DC8" w:rsidRDefault="00E81DC8" w:rsidP="00E81DC8">
      <w:r>
        <w:t>(cf: P.L.</w:t>
      </w:r>
      <w:r w:rsidRPr="00705963">
        <w:t>2017, c.131, s.214</w:t>
      </w:r>
      <w:r>
        <w:t>)</w:t>
      </w:r>
    </w:p>
    <w:p w:rsidR="00E81DC8" w:rsidRDefault="00E81DC8" w:rsidP="00E81DC8"/>
    <w:p w:rsidR="00E81DC8" w:rsidRDefault="0093606A" w:rsidP="00E81DC8">
      <w:r>
        <w:tab/>
        <w:t>2.</w:t>
      </w:r>
      <w:r>
        <w:tab/>
      </w:r>
      <w:r w:rsidR="00E81DC8" w:rsidRPr="008C43DE">
        <w:t>This act shall take effect immediately</w:t>
      </w:r>
      <w:r w:rsidR="00E81DC8">
        <w:t xml:space="preserve"> and</w:t>
      </w:r>
      <w:r w:rsidR="00E81DC8" w:rsidRPr="008C43DE">
        <w:t xml:space="preserve"> shall apply to receipts from sales</w:t>
      </w:r>
      <w:r w:rsidR="00E81DC8">
        <w:t xml:space="preserve"> of medical marijuana</w:t>
      </w:r>
      <w:r w:rsidR="00E81DC8" w:rsidRPr="008C43DE">
        <w:t xml:space="preserve"> made </w:t>
      </w:r>
      <w:r w:rsidR="00E81DC8" w:rsidRPr="003F4973">
        <w:t>on or after the first day of the first month of the first calendar quarter beginning at least 90 d</w:t>
      </w:r>
      <w:r w:rsidR="00E81DC8">
        <w:t>ays after the date of enactment</w:t>
      </w:r>
      <w:r w:rsidR="00E81DC8" w:rsidRPr="008C43DE">
        <w:t>.</w:t>
      </w:r>
    </w:p>
    <w:p w:rsidR="00E81DC8" w:rsidRDefault="00E81DC8" w:rsidP="00E81DC8"/>
    <w:p w:rsidR="00E81DC8" w:rsidRPr="00CE7BD8" w:rsidRDefault="00E81DC8" w:rsidP="00E81DC8"/>
    <w:p w:rsidR="00E81DC8" w:rsidRPr="00AA7880" w:rsidRDefault="00E81DC8" w:rsidP="00E81DC8">
      <w:pPr>
        <w:jc w:val="center"/>
      </w:pPr>
      <w:r w:rsidRPr="00D71D68">
        <w:t>STATEMENT</w:t>
      </w:r>
    </w:p>
    <w:p w:rsidR="00E81DC8" w:rsidRDefault="00E81DC8" w:rsidP="00E81DC8"/>
    <w:p w:rsidR="00E81DC8" w:rsidRDefault="00E81DC8" w:rsidP="00E81DC8">
      <w:r>
        <w:tab/>
        <w:t xml:space="preserve">This bill exempts from the sales and use tax the sale of </w:t>
      </w:r>
      <w:r w:rsidRPr="008572FD">
        <w:t xml:space="preserve">medical </w:t>
      </w:r>
      <w:r w:rsidR="0093606A">
        <w:br w:type="page"/>
      </w:r>
      <w:r w:rsidRPr="008572FD">
        <w:t xml:space="preserve">marijuana </w:t>
      </w:r>
      <w:r>
        <w:t>authorized</w:t>
      </w:r>
      <w:r w:rsidRPr="008572FD">
        <w:t xml:space="preserve"> pursuant to the "New Jersey Compassionate Use Medical Marijuana Act," </w:t>
      </w:r>
      <w:r>
        <w:t>N.J.S.A.24</w:t>
      </w:r>
      <w:r w:rsidRPr="008572FD">
        <w:t>:6I-1 et seq.</w:t>
      </w:r>
      <w:r>
        <w:t xml:space="preserve">  T</w:t>
      </w:r>
      <w:r w:rsidRPr="008572FD">
        <w:t xml:space="preserve">he </w:t>
      </w:r>
      <w:r>
        <w:t>Department of the Treasury</w:t>
      </w:r>
      <w:r w:rsidRPr="008572FD">
        <w:t xml:space="preserve"> has interpreted the “Sales and Use Tax Act” to apply to the disp</w:t>
      </w:r>
      <w:r>
        <w:t xml:space="preserve">ensation of medical marijuana.  Currently, </w:t>
      </w:r>
      <w:r w:rsidRPr="008572FD">
        <w:t xml:space="preserve">a </w:t>
      </w:r>
      <w:r>
        <w:t>6.625</w:t>
      </w:r>
      <w:r w:rsidRPr="008572FD">
        <w:t xml:space="preserve"> percent sales tax </w:t>
      </w:r>
      <w:r>
        <w:t xml:space="preserve">is </w:t>
      </w:r>
      <w:r w:rsidRPr="008572FD">
        <w:t>imposed on the sales price of medical marijuana.</w:t>
      </w:r>
      <w:r>
        <w:t xml:space="preserve">  This bill eliminates the sales tax imposed on medical marijuana purchases.</w:t>
      </w:r>
    </w:p>
    <w:p w:rsidR="00E81DC8" w:rsidRDefault="00E81DC8" w:rsidP="00E81DC8">
      <w:r>
        <w:tab/>
      </w:r>
      <w:r w:rsidRPr="00A55085">
        <w:t xml:space="preserve">The bill takes effect immediately and applies to </w:t>
      </w:r>
      <w:r>
        <w:t xml:space="preserve">medical marijuana sold </w:t>
      </w:r>
      <w:r w:rsidRPr="00A55085">
        <w:t>on or after the first day of the first month of the first calendar quarter beginning at least 90 days after the date of enactment.</w:t>
      </w:r>
    </w:p>
    <w:sectPr w:rsidR="00E81DC8" w:rsidSect="0093606A">
      <w:headerReference w:type="default" r:id="rId13"/>
      <w:footerReference w:type="default" r:id="rId14"/>
      <w:headerReference w:type="first" r:id="rId15"/>
      <w:footerReference w:type="first" r:id="rId16"/>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411" w:rsidRDefault="00F83411">
      <w:r>
        <w:separator/>
      </w:r>
    </w:p>
  </w:endnote>
  <w:endnote w:type="continuationSeparator" w:id="0">
    <w:p w:rsidR="00F83411" w:rsidRDefault="00F83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7A6" w:rsidRPr="00921C91" w:rsidRDefault="00A127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27A6" w:rsidRPr="00921C91" w:rsidRDefault="00A127A6">
    <w:pPr>
      <w:pStyle w:val="Footer"/>
      <w:rPr>
        <w:szCs w:val="18"/>
      </w:rPr>
    </w:pPr>
  </w:p>
  <w:p w:rsidR="00A127A6" w:rsidRPr="00921C91" w:rsidRDefault="00A127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27A6" w:rsidRDefault="00A127A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411" w:rsidRDefault="00F83411">
      <w:r>
        <w:separator/>
      </w:r>
    </w:p>
  </w:footnote>
  <w:footnote w:type="continuationSeparator" w:id="0">
    <w:p w:rsidR="00F83411" w:rsidRDefault="00F83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1A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27A6" w:rsidRDefault="00A127A6" w:rsidP="00A127A6">
    <w:pPr>
      <w:pStyle w:val="bpuHeadSpon"/>
    </w:pPr>
    <w:r w:rsidRPr="00A127A6">
      <w:rPr>
        <w:rStyle w:val="bpuHeadSponChar"/>
      </w:rPr>
      <w:t>S411</w:t>
    </w:r>
    <w:r>
      <w:t xml:space="preserve"> TURNER, VITALE</w:t>
    </w:r>
  </w:p>
  <w:p w:rsidR="00A127A6" w:rsidRDefault="00A127A6" w:rsidP="00A127A6">
    <w:pPr>
      <w:pStyle w:val="bpuHeadSpon"/>
    </w:pPr>
    <w:r>
      <w:fldChar w:fldCharType="begin"/>
    </w:r>
    <w:r>
      <w:instrText xml:space="preserve"> PAGE  \* MERGEFORMAT </w:instrText>
    </w:r>
    <w:r>
      <w:fldChar w:fldCharType="separate"/>
    </w:r>
    <w:r w:rsidR="000F1A23">
      <w:rPr>
        <w:noProof/>
      </w:rPr>
      <w:t>4</w:t>
    </w:r>
    <w:r>
      <w:fldChar w:fldCharType="end"/>
    </w:r>
  </w:p>
  <w:p w:rsidR="00A127A6" w:rsidRPr="00AF575C" w:rsidRDefault="00A127A6" w:rsidP="00A127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27A6" w:rsidRDefault="00A127A6" w:rsidP="00A127A6">
    <w:pPr>
      <w:pStyle w:val="bpuHeadSpon"/>
    </w:pPr>
    <w:r w:rsidRPr="00A127A6">
      <w:rPr>
        <w:rStyle w:val="bpuHeadSponChar"/>
      </w:rPr>
      <w:t>S411</w:t>
    </w:r>
    <w:r>
      <w:t xml:space="preserve"> TURNER, VITALE</w:t>
    </w:r>
  </w:p>
  <w:p w:rsidR="00A127A6" w:rsidRDefault="00A127A6" w:rsidP="00A127A6">
    <w:pPr>
      <w:pStyle w:val="bpuHeadSpon"/>
    </w:pPr>
    <w:r>
      <w:fldChar w:fldCharType="begin"/>
    </w:r>
    <w:r>
      <w:instrText xml:space="preserve"> PAGE  \* MERGEFORMAT </w:instrText>
    </w:r>
    <w:r>
      <w:fldChar w:fldCharType="separate"/>
    </w:r>
    <w:r w:rsidR="000F1A23">
      <w:rPr>
        <w:noProof/>
      </w:rPr>
      <w:t>2</w:t>
    </w:r>
    <w:r>
      <w:fldChar w:fldCharType="end"/>
    </w:r>
  </w:p>
  <w:p w:rsidR="00A127A6" w:rsidRDefault="00A127A6" w:rsidP="00A127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411"/>
    <w:rsid w:val="00000169"/>
    <w:rsid w:val="00004D4D"/>
    <w:rsid w:val="00007B70"/>
    <w:rsid w:val="00007DDD"/>
    <w:rsid w:val="00010512"/>
    <w:rsid w:val="00011BAB"/>
    <w:rsid w:val="000154F3"/>
    <w:rsid w:val="000203E7"/>
    <w:rsid w:val="00020E5B"/>
    <w:rsid w:val="000219C8"/>
    <w:rsid w:val="00030BB1"/>
    <w:rsid w:val="00035598"/>
    <w:rsid w:val="00037FF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A23"/>
    <w:rsid w:val="000F6E7F"/>
    <w:rsid w:val="000F7BFB"/>
    <w:rsid w:val="000F7FF6"/>
    <w:rsid w:val="0011462B"/>
    <w:rsid w:val="00122532"/>
    <w:rsid w:val="001316C3"/>
    <w:rsid w:val="001330F6"/>
    <w:rsid w:val="00133BED"/>
    <w:rsid w:val="00134D5E"/>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B4C"/>
    <w:rsid w:val="001E4DBB"/>
    <w:rsid w:val="001F6719"/>
    <w:rsid w:val="001F6DA6"/>
    <w:rsid w:val="00214614"/>
    <w:rsid w:val="0022067D"/>
    <w:rsid w:val="00231838"/>
    <w:rsid w:val="00232C5B"/>
    <w:rsid w:val="002373F3"/>
    <w:rsid w:val="002463CF"/>
    <w:rsid w:val="0026254F"/>
    <w:rsid w:val="00266FB9"/>
    <w:rsid w:val="002726F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CC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90B"/>
    <w:rsid w:val="007C1354"/>
    <w:rsid w:val="007D0F64"/>
    <w:rsid w:val="007F02BF"/>
    <w:rsid w:val="007F2A14"/>
    <w:rsid w:val="0080085C"/>
    <w:rsid w:val="00802AF0"/>
    <w:rsid w:val="00806253"/>
    <w:rsid w:val="00820A1D"/>
    <w:rsid w:val="008220C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06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7A6"/>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0D4"/>
    <w:rsid w:val="00C078A1"/>
    <w:rsid w:val="00C3401C"/>
    <w:rsid w:val="00C473B8"/>
    <w:rsid w:val="00C603F9"/>
    <w:rsid w:val="00C614C5"/>
    <w:rsid w:val="00C83317"/>
    <w:rsid w:val="00C937A1"/>
    <w:rsid w:val="00C93F56"/>
    <w:rsid w:val="00CB344E"/>
    <w:rsid w:val="00CF2757"/>
    <w:rsid w:val="00CF2761"/>
    <w:rsid w:val="00CF3A8C"/>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DC8"/>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41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B85991-875F-4D3B-AF78-CEB046E4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37F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FFB"/>
    <w:rPr>
      <w:rFonts w:ascii="Segoe UI" w:hAnsi="Segoe UI" w:cs="Segoe UI"/>
      <w:spacing w:val="4"/>
      <w:sz w:val="18"/>
      <w:szCs w:val="18"/>
    </w:rPr>
  </w:style>
  <w:style w:type="character" w:styleId="LineNumber">
    <w:name w:val="line number"/>
    <w:basedOn w:val="DefaultParagraphFont"/>
    <w:semiHidden/>
    <w:unhideWhenUsed/>
    <w:rsid w:val="00A12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D3C43-9407-449D-B166-5E83F83E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825</Words>
  <Characters>4375</Characters>
  <Application>Microsoft Office Word</Application>
  <DocSecurity>0</DocSecurity>
  <Lines>129</Lines>
  <Paragraphs>57</Paragraphs>
  <ScaleCrop>false</ScaleCrop>
  <HeadingPairs>
    <vt:vector size="2" baseType="variant">
      <vt:variant>
        <vt:lpstr>Title</vt:lpstr>
      </vt:variant>
      <vt:variant>
        <vt:i4>1</vt:i4>
      </vt:variant>
    </vt:vector>
  </HeadingPairs>
  <TitlesOfParts>
    <vt:vector size="1" baseType="lpstr">
      <vt:lpstr>S411</vt:lpstr>
    </vt:vector>
  </TitlesOfParts>
  <Manager>R225</Manager>
  <Company>OFFICE of LEGISLATIVE SERVICES</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dc:title>
  <dc:creator>Senator  TURNER, Senator  VITALE</dc:creator>
  <cp:keywords>S411|4|LP |268|0|0|!|0|</cp:keywords>
  <dc:description>PREFILED 2020</dc:description>
  <cp:lastModifiedBy>Siracusa, Nicole</cp:lastModifiedBy>
  <cp:revision>2</cp:revision>
  <cp:lastPrinted>2020-01-03T20:17:00Z</cp:lastPrinted>
  <dcterms:created xsi:type="dcterms:W3CDTF">2020-01-07T16:42:00Z</dcterms:created>
  <dcterms:modified xsi:type="dcterms:W3CDTF">2020-01-07T16:42:00Z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