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106F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106F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10361D" w:rsidRDefault="00D33775" w:rsidP="0010361D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106FB">
        <w:rPr>
          <w:caps/>
          <w:szCs w:val="24"/>
        </w:rPr>
        <w:t>JUNE 9, 2021</w:t>
      </w:r>
    </w:p>
    <w:p w:rsidR="00655CA3" w:rsidRDefault="00655CA3" w:rsidP="0083060A"/>
    <w:p w:rsidR="007512BC" w:rsidRDefault="007512BC" w:rsidP="007512BC">
      <w:r>
        <w:tab/>
        <w:t>The Assembly Agriculture Committee reports favorably Senate Bill No. 83.</w:t>
      </w:r>
    </w:p>
    <w:p w:rsidR="007B3A5C" w:rsidRDefault="007B3A5C" w:rsidP="007B3A5C">
      <w:r>
        <w:tab/>
      </w:r>
      <w:r w:rsidRPr="00D929BF">
        <w:t xml:space="preserve">This bill would establish the “Jersey Native Plants Program” in the Department of Agriculture.  The bill </w:t>
      </w:r>
      <w:r>
        <w:t xml:space="preserve">would </w:t>
      </w:r>
      <w:r w:rsidRPr="00D929BF">
        <w:t>require the department to develop a program that would: (1) encourage and promote the sale of New Jersey native plants at retail garden centers and nurseries; (2) increase consumer awareness of the important role of native plants in the ecosystem through advertising campaigns and marketing programs; (3) provide for the dissemination of information about the variety and availability of New Jersey native plants; and (4) create a labeling program to identify native plants as “Jersey natives”  similar to the Jersey Fresh and Jersey Grown programs.</w:t>
      </w:r>
    </w:p>
    <w:p w:rsidR="004B2ABF" w:rsidRDefault="007B3A5C" w:rsidP="0010361D">
      <w:r>
        <w:tab/>
        <w:t>As reported by the committee, this bill is identical to Assembly Bill No. 1580 as also reported by the committee.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6FB" w:rsidRDefault="007106FB">
      <w:r>
        <w:separator/>
      </w:r>
    </w:p>
  </w:endnote>
  <w:endnote w:type="continuationSeparator" w:id="0">
    <w:p w:rsidR="007106FB" w:rsidRDefault="0071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6FB" w:rsidRDefault="007106FB">
      <w:r>
        <w:separator/>
      </w:r>
    </w:p>
  </w:footnote>
  <w:footnote w:type="continuationSeparator" w:id="0">
    <w:p w:rsidR="007106FB" w:rsidRDefault="00710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0361D" w:rsidP="0010361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0361D" w:rsidRDefault="0010361D" w:rsidP="0010361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6F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0D32"/>
    <w:rsid w:val="001020AD"/>
    <w:rsid w:val="0010361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0704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06FB"/>
    <w:rsid w:val="00717104"/>
    <w:rsid w:val="0071764F"/>
    <w:rsid w:val="007459B6"/>
    <w:rsid w:val="007472F5"/>
    <w:rsid w:val="007512BC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A5C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00BB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417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5314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D0100095-AC71-4406-BDCD-C331FFB3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512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512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148</Words>
  <Characters>797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S83 AAN Statement 6/9/21</vt:lpstr>
    </vt:vector>
  </TitlesOfParts>
  <Manager>R229</Manager>
  <Company>NJ OLS DMU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S83 AAN Statement 6/9/21</dc:title>
  <dc:subject/>
  <dc:creator>Assembly AAN</dc:creator>
  <cp:keywords>S83|1|EA |131|0|0|!||</cp:keywords>
  <dc:description/>
  <cp:lastModifiedBy>Bell, Careema</cp:lastModifiedBy>
  <cp:revision>2</cp:revision>
  <cp:lastPrinted>2021-06-09T18:27:00Z</cp:lastPrinted>
  <dcterms:created xsi:type="dcterms:W3CDTF">2021-06-10T16:24:00Z</dcterms:created>
  <dcterms:modified xsi:type="dcterms:W3CDTF">2021-06-10T16:24:00Z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