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653" w:rsidRDefault="00D30653" w:rsidP="00D3065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83 </w:t>
      </w:r>
    </w:p>
    <w:p w:rsidR="00D30653" w:rsidRPr="00D30653" w:rsidRDefault="00D30653" w:rsidP="00D3065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114267" r:id="rId8"/>
        </w:object>
      </w:r>
    </w:p>
    <w:p w:rsidR="00D30653" w:rsidRDefault="00D30653" w:rsidP="00D30653">
      <w:pPr>
        <w:pStyle w:val="bpuState"/>
      </w:pPr>
      <w:r>
        <w:t>STATE OF NEW JERSEY</w:t>
      </w:r>
    </w:p>
    <w:p w:rsidR="00D30653" w:rsidRDefault="00D30653" w:rsidP="00D30653">
      <w:pPr>
        <w:pStyle w:val="bpuLegislature"/>
      </w:pPr>
      <w:r>
        <w:t>219th LEGISLATURE</w:t>
      </w:r>
    </w:p>
    <w:p w:rsidR="00D30653" w:rsidRDefault="00D30653" w:rsidP="00D3065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114268" r:id="rId9"/>
        </w:object>
      </w:r>
      <w:r>
        <w:t xml:space="preserve">  </w:t>
      </w:r>
    </w:p>
    <w:p w:rsidR="00D30653" w:rsidRDefault="00D30653" w:rsidP="00D30653">
      <w:pPr>
        <w:pStyle w:val="bpuIntro"/>
      </w:pPr>
      <w:r>
        <w:t>PRE-FILED FOR INTRODUCTION IN THE 2020 SESSION</w:t>
      </w:r>
    </w:p>
    <w:p w:rsidR="00D30653" w:rsidRDefault="00D30653" w:rsidP="00D30653">
      <w:pPr>
        <w:pStyle w:val="bpuIntro"/>
      </w:pPr>
    </w:p>
    <w:p w:rsidR="00D30653" w:rsidRDefault="00D30653" w:rsidP="00D30653">
      <w:pPr>
        <w:pStyle w:val="bpuIntro"/>
        <w:sectPr w:rsidR="00D30653" w:rsidSect="001F225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D30653" w:rsidRDefault="00D30653" w:rsidP="00D30653">
      <w:pPr>
        <w:pStyle w:val="bpuIntro"/>
      </w:pPr>
    </w:p>
    <w:p w:rsidR="00D30653" w:rsidRDefault="00D30653" w:rsidP="00D30653">
      <w:pPr>
        <w:pStyle w:val="bpuSponsor"/>
      </w:pPr>
      <w:r>
        <w:t>Sponsored by:</w:t>
      </w:r>
    </w:p>
    <w:p w:rsidR="00D30653" w:rsidRDefault="00D30653" w:rsidP="00D30653">
      <w:pPr>
        <w:pStyle w:val="bpuSponsor"/>
      </w:pPr>
      <w:r>
        <w:t>Senator  CHRISTOPHER "KIP" BATEMAN</w:t>
      </w:r>
    </w:p>
    <w:p w:rsidR="00D30653" w:rsidRDefault="00D30653" w:rsidP="00D30653">
      <w:pPr>
        <w:pStyle w:val="bpuSponsor"/>
      </w:pPr>
      <w:r>
        <w:t>District 16 (Hunterdon, Mercer, Middlesex and Somerset)</w:t>
      </w:r>
    </w:p>
    <w:p w:rsidR="00D30653" w:rsidRDefault="00D30653" w:rsidP="00D30653">
      <w:pPr>
        <w:pStyle w:val="bpuSponsor"/>
      </w:pPr>
      <w:r>
        <w:t>Senator  RICHARD J. CODEY</w:t>
      </w:r>
    </w:p>
    <w:p w:rsidR="00D30653" w:rsidRDefault="00D30653" w:rsidP="00D30653">
      <w:pPr>
        <w:pStyle w:val="bpuSponsor"/>
      </w:pPr>
      <w:r>
        <w:t>District 27 (Essex and Morris)</w:t>
      </w:r>
    </w:p>
    <w:p w:rsidR="00D30653" w:rsidRDefault="001F2250" w:rsidP="001F2250">
      <w:pPr>
        <w:pStyle w:val="bpuSponsor"/>
      </w:pPr>
      <w:r>
        <w:t>Assemblyman  ERIC HOUGHTALING</w:t>
      </w:r>
    </w:p>
    <w:p w:rsidR="001F2250" w:rsidRDefault="001F2250" w:rsidP="001F2250">
      <w:pPr>
        <w:pStyle w:val="bpuSponsor"/>
      </w:pPr>
      <w:r>
        <w:t>District 11 (Monmouth)</w:t>
      </w:r>
    </w:p>
    <w:p w:rsidR="001F2250" w:rsidRDefault="001F2250" w:rsidP="001F2250">
      <w:pPr>
        <w:pStyle w:val="bpuSponsor"/>
      </w:pPr>
      <w:r>
        <w:t>Assemblyman  JOHN F. MCKEON</w:t>
      </w:r>
    </w:p>
    <w:p w:rsidR="001F2250" w:rsidRDefault="001F2250" w:rsidP="001F2250">
      <w:pPr>
        <w:pStyle w:val="bpuSponsor"/>
      </w:pPr>
      <w:r>
        <w:t>District 27 (Essex and Morris)</w:t>
      </w:r>
    </w:p>
    <w:p w:rsidR="001F2250" w:rsidRDefault="001F2250" w:rsidP="001F2250">
      <w:pPr>
        <w:pStyle w:val="bpuSponsor"/>
      </w:pPr>
      <w:r>
        <w:t>Assemblywoman  JOANN DOWNEY</w:t>
      </w:r>
    </w:p>
    <w:p w:rsidR="001F2250" w:rsidRDefault="001F2250" w:rsidP="001F2250">
      <w:pPr>
        <w:pStyle w:val="bpuSponsor"/>
      </w:pPr>
      <w:r>
        <w:t>District 11 (Monmouth)</w:t>
      </w:r>
    </w:p>
    <w:p w:rsidR="001F2250" w:rsidRPr="001F2250" w:rsidRDefault="001F2250" w:rsidP="001F2250"/>
    <w:p w:rsidR="00D30653" w:rsidRDefault="001F2250" w:rsidP="001F2250">
      <w:pPr>
        <w:pStyle w:val="bpuSponsor"/>
      </w:pPr>
      <w:r>
        <w:t>Co-Sponsored by:</w:t>
      </w:r>
    </w:p>
    <w:p w:rsidR="001F2250" w:rsidRPr="001F2250" w:rsidRDefault="001F2250" w:rsidP="001F2250">
      <w:pPr>
        <w:pStyle w:val="bpuSponsor"/>
      </w:pPr>
      <w:r w:rsidRPr="001F2250">
        <w:t xml:space="preserve">Senators </w:t>
      </w:r>
      <w:proofErr w:type="spellStart"/>
      <w:r w:rsidRPr="001F2250">
        <w:t>Corrado</w:t>
      </w:r>
      <w:proofErr w:type="spellEnd"/>
      <w:r w:rsidRPr="001F2250">
        <w:t xml:space="preserve">, Greenstein, Assemblymen Space, Dancer, Assemblywoman </w:t>
      </w:r>
      <w:proofErr w:type="spellStart"/>
      <w:r w:rsidRPr="001F2250">
        <w:t>Jasey</w:t>
      </w:r>
      <w:proofErr w:type="spellEnd"/>
      <w:r w:rsidRPr="001F2250">
        <w:t xml:space="preserve"> and Assemblyman Moen</w:t>
      </w:r>
    </w:p>
    <w:p w:rsidR="00D30653" w:rsidRDefault="00D30653" w:rsidP="00D30653">
      <w:pPr>
        <w:pStyle w:val="bpuSponsor"/>
      </w:pPr>
    </w:p>
    <w:p w:rsidR="00D30653" w:rsidRDefault="00D30653" w:rsidP="00D30653">
      <w:pPr>
        <w:pStyle w:val="bpuSponsor"/>
      </w:pPr>
    </w:p>
    <w:p w:rsidR="00D30653" w:rsidRDefault="00D30653" w:rsidP="00D30653"/>
    <w:p w:rsidR="00D30653" w:rsidRPr="00D30653" w:rsidRDefault="00D30653" w:rsidP="00D30653"/>
    <w:p w:rsidR="00D30653" w:rsidRDefault="00D30653" w:rsidP="00D30653">
      <w:pPr>
        <w:pStyle w:val="bpuSponsor"/>
      </w:pPr>
      <w:r>
        <w:t>SYNOPSIS</w:t>
      </w:r>
    </w:p>
    <w:p w:rsidR="00D30653" w:rsidRDefault="00D30653" w:rsidP="00D30653">
      <w:pPr>
        <w:pStyle w:val="bpuNormText"/>
      </w:pPr>
      <w:r>
        <w:tab/>
        <w:t xml:space="preserve">Establishes “Jersey Native Plants Program.” </w:t>
      </w:r>
    </w:p>
    <w:p w:rsidR="00D30653" w:rsidRDefault="00D30653" w:rsidP="00D30653">
      <w:pPr>
        <w:pStyle w:val="bpuNormText"/>
      </w:pPr>
    </w:p>
    <w:p w:rsidR="00D30653" w:rsidRDefault="00D30653" w:rsidP="00D30653">
      <w:pPr>
        <w:pStyle w:val="bpuSponsor"/>
      </w:pPr>
      <w:r>
        <w:t xml:space="preserve">CURRENT VERSION OF TEXT </w:t>
      </w:r>
    </w:p>
    <w:p w:rsidR="00D30653" w:rsidRDefault="00A80053" w:rsidP="00D30653">
      <w:pPr>
        <w:pStyle w:val="bpuNormText"/>
      </w:pPr>
      <w:r>
        <w:tab/>
        <w:t>As reported by the Senate Environment and Energy Committee with technical review.</w:t>
      </w:r>
    </w:p>
    <w:p w:rsidR="00D30653" w:rsidRDefault="00D30653" w:rsidP="00D3065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653" w:rsidRDefault="00D3065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30653" w:rsidSect="00D3065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83552" w:rsidRPr="00677316" w:rsidRDefault="00F83552" w:rsidP="00F83552">
      <w:pPr>
        <w:pStyle w:val="HangingAnAct"/>
        <w:rPr>
          <w:rStyle w:val="HangingAnActChar"/>
        </w:rPr>
      </w:pPr>
      <w:r w:rsidRPr="00F8355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F7D36">
        <w:t>establishing the “</w:t>
      </w:r>
      <w:r w:rsidRPr="00553F45">
        <w:t xml:space="preserve">Jersey </w:t>
      </w:r>
      <w:r>
        <w:t>Native Plants Program</w:t>
      </w:r>
      <w:r w:rsidRPr="00553F45">
        <w:t>”</w:t>
      </w:r>
      <w:r>
        <w:t xml:space="preserve"> </w:t>
      </w:r>
      <w:r w:rsidRPr="00FF7D36">
        <w:t xml:space="preserve">and supplementing Title </w:t>
      </w:r>
      <w:r>
        <w:t>4</w:t>
      </w:r>
      <w:r w:rsidRPr="00FF7D36">
        <w:t xml:space="preserve"> of the Revised Statutes.</w:t>
      </w:r>
    </w:p>
    <w:p w:rsidR="00F83552" w:rsidRPr="00D71D68" w:rsidRDefault="00F83552" w:rsidP="00F83552"/>
    <w:p w:rsidR="00F83552" w:rsidRPr="00AA7880" w:rsidRDefault="00F83552" w:rsidP="00F8355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83552" w:rsidRPr="00D71D68" w:rsidRDefault="00F83552" w:rsidP="00F83552"/>
    <w:p w:rsidR="00F83552" w:rsidRPr="00553F45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 w:rsidRPr="00553F45">
        <w:tab/>
        <w:t>1.</w:t>
      </w:r>
      <w:r w:rsidRPr="00553F45">
        <w:tab/>
      </w:r>
      <w:r>
        <w:t xml:space="preserve">a.  </w:t>
      </w:r>
      <w:r w:rsidRPr="00553F45">
        <w:t>The Secretary of Agriculture</w:t>
      </w:r>
      <w:r w:rsidR="00F610DE">
        <w:t>,</w:t>
      </w:r>
      <w:r w:rsidRPr="00553F45">
        <w:t xml:space="preserve"> in conjunction with the State Board of Agriculture</w:t>
      </w:r>
      <w:r w:rsidR="00F610DE">
        <w:t>,</w:t>
      </w:r>
      <w:r w:rsidRPr="00553F45">
        <w:t xml:space="preserve"> shall develop and implement a “Jersey </w:t>
      </w:r>
      <w:r>
        <w:t>Native Plants Program</w:t>
      </w:r>
      <w:r w:rsidRPr="00553F45">
        <w:t>”</w:t>
      </w:r>
      <w:r w:rsidRPr="00553F45">
        <w:rPr>
          <w:spacing w:val="0"/>
        </w:rPr>
        <w:t xml:space="preserve"> </w:t>
      </w:r>
      <w:r>
        <w:rPr>
          <w:spacing w:val="0"/>
        </w:rPr>
        <w:t xml:space="preserve">to </w:t>
      </w:r>
      <w:r w:rsidRPr="00164E84">
        <w:rPr>
          <w:spacing w:val="0"/>
        </w:rPr>
        <w:t xml:space="preserve">encourage and promote the sale of New Jersey native plants at </w:t>
      </w:r>
      <w:r w:rsidRPr="00164E84">
        <w:t>retail garden centers and nurseries</w:t>
      </w:r>
      <w:r>
        <w:rPr>
          <w:spacing w:val="0"/>
        </w:rPr>
        <w:t xml:space="preserve">. The program shall </w:t>
      </w:r>
      <w:r w:rsidRPr="00164E84">
        <w:rPr>
          <w:spacing w:val="0"/>
        </w:rPr>
        <w:t xml:space="preserve">increase consumer awareness of </w:t>
      </w:r>
      <w:r w:rsidRPr="00164E84">
        <w:t>the important role of native plants in the ecosystem</w:t>
      </w:r>
      <w:r w:rsidRPr="00164E84">
        <w:rPr>
          <w:spacing w:val="0"/>
        </w:rPr>
        <w:t xml:space="preserve"> through advertising c</w:t>
      </w:r>
      <w:r>
        <w:rPr>
          <w:spacing w:val="0"/>
        </w:rPr>
        <w:t xml:space="preserve">ampaigns and marketing programs, </w:t>
      </w:r>
      <w:r w:rsidRPr="00164E84">
        <w:rPr>
          <w:spacing w:val="0"/>
        </w:rPr>
        <w:t>provide for the dissemination of information about the variety and availability of New Jersey native plants</w:t>
      </w:r>
      <w:r>
        <w:rPr>
          <w:spacing w:val="0"/>
        </w:rPr>
        <w:t>,</w:t>
      </w:r>
      <w:r w:rsidRPr="00164E84">
        <w:rPr>
          <w:spacing w:val="0"/>
        </w:rPr>
        <w:t xml:space="preserve"> and</w:t>
      </w:r>
      <w:r>
        <w:rPr>
          <w:spacing w:val="0"/>
        </w:rPr>
        <w:t xml:space="preserve"> </w:t>
      </w:r>
      <w:r w:rsidRPr="00164E84">
        <w:rPr>
          <w:spacing w:val="0"/>
        </w:rPr>
        <w:t xml:space="preserve">create a labeling program to identify native plants </w:t>
      </w:r>
      <w:r>
        <w:rPr>
          <w:spacing w:val="0"/>
        </w:rPr>
        <w:t xml:space="preserve">as “Jersey Natives” </w:t>
      </w:r>
      <w:r w:rsidRPr="00164E84">
        <w:rPr>
          <w:spacing w:val="0"/>
        </w:rPr>
        <w:t xml:space="preserve">for sale similar to the Jersey Fresh </w:t>
      </w:r>
      <w:r>
        <w:rPr>
          <w:spacing w:val="0"/>
        </w:rPr>
        <w:t xml:space="preserve">and Jersey Grown </w:t>
      </w:r>
      <w:r w:rsidRPr="00164E84">
        <w:rPr>
          <w:spacing w:val="0"/>
        </w:rPr>
        <w:t>program</w:t>
      </w:r>
      <w:r>
        <w:rPr>
          <w:spacing w:val="0"/>
        </w:rPr>
        <w:t>s</w:t>
      </w:r>
      <w:r w:rsidRPr="00164E84">
        <w:rPr>
          <w:spacing w:val="0"/>
        </w:rPr>
        <w:t>.</w:t>
      </w:r>
    </w:p>
    <w:p w:rsidR="00F83552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>
        <w:tab/>
        <w:t>b.</w:t>
      </w:r>
      <w:r>
        <w:tab/>
      </w:r>
      <w:r>
        <w:rPr>
          <w:spacing w:val="0"/>
        </w:rPr>
        <w:t xml:space="preserve">The Department of Agriculture shall adopt, </w:t>
      </w:r>
      <w:r w:rsidRPr="00553F45">
        <w:rPr>
          <w:spacing w:val="0"/>
        </w:rPr>
        <w:t xml:space="preserve">pursuant to the “Administrative Procedure Act,” P.L.1968, c.410 (C.52:14B-1 et seq.), rules and regulations </w:t>
      </w:r>
      <w:r>
        <w:rPr>
          <w:spacing w:val="0"/>
        </w:rPr>
        <w:t xml:space="preserve">to implement this act. </w:t>
      </w:r>
    </w:p>
    <w:p w:rsidR="00F83552" w:rsidRPr="00D71D68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</w:p>
    <w:p w:rsidR="00F83552" w:rsidRPr="00AA7880" w:rsidRDefault="00F83552" w:rsidP="00F83552">
      <w:r>
        <w:tab/>
        <w:t>2.</w:t>
      </w:r>
      <w:r>
        <w:tab/>
        <w:t>This act shall take effect immediately.</w:t>
      </w:r>
    </w:p>
    <w:sectPr w:rsidR="00F83552" w:rsidRPr="00AA7880" w:rsidSect="00D3065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64" w:rsidRDefault="00154864">
      <w:r>
        <w:separator/>
      </w:r>
    </w:p>
  </w:endnote>
  <w:endnote w:type="continuationSeparator" w:id="0">
    <w:p w:rsidR="00154864" w:rsidRDefault="0015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250" w:rsidRDefault="001F2250" w:rsidP="001F2250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64" w:rsidRDefault="00154864">
      <w:r>
        <w:separator/>
      </w:r>
    </w:p>
  </w:footnote>
  <w:footnote w:type="continuationSeparator" w:id="0">
    <w:p w:rsidR="00154864" w:rsidRDefault="00154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B4D8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30653" w:rsidRDefault="00D30653" w:rsidP="00D30653">
    <w:pPr>
      <w:pStyle w:val="bpuHeadSpon"/>
    </w:pPr>
    <w:r w:rsidRPr="00D30653">
      <w:rPr>
        <w:rStyle w:val="bpuHeadSponChar"/>
      </w:rPr>
      <w:t>S83</w:t>
    </w:r>
    <w:r>
      <w:t xml:space="preserve"> BATEMAN, CODEY</w:t>
    </w:r>
  </w:p>
  <w:p w:rsidR="00D30653" w:rsidRDefault="00D30653" w:rsidP="00D306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709E">
      <w:rPr>
        <w:noProof/>
      </w:rPr>
      <w:t>3</w:t>
    </w:r>
    <w:r>
      <w:fldChar w:fldCharType="end"/>
    </w:r>
  </w:p>
  <w:p w:rsidR="00D30653" w:rsidRPr="00AF575C" w:rsidRDefault="00D30653" w:rsidP="00D3065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30653" w:rsidRDefault="00D30653" w:rsidP="00D30653">
    <w:pPr>
      <w:pStyle w:val="bpuHeadSpon"/>
    </w:pPr>
    <w:r w:rsidRPr="00D30653">
      <w:rPr>
        <w:rStyle w:val="bpuHeadSponChar"/>
      </w:rPr>
      <w:t>S83</w:t>
    </w:r>
    <w:r>
      <w:t xml:space="preserve"> BATEMAN, CODEY</w:t>
    </w:r>
  </w:p>
  <w:p w:rsidR="00D30653" w:rsidRDefault="00D30653" w:rsidP="00D306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67E2">
      <w:rPr>
        <w:noProof/>
      </w:rPr>
      <w:t>2</w:t>
    </w:r>
    <w:r>
      <w:fldChar w:fldCharType="end"/>
    </w:r>
  </w:p>
  <w:p w:rsidR="00D30653" w:rsidRDefault="00D30653" w:rsidP="00D3065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6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67E2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67E6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4864"/>
    <w:rsid w:val="00156AE5"/>
    <w:rsid w:val="00170446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2250"/>
    <w:rsid w:val="001F6719"/>
    <w:rsid w:val="001F6DA6"/>
    <w:rsid w:val="00204594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57D4"/>
    <w:rsid w:val="00346CF5"/>
    <w:rsid w:val="00352F8B"/>
    <w:rsid w:val="00354D07"/>
    <w:rsid w:val="0037458C"/>
    <w:rsid w:val="00381407"/>
    <w:rsid w:val="0038486B"/>
    <w:rsid w:val="003941E5"/>
    <w:rsid w:val="00396D1E"/>
    <w:rsid w:val="003A19B9"/>
    <w:rsid w:val="003A213D"/>
    <w:rsid w:val="003B7F50"/>
    <w:rsid w:val="003C32D1"/>
    <w:rsid w:val="003C6FBF"/>
    <w:rsid w:val="003D2B0D"/>
    <w:rsid w:val="003D6256"/>
    <w:rsid w:val="003E3338"/>
    <w:rsid w:val="003E45BB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AFC"/>
    <w:rsid w:val="0050427A"/>
    <w:rsid w:val="00505402"/>
    <w:rsid w:val="0051355F"/>
    <w:rsid w:val="00515090"/>
    <w:rsid w:val="00520989"/>
    <w:rsid w:val="005240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20F5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580"/>
    <w:rsid w:val="00695BC5"/>
    <w:rsid w:val="006A3786"/>
    <w:rsid w:val="006B2FCF"/>
    <w:rsid w:val="006C3B76"/>
    <w:rsid w:val="006C4542"/>
    <w:rsid w:val="006D65B4"/>
    <w:rsid w:val="006E0DE4"/>
    <w:rsid w:val="006E36B4"/>
    <w:rsid w:val="006F4C44"/>
    <w:rsid w:val="006F652B"/>
    <w:rsid w:val="0070018A"/>
    <w:rsid w:val="00712CBE"/>
    <w:rsid w:val="00730582"/>
    <w:rsid w:val="007372E0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0E14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38DE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05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590A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540F"/>
    <w:rsid w:val="00C83317"/>
    <w:rsid w:val="00C8709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0653"/>
    <w:rsid w:val="00D31191"/>
    <w:rsid w:val="00D33F23"/>
    <w:rsid w:val="00D34C64"/>
    <w:rsid w:val="00D34D11"/>
    <w:rsid w:val="00D41401"/>
    <w:rsid w:val="00D57B94"/>
    <w:rsid w:val="00D6038F"/>
    <w:rsid w:val="00D651E3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0380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7EF"/>
    <w:rsid w:val="00EE77BF"/>
    <w:rsid w:val="00EF5225"/>
    <w:rsid w:val="00F0415D"/>
    <w:rsid w:val="00F14E45"/>
    <w:rsid w:val="00F17CFC"/>
    <w:rsid w:val="00F42480"/>
    <w:rsid w:val="00F610DE"/>
    <w:rsid w:val="00F62572"/>
    <w:rsid w:val="00F6488F"/>
    <w:rsid w:val="00F70CF6"/>
    <w:rsid w:val="00F83552"/>
    <w:rsid w:val="00F85DDC"/>
    <w:rsid w:val="00F91244"/>
    <w:rsid w:val="00F95319"/>
    <w:rsid w:val="00FB3056"/>
    <w:rsid w:val="00FB309C"/>
    <w:rsid w:val="00FB3C7C"/>
    <w:rsid w:val="00FB57D3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1AD4EDA-5949-4931-A7A5-65DF3261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30653"/>
  </w:style>
  <w:style w:type="paragraph" w:styleId="BalloonText">
    <w:name w:val="Balloon Text"/>
    <w:basedOn w:val="Normal"/>
    <w:link w:val="BalloonTextChar"/>
    <w:semiHidden/>
    <w:unhideWhenUsed/>
    <w:rsid w:val="000867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7E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E284C-4E25-4A46-82DD-DD113F26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258</Words>
  <Characters>1495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S83 TR</vt:lpstr>
    </vt:vector>
  </TitlesOfParts>
  <Manager>R224</Manager>
  <Company>OFFICE of LEGISLATIVE SERVICES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S83 TR</dc:title>
  <dc:creator>Senator  BATEMAN, Senator  CODEY</dc:creator>
  <cp:keywords>S83|2|EA |277|0|277|!|0|</cp:keywords>
  <dc:description>PREFILED 2020_x000d_
T/R 1/21/21</dc:description>
  <cp:lastModifiedBy>Todaro, Vivian</cp:lastModifiedBy>
  <cp:revision>2</cp:revision>
  <cp:lastPrinted>2021-12-27T17:44:00Z</cp:lastPrinted>
  <dcterms:created xsi:type="dcterms:W3CDTF">2021-12-27T17:45:00Z</dcterms:created>
  <dcterms:modified xsi:type="dcterms:W3CDTF">2021-12-27T17:45:00Z</dcterms:modified>
  <cp:category>s.1:C.4:10-19.1a to 2020/136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