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4628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HOMELAND SECURITY AND STATE PREPAREDNESS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4628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4628E">
        <w:rPr>
          <w:caps/>
          <w:szCs w:val="24"/>
        </w:rPr>
        <w:t>JANUARY 25, 2021</w:t>
      </w:r>
    </w:p>
    <w:p w:rsidR="00655CA3" w:rsidRDefault="00655CA3" w:rsidP="0083060A"/>
    <w:p w:rsidR="0050200E" w:rsidRDefault="0050200E" w:rsidP="0083060A">
      <w:r>
        <w:tab/>
        <w:t>The Assembly</w:t>
      </w:r>
      <w:r w:rsidRPr="00032A02">
        <w:t xml:space="preserve"> </w:t>
      </w:r>
      <w:r>
        <w:t>Homeland Security and State Preparedness Committee reports favorably Senate Bill No. 551.</w:t>
      </w:r>
    </w:p>
    <w:p w:rsidR="0016165D" w:rsidRDefault="0016165D" w:rsidP="0016165D">
      <w:r>
        <w:tab/>
        <w:t xml:space="preserve">As reported by the committee, Senate Bill No. 551 </w:t>
      </w:r>
      <w:r w:rsidRPr="00C12E04">
        <w:t>allow</w:t>
      </w:r>
      <w:r>
        <w:t>s</w:t>
      </w:r>
      <w:r w:rsidRPr="00C12E04">
        <w:t xml:space="preserve"> a municipality with a population under 5,000 </w:t>
      </w:r>
      <w:r w:rsidR="0026385C" w:rsidRPr="00C12E04">
        <w:t>persons to appoint a nonresident</w:t>
      </w:r>
      <w:r w:rsidR="0026385C">
        <w:t xml:space="preserve"> </w:t>
      </w:r>
      <w:r w:rsidR="0026385C" w:rsidRPr="00C12E04">
        <w:t xml:space="preserve">as its municipal emergency management coordinator if a qualified resident cannot be recruited.  </w:t>
      </w:r>
      <w:r w:rsidR="0026385C">
        <w:t>The appointee is required to be a resident of the county in which the municipality is si</w:t>
      </w:r>
      <w:r w:rsidR="00843CD0">
        <w:t>tuated</w:t>
      </w:r>
      <w:r w:rsidR="0026385C">
        <w:t>.</w:t>
      </w:r>
    </w:p>
    <w:p w:rsidR="0016165D" w:rsidRDefault="0016165D" w:rsidP="0016165D">
      <w:r>
        <w:tab/>
      </w:r>
      <w:r w:rsidRPr="00C12E04">
        <w:t>Current law requires these coordinators to be municipal residents unless the municipality participates in a shared service agreement.  In a municipality with a smaller population, however, it may be difficult to recruit a person who is sufficiently qualified to serve effectively in this critical role and entering into a shared service arrangement with another municipality or the ap</w:t>
      </w:r>
      <w:r>
        <w:t xml:space="preserve">plicable county may not be </w:t>
      </w:r>
      <w:r w:rsidRPr="00C12E04">
        <w:t>the opt</w:t>
      </w:r>
      <w:r>
        <w:t xml:space="preserve">imal solution.  This bill </w:t>
      </w:r>
      <w:r w:rsidRPr="00C12E04">
        <w:t>provide</w:t>
      </w:r>
      <w:r>
        <w:t>s</w:t>
      </w:r>
      <w:r w:rsidRPr="00C12E04">
        <w:t xml:space="preserve"> these municipalities with the flexibility to appoint nonresidents to serve in this capacity if a qualified resident cannot be recruited</w:t>
      </w:r>
      <w:r>
        <w:t>.</w:t>
      </w:r>
    </w:p>
    <w:p w:rsidR="00401D9C" w:rsidRPr="004F0446" w:rsidRDefault="0016165D" w:rsidP="004F0446">
      <w:r>
        <w:tab/>
        <w:t>As reported by the committee, Senate Bill No, 551 is iden</w:t>
      </w:r>
      <w:r w:rsidR="0026385C">
        <w:t xml:space="preserve">tical to Assembly Bill No. 1057, </w:t>
      </w:r>
      <w:r>
        <w:t>which also was reported by the committee on this date.</w:t>
      </w:r>
    </w:p>
    <w:sectPr w:rsidR="00401D9C" w:rsidRPr="004F044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28E" w:rsidRDefault="00B4628E">
      <w:r>
        <w:separator/>
      </w:r>
    </w:p>
  </w:endnote>
  <w:endnote w:type="continuationSeparator" w:id="0">
    <w:p w:rsidR="00B4628E" w:rsidRDefault="00B46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28E" w:rsidRDefault="00B4628E">
      <w:r>
        <w:separator/>
      </w:r>
    </w:p>
  </w:footnote>
  <w:footnote w:type="continuationSeparator" w:id="0">
    <w:p w:rsidR="00B4628E" w:rsidRDefault="00B46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F0446" w:rsidP="004F044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F0446" w:rsidRDefault="004F0446" w:rsidP="004F044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8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04EC"/>
    <w:rsid w:val="00052EC5"/>
    <w:rsid w:val="00053A7A"/>
    <w:rsid w:val="0005503F"/>
    <w:rsid w:val="0005595A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165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85C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6C4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1D9C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0446"/>
    <w:rsid w:val="004F240B"/>
    <w:rsid w:val="0050200E"/>
    <w:rsid w:val="005105E1"/>
    <w:rsid w:val="0052178A"/>
    <w:rsid w:val="00524DC8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6E5A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3CD0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232B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3ECA"/>
    <w:rsid w:val="00B30EC1"/>
    <w:rsid w:val="00B43C57"/>
    <w:rsid w:val="00B4628E"/>
    <w:rsid w:val="00B50AEA"/>
    <w:rsid w:val="00B51413"/>
    <w:rsid w:val="00B52FED"/>
    <w:rsid w:val="00B5327B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57EB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F65D542F-4E3F-491F-ADE0-EDBB1519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F04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F04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200</Words>
  <Characters>1095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S551 AHS Statement 1/25/21</vt:lpstr>
    </vt:vector>
  </TitlesOfParts>
  <Manager>R224</Manager>
  <Company>NJ OLS DMU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S551 AHS Statement 1/25/21</dc:title>
  <dc:subject/>
  <dc:creator>Assembly AHS  </dc:creator>
  <cp:keywords>S551|1|LP |207|0|0|!||</cp:keywords>
  <dc:description/>
  <cp:lastModifiedBy>Franks, Denise</cp:lastModifiedBy>
  <cp:revision>2</cp:revision>
  <cp:lastPrinted>2021-01-26T14:45:00Z</cp:lastPrinted>
  <dcterms:created xsi:type="dcterms:W3CDTF">2021-01-26T16:22:00Z</dcterms:created>
  <dcterms:modified xsi:type="dcterms:W3CDTF">2021-01-26T16:22:00Z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