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5B7" w:rsidRDefault="002765B7" w:rsidP="002765B7">
      <w:pPr>
        <w:pStyle w:val="bpuReprint"/>
      </w:pPr>
      <w:bookmarkStart w:id="0" w:name="bpuFrontPg"/>
      <w:bookmarkStart w:id="1" w:name="_GoBack"/>
      <w:bookmarkEnd w:id="0"/>
      <w:bookmarkEnd w:id="1"/>
      <w:r>
        <w:t>[First Reprint]</w:t>
      </w:r>
    </w:p>
    <w:p w:rsidR="005249AB" w:rsidRDefault="005249AB" w:rsidP="005249AB">
      <w:pPr>
        <w:pStyle w:val="bpuBill"/>
      </w:pPr>
      <w:r>
        <w:t xml:space="preserve">SENATE, No. 566 </w:t>
      </w:r>
    </w:p>
    <w:p w:rsidR="005249AB" w:rsidRPr="005249AB" w:rsidRDefault="005249AB" w:rsidP="005249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3069" r:id="rId8"/>
        </w:object>
      </w:r>
    </w:p>
    <w:p w:rsidR="005249AB" w:rsidRDefault="005249AB" w:rsidP="005249AB">
      <w:pPr>
        <w:pStyle w:val="bpuState"/>
      </w:pPr>
      <w:r>
        <w:t>STATE OF NEW JERSEY</w:t>
      </w:r>
    </w:p>
    <w:p w:rsidR="005249AB" w:rsidRDefault="005249AB" w:rsidP="005249AB">
      <w:pPr>
        <w:pStyle w:val="bpuLegislature"/>
      </w:pPr>
      <w:r>
        <w:t>219th LEGISLATURE</w:t>
      </w:r>
    </w:p>
    <w:p w:rsidR="005249AB" w:rsidRDefault="005249AB" w:rsidP="005249AB">
      <w:pPr>
        <w:pStyle w:val="bpuWpGraphic"/>
      </w:pPr>
      <w:r>
        <w:object w:dxaOrig="8985" w:dyaOrig="255">
          <v:shape id="_x0000_i1026" type="#_x0000_t75" style="width:6in;height:12pt" o:ole="">
            <v:imagedata r:id="rId7" o:title=""/>
          </v:shape>
          <o:OLEObject Type="Embed" ProgID="WPWin6.1" ShapeID="_x0000_i1026" DrawAspect="Content" ObjectID="_1645603070" r:id="rId9"/>
        </w:object>
      </w:r>
      <w:r>
        <w:t xml:space="preserve">  </w:t>
      </w:r>
    </w:p>
    <w:p w:rsidR="005249AB" w:rsidRDefault="005249AB" w:rsidP="005249AB">
      <w:pPr>
        <w:pStyle w:val="bpuIntro"/>
      </w:pPr>
      <w:r>
        <w:t>PRE-FILED FOR INTRODUCTION IN THE 2020 SESSION</w:t>
      </w:r>
    </w:p>
    <w:p w:rsidR="005249AB" w:rsidRDefault="005249AB" w:rsidP="005249AB">
      <w:pPr>
        <w:pStyle w:val="bpuIntro"/>
      </w:pPr>
    </w:p>
    <w:p w:rsidR="005249AB" w:rsidRDefault="005249AB" w:rsidP="005249AB">
      <w:pPr>
        <w:pStyle w:val="bpuIntro"/>
        <w:sectPr w:rsidR="005249AB" w:rsidSect="002A495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249AB" w:rsidRDefault="005249AB" w:rsidP="005249AB">
      <w:pPr>
        <w:pStyle w:val="bpuIntro"/>
      </w:pPr>
    </w:p>
    <w:p w:rsidR="005249AB" w:rsidRDefault="005249AB" w:rsidP="005249AB">
      <w:pPr>
        <w:pStyle w:val="bpuSponsor"/>
      </w:pPr>
      <w:r>
        <w:t>Sponsored by:</w:t>
      </w:r>
    </w:p>
    <w:p w:rsidR="005249AB" w:rsidRDefault="005249AB" w:rsidP="005249AB">
      <w:pPr>
        <w:pStyle w:val="bpuSponsor"/>
      </w:pPr>
      <w:r>
        <w:t>Senator  FRED H. MADDEN, JR.</w:t>
      </w:r>
    </w:p>
    <w:p w:rsidR="005249AB" w:rsidRDefault="005249AB" w:rsidP="005249AB">
      <w:pPr>
        <w:pStyle w:val="bpuSponsor"/>
      </w:pPr>
      <w:r>
        <w:t>District 4 (Camden and Gloucester)</w:t>
      </w:r>
    </w:p>
    <w:p w:rsidR="005249AB" w:rsidRDefault="005249AB" w:rsidP="005249AB">
      <w:pPr>
        <w:pStyle w:val="bpuSponsor"/>
      </w:pPr>
      <w:r>
        <w:t>Senator  DECLAN J. O'SCANLON, JR.</w:t>
      </w:r>
    </w:p>
    <w:p w:rsidR="005249AB" w:rsidRDefault="005249AB" w:rsidP="005249AB">
      <w:pPr>
        <w:pStyle w:val="bpuSponsor"/>
      </w:pPr>
      <w:r>
        <w:t>District 13 (Monmouth)</w:t>
      </w:r>
    </w:p>
    <w:p w:rsidR="005249AB" w:rsidRDefault="005249AB" w:rsidP="005249AB">
      <w:pPr>
        <w:pStyle w:val="bpuSponsor"/>
      </w:pPr>
    </w:p>
    <w:p w:rsidR="005249AB" w:rsidRDefault="002A4955" w:rsidP="002A4955">
      <w:pPr>
        <w:pStyle w:val="bpuSponsor"/>
      </w:pPr>
      <w:r>
        <w:t>Co-Sponsored by:</w:t>
      </w:r>
    </w:p>
    <w:p w:rsidR="002A4955" w:rsidRPr="002A4955" w:rsidRDefault="002A4955" w:rsidP="002A4955">
      <w:pPr>
        <w:pStyle w:val="bpuSponsor"/>
      </w:pPr>
      <w:r w:rsidRPr="002A4955">
        <w:t xml:space="preserve">Senators </w:t>
      </w:r>
      <w:proofErr w:type="spellStart"/>
      <w:r w:rsidRPr="002A4955">
        <w:t>B.Smith</w:t>
      </w:r>
      <w:proofErr w:type="spellEnd"/>
      <w:r w:rsidRPr="002A4955">
        <w:t xml:space="preserve">, Brown and </w:t>
      </w:r>
      <w:proofErr w:type="spellStart"/>
      <w:r w:rsidRPr="002A4955">
        <w:t>A.M.Bucco</w:t>
      </w:r>
      <w:proofErr w:type="spellEnd"/>
    </w:p>
    <w:p w:rsidR="005249AB" w:rsidRDefault="005249AB" w:rsidP="005249AB"/>
    <w:p w:rsidR="002A4955" w:rsidRDefault="002A4955" w:rsidP="005249AB"/>
    <w:p w:rsidR="005249AB" w:rsidRPr="005249AB" w:rsidRDefault="005249AB" w:rsidP="005249AB"/>
    <w:p w:rsidR="005249AB" w:rsidRDefault="005249AB" w:rsidP="005249AB">
      <w:pPr>
        <w:pStyle w:val="bpuSponsor"/>
      </w:pPr>
    </w:p>
    <w:p w:rsidR="005249AB" w:rsidRDefault="005249AB" w:rsidP="005249AB">
      <w:pPr>
        <w:pStyle w:val="bpuSponsor"/>
      </w:pPr>
      <w:r>
        <w:t>SYNOPSIS</w:t>
      </w:r>
    </w:p>
    <w:p w:rsidR="005249AB" w:rsidRDefault="005249AB" w:rsidP="005249AB">
      <w:pPr>
        <w:pStyle w:val="bpuNormText"/>
      </w:pPr>
      <w:r>
        <w:tab/>
        <w:t xml:space="preserve">Revises criteria to establish base year for homestead property tax reimbursement after relocation. </w:t>
      </w:r>
    </w:p>
    <w:p w:rsidR="005249AB" w:rsidRDefault="005249AB" w:rsidP="005249AB">
      <w:pPr>
        <w:pStyle w:val="bpuNormText"/>
      </w:pPr>
    </w:p>
    <w:p w:rsidR="005249AB" w:rsidRDefault="005249AB" w:rsidP="005249AB">
      <w:pPr>
        <w:pStyle w:val="bpuSponsor"/>
      </w:pPr>
      <w:r>
        <w:t xml:space="preserve">CURRENT VERSION OF TEXT </w:t>
      </w:r>
    </w:p>
    <w:p w:rsidR="005249AB" w:rsidRDefault="002765B7" w:rsidP="005249AB">
      <w:pPr>
        <w:pStyle w:val="bpuNormText"/>
      </w:pPr>
      <w:r>
        <w:tab/>
        <w:t>As reported by the Senate Community and Urban Affairs Committee on February 13, 2020, with amendments.</w:t>
      </w:r>
    </w:p>
    <w:p w:rsidR="005249AB" w:rsidRDefault="005249AB" w:rsidP="005249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49AB" w:rsidRDefault="005249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49AB" w:rsidSect="005249AB">
          <w:type w:val="continuous"/>
          <w:pgSz w:w="12240" w:h="20160" w:code="5"/>
          <w:pgMar w:top="2160" w:right="2275" w:bottom="1440" w:left="2275" w:header="72" w:footer="720" w:gutter="0"/>
          <w:pgNumType w:start="1"/>
          <w:cols w:space="720"/>
          <w:docGrid w:linePitch="360"/>
        </w:sectPr>
      </w:pPr>
    </w:p>
    <w:p w:rsidR="0042691E" w:rsidRPr="00677316" w:rsidRDefault="0042691E" w:rsidP="0042691E">
      <w:pPr>
        <w:pStyle w:val="HangingAnAct"/>
        <w:rPr>
          <w:rStyle w:val="HangingAnActChar"/>
        </w:rPr>
      </w:pPr>
      <w:r w:rsidRPr="0042691E">
        <w:rPr>
          <w:rStyle w:val="BillHead"/>
        </w:rPr>
        <w:lastRenderedPageBreak/>
        <w:t>An Act</w:t>
      </w:r>
      <w:r w:rsidRPr="006B7FA7">
        <w:rPr>
          <w:rStyle w:val="HangingAnActChar"/>
        </w:rPr>
        <w:t xml:space="preserve"> </w:t>
      </w:r>
      <w:r w:rsidRPr="00B44091">
        <w:t>concerning the base year for a homestead property tax reimbursement and amending P.L.1997, c.348.</w:t>
      </w:r>
    </w:p>
    <w:p w:rsidR="0042691E" w:rsidRPr="00D71D68" w:rsidRDefault="0042691E" w:rsidP="0042691E"/>
    <w:p w:rsidR="0042691E" w:rsidRPr="00AA7880" w:rsidRDefault="0042691E" w:rsidP="0042691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2691E" w:rsidRPr="00D71D68" w:rsidRDefault="0042691E" w:rsidP="0042691E"/>
    <w:p w:rsidR="002765B7" w:rsidRDefault="002765B7" w:rsidP="002765B7">
      <w:r>
        <w:tab/>
        <w:t>1.</w:t>
      </w:r>
      <w:r>
        <w:tab/>
        <w:t>Section 1 of P.L.1997, c.348 (C.54:4-8.67) is amended to read as follows:</w:t>
      </w:r>
    </w:p>
    <w:p w:rsidR="002765B7" w:rsidRDefault="002765B7" w:rsidP="002765B7">
      <w:r>
        <w:tab/>
        <w:t>1.</w:t>
      </w:r>
      <w:r>
        <w:tab/>
        <w:t>As used in this act:</w:t>
      </w:r>
    </w:p>
    <w:p w:rsidR="002765B7" w:rsidRPr="00877B12" w:rsidRDefault="002765B7" w:rsidP="002765B7">
      <w:pPr>
        <w:rPr>
          <w:u w:val="single"/>
        </w:rPr>
      </w:pPr>
      <w:r>
        <w:tab/>
        <w:t xml:space="preserve">"Base year" means, in the case of a person who is an eligible claimant on or before </w:t>
      </w:r>
      <w:smartTag w:uri="urn:schemas-microsoft-com:office:smarttags" w:element="date">
        <w:smartTagPr>
          <w:attr w:name="Month" w:val="12"/>
          <w:attr w:name="Day" w:val="31"/>
          <w:attr w:name="Year" w:val="1997"/>
        </w:smartTagPr>
        <w:r>
          <w:t>December 31, 1997</w:t>
        </w:r>
      </w:smartTag>
      <w:r>
        <w:t xml:space="preserve">, the tax year 1997; and in the case of a person who first becomes an eligible claimant after </w:t>
      </w:r>
      <w:smartTag w:uri="urn:schemas-microsoft-com:office:smarttags" w:element="date">
        <w:smartTagPr>
          <w:attr w:name="Month" w:val="12"/>
          <w:attr w:name="Day" w:val="31"/>
          <w:attr w:name="Year" w:val="1997"/>
        </w:smartTagPr>
        <w:r>
          <w:t>December 31, 1997</w:t>
        </w:r>
      </w:smartTag>
      <w:r>
        <w:t xml:space="preserve">, the tax year in which the person first becomes an eligible claimant.  In the case of an eligible claimant who subsequently moves from the homestead for which the initial eligibility was established, the base year shall </w:t>
      </w:r>
      <w:r>
        <w:rPr>
          <w:u w:val="single"/>
        </w:rPr>
        <w:t>continue to</w:t>
      </w:r>
      <w:r>
        <w:t xml:space="preserve"> be the </w:t>
      </w:r>
      <w:r w:rsidRPr="003D6BDF">
        <w:rPr>
          <w:rFonts w:ascii="Albertus Extra Bold" w:hAnsi="Albertus Extra Bold"/>
          <w:b/>
        </w:rPr>
        <w:t>[</w:t>
      </w:r>
      <w:r>
        <w:t>first full tax</w:t>
      </w:r>
      <w:r w:rsidRPr="00AF3FE7">
        <w:rPr>
          <w:rFonts w:ascii="Albertus Extra Bold" w:hAnsi="Albertus Extra Bold"/>
          <w:b/>
        </w:rPr>
        <w:t>]</w:t>
      </w:r>
      <w:r>
        <w:t xml:space="preserve"> </w:t>
      </w:r>
      <w:r w:rsidRPr="002871D9">
        <w:rPr>
          <w:u w:val="single"/>
        </w:rPr>
        <w:t>base</w:t>
      </w:r>
      <w:r>
        <w:t xml:space="preserve"> year </w:t>
      </w:r>
      <w:r w:rsidRPr="003D6BDF">
        <w:rPr>
          <w:rFonts w:ascii="Albertus Extra Bold" w:hAnsi="Albertus Extra Bold"/>
          <w:b/>
        </w:rPr>
        <w:t>[</w:t>
      </w:r>
      <w:r>
        <w:t>during which the person resides in the new</w:t>
      </w:r>
      <w:r w:rsidRPr="002871D9">
        <w:rPr>
          <w:rFonts w:ascii="Albertus Extra Bold" w:hAnsi="Albertus Extra Bold"/>
          <w:b/>
        </w:rPr>
        <w:t>]</w:t>
      </w:r>
      <w:r>
        <w:t xml:space="preserve"> </w:t>
      </w:r>
      <w:r w:rsidRPr="002871D9">
        <w:rPr>
          <w:u w:val="single"/>
        </w:rPr>
        <w:t>applicable to their former</w:t>
      </w:r>
      <w:r>
        <w:t xml:space="preserve"> homestead.  </w:t>
      </w:r>
      <w:r w:rsidRPr="00513C56">
        <w:rPr>
          <w:rFonts w:ascii="Albertus Extra Bold" w:hAnsi="Albertus Extra Bold"/>
          <w:b/>
        </w:rPr>
        <w:t>[</w:t>
      </w:r>
      <w:r>
        <w:t xml:space="preserve">Provided however, a base year for an eligible claimant after such a move shall not apply to tax years commencing prior to </w:t>
      </w:r>
      <w:smartTag w:uri="urn:schemas-microsoft-com:office:smarttags" w:element="date">
        <w:smartTagPr>
          <w:attr w:name="Month" w:val="1"/>
          <w:attr w:name="Day" w:val="1"/>
          <w:attr w:name="Year" w:val="2009"/>
        </w:smartTagPr>
        <w:r>
          <w:t>January 1, 2009</w:t>
        </w:r>
      </w:smartTag>
      <w:r>
        <w:t>.</w:t>
      </w:r>
      <w:r w:rsidRPr="00905426">
        <w:rPr>
          <w:rFonts w:ascii="Albertus Extra Bold" w:hAnsi="Albertus Extra Bold"/>
          <w:b/>
        </w:rPr>
        <w:t>]</w:t>
      </w:r>
      <w:r>
        <w:t xml:space="preserve"> </w:t>
      </w:r>
      <w:r w:rsidRPr="00513C56">
        <w:t xml:space="preserve"> </w:t>
      </w:r>
      <w:r>
        <w:rPr>
          <w:u w:val="single"/>
        </w:rPr>
        <w:t>If the current homestead constitutes new construction, then the base year shall be deemed to be the first full tax year following completion of the new construction.</w:t>
      </w:r>
    </w:p>
    <w:p w:rsidR="002765B7" w:rsidRDefault="002765B7" w:rsidP="002765B7">
      <w:r>
        <w:tab/>
        <w:t xml:space="preserve">"Commissioner" means the Commissioner of Community Affairs. </w:t>
      </w:r>
    </w:p>
    <w:p w:rsidR="002765B7" w:rsidRDefault="002765B7" w:rsidP="002765B7">
      <w:r>
        <w:tab/>
        <w:t>"Director" means the Director of the Division of Taxation.</w:t>
      </w:r>
    </w:p>
    <w:p w:rsidR="002765B7" w:rsidRDefault="002765B7" w:rsidP="002765B7">
      <w:r>
        <w:tab/>
        <w:t>"Condominium" means the form of real property ownership provided for under the "Condominium Act," P.L.1969, c.257 (C.46:8B-1 et seq.).</w:t>
      </w:r>
    </w:p>
    <w:p w:rsidR="002765B7" w:rsidRDefault="002765B7" w:rsidP="002765B7">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2765B7" w:rsidRDefault="002765B7" w:rsidP="002765B7">
      <w:r>
        <w:tab/>
        <w:t xml:space="preserve">"Disabled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 </w:t>
      </w:r>
    </w:p>
    <w:p w:rsidR="002765B7" w:rsidRDefault="002765B7" w:rsidP="002765B7">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2765B7" w:rsidRDefault="002765B7" w:rsidP="002765B7">
      <w:r>
        <w:lastRenderedPageBreak/>
        <w:tab/>
        <w:t xml:space="preserve">"Eligible claimant" means a person who: </w:t>
      </w:r>
    </w:p>
    <w:p w:rsidR="002765B7" w:rsidRDefault="002765B7" w:rsidP="002765B7">
      <w:r>
        <w:tab/>
        <w:t xml:space="preserve">is 65 or more years of age, or who is a disabled person; </w:t>
      </w:r>
    </w:p>
    <w:p w:rsidR="002765B7" w:rsidRDefault="002765B7" w:rsidP="002765B7">
      <w:r>
        <w:tab/>
        <w:t xml:space="preserve">is an owner of a homestead, or the lessee of a site in a mobile home park on which site the applicant owns a manufactured or mobile home; </w:t>
      </w:r>
      <w:r>
        <w:tab/>
        <w:t xml:space="preserve">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 </w:t>
      </w:r>
    </w:p>
    <w:p w:rsidR="002765B7" w:rsidRDefault="002765B7" w:rsidP="002765B7">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2765B7" w:rsidRDefault="002765B7" w:rsidP="002765B7">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w:t>
      </w:r>
      <w:r w:rsidRPr="00E11FC1">
        <w:rPr>
          <w:rFonts w:ascii="Albertus Extra Bold" w:hAnsi="Albertus Extra Bold"/>
          <w:b/>
        </w:rPr>
        <w:t>[</w:t>
      </w:r>
      <w:r>
        <w:t>beginning the second full tax year</w:t>
      </w:r>
      <w:r w:rsidRPr="00E11FC1">
        <w:rPr>
          <w:rFonts w:ascii="Albertus Extra Bold" w:hAnsi="Albertus Extra Bold"/>
          <w:b/>
        </w:rPr>
        <w:t>]</w:t>
      </w:r>
      <w:r>
        <w:t xml:space="preserve"> </w:t>
      </w:r>
      <w:r w:rsidRPr="00E11FC1">
        <w:rPr>
          <w:u w:val="single"/>
        </w:rPr>
        <w:t>immediately</w:t>
      </w:r>
      <w:r>
        <w:t xml:space="preserve">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w:t>
      </w:r>
      <w:r w:rsidRPr="00E11FC1">
        <w:rPr>
          <w:u w:val="single"/>
        </w:rPr>
        <w:t>that immediate</w:t>
      </w:r>
      <w:r>
        <w:t xml:space="preserve"> eligibility </w:t>
      </w:r>
      <w:r w:rsidRPr="00E11FC1">
        <w:rPr>
          <w:rFonts w:ascii="Albertus Extra Bold" w:hAnsi="Albertus Extra Bold"/>
          <w:b/>
        </w:rPr>
        <w:t>[</w:t>
      </w:r>
      <w:r>
        <w:t>beginning in a second full tax year</w:t>
      </w:r>
      <w:r w:rsidRPr="00E11FC1">
        <w:rPr>
          <w:rFonts w:ascii="Albertus Extra Bold" w:hAnsi="Albertus Extra Bold"/>
          <w:b/>
        </w:rPr>
        <w:t>]</w:t>
      </w:r>
      <w:r>
        <w:t xml:space="preserve"> after such a move shall not apply to tax years commencing prior to </w:t>
      </w:r>
      <w:r>
        <w:rPr>
          <w:rFonts w:ascii="Albertus Extra Bold" w:hAnsi="Albertus Extra Bold"/>
          <w:b/>
          <w:vertAlign w:val="superscript"/>
        </w:rPr>
        <w:t>1</w:t>
      </w:r>
      <w:r w:rsidRPr="004A4AAE">
        <w:rPr>
          <w:rFonts w:ascii="Albertus Extra Bold" w:hAnsi="Albertus Extra Bold"/>
          <w:b/>
        </w:rPr>
        <w:t>[</w:t>
      </w:r>
      <w:r>
        <w:t xml:space="preserve">January 1, </w:t>
      </w:r>
      <w:r w:rsidRPr="002817DC">
        <w:rPr>
          <w:rFonts w:ascii="Albertus Extra Bold" w:hAnsi="Albertus Extra Bold"/>
          <w:b/>
        </w:rPr>
        <w:t>[</w:t>
      </w:r>
      <w:r>
        <w:t>2010</w:t>
      </w:r>
      <w:r w:rsidRPr="002817DC">
        <w:rPr>
          <w:rFonts w:ascii="Albertus Extra Bold" w:hAnsi="Albertus Extra Bold"/>
          <w:b/>
        </w:rPr>
        <w:t>]</w:t>
      </w:r>
      <w:r>
        <w:t xml:space="preserve"> </w:t>
      </w:r>
      <w:r w:rsidRPr="002817DC">
        <w:rPr>
          <w:u w:val="single"/>
        </w:rPr>
        <w:t>2013</w:t>
      </w:r>
      <w:r w:rsidRPr="004A4AAE">
        <w:rPr>
          <w:rFonts w:ascii="Albertus Extra Bold" w:hAnsi="Albertus Extra Bold"/>
          <w:b/>
        </w:rPr>
        <w:t>]</w:t>
      </w:r>
      <w:r>
        <w:t xml:space="preserve"> </w:t>
      </w:r>
      <w:r>
        <w:rPr>
          <w:u w:val="single"/>
        </w:rPr>
        <w:t>the first full tax year next following the effective date of P.L.    , c.    (C.        ) (pending before the Legislature as this bill)</w:t>
      </w:r>
      <w:r>
        <w:rPr>
          <w:rFonts w:ascii="Albertus Extra Bold" w:hAnsi="Albertus Extra Bold"/>
          <w:b/>
          <w:vertAlign w:val="superscript"/>
        </w:rPr>
        <w:t>1</w:t>
      </w:r>
      <w:r>
        <w:t>.</w:t>
      </w:r>
    </w:p>
    <w:p w:rsidR="002765B7" w:rsidRDefault="002765B7" w:rsidP="002765B7">
      <w:r>
        <w:tab/>
        <w:t>"</w:t>
      </w:r>
      <w:smartTag w:uri="urn:schemas-microsoft-com:office:smarttags" w:element="place">
        <w:smartTag w:uri="urn:schemas-microsoft-com:office:smarttags" w:element="City">
          <w:r>
            <w:t>Homestead</w:t>
          </w:r>
        </w:smartTag>
      </w:smartTag>
      <w:r>
        <w:t xml:space="preserve">" means: </w:t>
      </w:r>
    </w:p>
    <w:p w:rsidR="002765B7" w:rsidRDefault="002765B7" w:rsidP="002765B7">
      <w:r>
        <w:tab/>
        <w:t xml:space="preserve">a dwelling house and the land on which that dwelling house is located which constitutes the place of the eligible claimant's domicile and is owned and used by the eligible claimant as the eligible claimant's principal residence; </w:t>
      </w:r>
    </w:p>
    <w:p w:rsidR="002765B7" w:rsidRDefault="002765B7" w:rsidP="002765B7">
      <w:r>
        <w:tab/>
        <w:t xml:space="preserve">a site in a mobile home park equipped for the installation of manufactured or mobile homes, where these sites are under common ownership and control for the purpose of leasing each site to the owner of a manufactured or mobile home for the installation </w:t>
      </w:r>
      <w:r>
        <w:lastRenderedPageBreak/>
        <w:t>thereof and such site is used by the eligible claimant as the eligible claimant's principal residence;</w:t>
      </w:r>
    </w:p>
    <w:p w:rsidR="002765B7" w:rsidRDefault="002765B7" w:rsidP="002765B7">
      <w:r>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2765B7" w:rsidRDefault="002765B7" w:rsidP="002765B7">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2765B7" w:rsidRDefault="002765B7" w:rsidP="002765B7">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2765B7" w:rsidRDefault="002765B7" w:rsidP="002765B7">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2765B7" w:rsidRPr="002404C1" w:rsidRDefault="002765B7" w:rsidP="002765B7">
      <w:pPr>
        <w:rPr>
          <w:u w:val="single"/>
        </w:rPr>
      </w:pPr>
      <w:r>
        <w:tab/>
        <w:t xml:space="preserve">"Homestead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  </w:t>
      </w:r>
      <w:r>
        <w:rPr>
          <w:u w:val="single"/>
        </w:rPr>
        <w:t xml:space="preserve">When an eligible claimant did not occupy the homestead as a principle residence in the base year but occupied another homestead in the base year, and then moved from that former homestead into the current homestead, the payment shall be based on the property taxes assessed on the current homestead for the claimant’s base year, even though the claimant did not occupy the current homestead as a principle residence at that time.  </w:t>
      </w:r>
    </w:p>
    <w:p w:rsidR="002765B7" w:rsidRDefault="002765B7" w:rsidP="002765B7">
      <w:r>
        <w:tab/>
        <w:t>"Horizontal property regime" means the form of real property ownership provided for under the "Horizontal Property Act," P.L.1963, c.168 (C.46:8A-1 et seq.).</w:t>
      </w:r>
    </w:p>
    <w:p w:rsidR="002765B7" w:rsidRDefault="002765B7" w:rsidP="002765B7">
      <w:r>
        <w:lastRenderedPageBreak/>
        <w:tab/>
        <w:t xml:space="preserve">"Manufactured home" or "mobile home" means a unit of housing which: </w:t>
      </w:r>
    </w:p>
    <w:p w:rsidR="002765B7" w:rsidRDefault="002765B7" w:rsidP="002765B7">
      <w:r>
        <w:tab/>
        <w:t>(1)</w:t>
      </w:r>
      <w:r>
        <w:tab/>
        <w:t xml:space="preserve">Consists of one or more transportable sections which are substantially constructed off site and, if more than one section, are joined together on site; </w:t>
      </w:r>
    </w:p>
    <w:p w:rsidR="002765B7" w:rsidRDefault="002765B7" w:rsidP="002765B7">
      <w:r>
        <w:tab/>
        <w:t>(2)</w:t>
      </w:r>
      <w:r>
        <w:tab/>
        <w:t xml:space="preserve">Is built on a permanent chassis; </w:t>
      </w:r>
    </w:p>
    <w:p w:rsidR="002765B7" w:rsidRDefault="002765B7" w:rsidP="002765B7">
      <w:r>
        <w:tab/>
        <w:t>(3)</w:t>
      </w:r>
      <w:r>
        <w:tab/>
        <w:t>Is designed to be used, when connected to utilities, as a dwelling on a permanent or nonpermanent foundation; and</w:t>
      </w:r>
    </w:p>
    <w:p w:rsidR="002765B7" w:rsidRDefault="002765B7" w:rsidP="002765B7">
      <w:r>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2765B7" w:rsidRDefault="002765B7" w:rsidP="002765B7">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2765B7" w:rsidRDefault="002765B7" w:rsidP="002765B7">
      <w:r>
        <w:tab/>
        <w:t>(1)</w:t>
      </w:r>
      <w:r>
        <w:tab/>
        <w:t xml:space="preserve">The construction and maintenance of streets; </w:t>
      </w:r>
    </w:p>
    <w:p w:rsidR="002765B7" w:rsidRDefault="002765B7" w:rsidP="002765B7">
      <w:r>
        <w:tab/>
        <w:t>(2)</w:t>
      </w:r>
      <w:r>
        <w:tab/>
        <w:t xml:space="preserve">Lighting of streets and other common areas; </w:t>
      </w:r>
    </w:p>
    <w:p w:rsidR="002765B7" w:rsidRDefault="002765B7" w:rsidP="002765B7">
      <w:r>
        <w:tab/>
        <w:t>(3)</w:t>
      </w:r>
      <w:r>
        <w:tab/>
        <w:t xml:space="preserve">Garbage removal; </w:t>
      </w:r>
    </w:p>
    <w:p w:rsidR="002765B7" w:rsidRDefault="002765B7" w:rsidP="002765B7">
      <w:r>
        <w:tab/>
        <w:t>(4)</w:t>
      </w:r>
      <w:r>
        <w:tab/>
        <w:t xml:space="preserve">Snow removal; and </w:t>
      </w:r>
    </w:p>
    <w:p w:rsidR="002765B7" w:rsidRDefault="002765B7" w:rsidP="002765B7">
      <w:r>
        <w:tab/>
        <w:t>(5)</w:t>
      </w:r>
      <w:r>
        <w:tab/>
        <w:t>Provisions for the drainage of surface water from home sites and common areas.</w:t>
      </w:r>
    </w:p>
    <w:p w:rsidR="002765B7" w:rsidRDefault="002765B7" w:rsidP="002765B7">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2765B7" w:rsidRDefault="002765B7" w:rsidP="002765B7">
      <w:r>
        <w:tab/>
        <w:t xml:space="preserve">"Income" means income as determined pursuant to P.L.1975, c.194 (C.30:4D-20 et seq.). </w:t>
      </w:r>
    </w:p>
    <w:p w:rsidR="002765B7" w:rsidRPr="005B3AF5" w:rsidRDefault="002765B7" w:rsidP="002765B7">
      <w:pPr>
        <w:rPr>
          <w:u w:val="single"/>
        </w:rPr>
      </w:pPr>
      <w:r>
        <w:tab/>
      </w:r>
      <w:r w:rsidRPr="00E03AE9">
        <w:rPr>
          <w:u w:val="single"/>
        </w:rPr>
        <w:t xml:space="preserve">“New </w:t>
      </w:r>
      <w:r>
        <w:rPr>
          <w:u w:val="single"/>
        </w:rPr>
        <w:t>construction” means a homestead that first became taxable in a year subsequent to an eligible claimant’s base year.</w:t>
      </w:r>
    </w:p>
    <w:p w:rsidR="002765B7" w:rsidRDefault="002765B7" w:rsidP="002765B7">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2765B7" w:rsidRPr="00584EAD" w:rsidRDefault="002765B7" w:rsidP="002765B7">
      <w:r>
        <w:tab/>
        <w:t xml:space="preserve">"Property tax" means the general property tax due and paid as set forth in this section, </w:t>
      </w:r>
      <w:r w:rsidRPr="00584EAD">
        <w:rPr>
          <w:u w:val="single"/>
        </w:rPr>
        <w:t xml:space="preserve">and shall include the amount of property tax </w:t>
      </w:r>
      <w:r w:rsidRPr="00584EAD">
        <w:rPr>
          <w:u w:val="single"/>
        </w:rPr>
        <w:lastRenderedPageBreak/>
        <w:t>credit as defined in section 1 of P.L.2018, c.11 (C.54:4-66.6),</w:t>
      </w:r>
      <w:r>
        <w:t xml:space="preserve">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  </w:t>
      </w:r>
      <w:r>
        <w:rPr>
          <w:u w:val="single"/>
        </w:rPr>
        <w:t>In the case of an eligible claimant who moves to a homestead after establishing a base year at another homestead, the property tax shall include any amount of the general property tax due and paid for the tax year by the previous owner of the homestead, provided that the eligible claimant resides in the homestead on December 31 of the tax year for which the homestead property tax reimbursement is being claimed.</w:t>
      </w:r>
    </w:p>
    <w:p w:rsidR="002765B7" w:rsidRDefault="002765B7" w:rsidP="002765B7">
      <w:r>
        <w:tab/>
        <w:t xml:space="preserve">"Site fee constituting property tax" means 18 percent of the annual site fee paid or payable to the owner of a mobile home park. </w:t>
      </w:r>
    </w:p>
    <w:p w:rsidR="002765B7" w:rsidRDefault="002765B7" w:rsidP="002765B7">
      <w:r>
        <w:tab/>
        <w:t>"Tax year" means the calendar year in which a homestead is assessed and the property tax is levied thereon and it means the calendar year in which income is received or accrued.</w:t>
      </w:r>
    </w:p>
    <w:p w:rsidR="002765B7" w:rsidRDefault="002765B7" w:rsidP="002765B7">
      <w:r>
        <w:t>(</w:t>
      </w:r>
      <w:proofErr w:type="spellStart"/>
      <w:r>
        <w:t>cf</w:t>
      </w:r>
      <w:proofErr w:type="spellEnd"/>
      <w:r>
        <w:t>: P.L.</w:t>
      </w:r>
      <w:r w:rsidRPr="00F57AD1">
        <w:t>2018, c.11, s.11</w:t>
      </w:r>
      <w:r>
        <w:t>)</w:t>
      </w:r>
    </w:p>
    <w:p w:rsidR="0042691E" w:rsidRDefault="0042691E" w:rsidP="0042691E"/>
    <w:p w:rsidR="0042691E" w:rsidRPr="00AA7880" w:rsidRDefault="0042691E" w:rsidP="0042691E">
      <w:r>
        <w:tab/>
        <w:t>2.</w:t>
      </w:r>
      <w:r>
        <w:tab/>
        <w:t>This act shall take effect immediately.</w:t>
      </w:r>
    </w:p>
    <w:sectPr w:rsidR="0042691E" w:rsidRPr="00AA7880" w:rsidSect="00086641">
      <w:headerReference w:type="default" r:id="rId14"/>
      <w:footerReference w:type="default" r:id="rId15"/>
      <w:headerReference w:type="first" r:id="rId16"/>
      <w:footerReference w:type="first" r:id="rId17"/>
      <w:pgSz w:w="12240" w:h="20160" w:code="5"/>
      <w:pgMar w:top="1440" w:right="2520" w:bottom="1728" w:left="2880" w:header="1181" w:footer="9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0D2" w:rsidRDefault="006B40D2">
      <w:r>
        <w:separator/>
      </w:r>
    </w:p>
  </w:endnote>
  <w:endnote w:type="continuationSeparator" w:id="0">
    <w:p w:rsidR="006B40D2" w:rsidRDefault="006B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955" w:rsidRDefault="002A4955" w:rsidP="002A495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9AB" w:rsidRPr="00921C91" w:rsidRDefault="005249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9AB" w:rsidRPr="00921C91" w:rsidRDefault="005249AB">
    <w:pPr>
      <w:pStyle w:val="Footer"/>
      <w:rPr>
        <w:szCs w:val="18"/>
      </w:rPr>
    </w:pPr>
  </w:p>
  <w:p w:rsidR="005249AB" w:rsidRPr="00921C91" w:rsidRDefault="005249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65B7" w:rsidRDefault="002765B7">
    <w:pPr>
      <w:pStyle w:val="Footer"/>
    </w:pPr>
    <w:r>
      <w:tab/>
      <w:t>Matter enclosed in superscript numerals has been adopted as follows:</w:t>
    </w:r>
  </w:p>
  <w:p w:rsidR="002765B7" w:rsidRDefault="002765B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February 13, 2020.</w:t>
    </w:r>
  </w:p>
  <w:p w:rsidR="002765B7" w:rsidRPr="002765B7" w:rsidRDefault="002765B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0D2" w:rsidRDefault="006B40D2">
      <w:r>
        <w:separator/>
      </w:r>
    </w:p>
  </w:footnote>
  <w:footnote w:type="continuationSeparator" w:id="0">
    <w:p w:rsidR="006B40D2" w:rsidRDefault="006B4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38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49AB" w:rsidRDefault="005249AB" w:rsidP="005249AB">
    <w:pPr>
      <w:pStyle w:val="bpuHeadSpon"/>
    </w:pPr>
    <w:r w:rsidRPr="005249AB">
      <w:rPr>
        <w:rStyle w:val="bpuHeadSponChar"/>
      </w:rPr>
      <w:t>S566</w:t>
    </w:r>
    <w:r>
      <w:t xml:space="preserve"> </w:t>
    </w:r>
    <w:r w:rsidR="002765B7">
      <w:t xml:space="preserve">[1R] </w:t>
    </w:r>
    <w:r>
      <w:t>MADDEN, O'SCANLON</w:t>
    </w:r>
  </w:p>
  <w:p w:rsidR="005249AB" w:rsidRDefault="005249AB" w:rsidP="005249AB">
    <w:pPr>
      <w:pStyle w:val="bpuHeadSpon"/>
    </w:pPr>
    <w:r>
      <w:fldChar w:fldCharType="begin"/>
    </w:r>
    <w:r>
      <w:instrText xml:space="preserve"> PAGE  \* MERGEFORMAT </w:instrText>
    </w:r>
    <w:r>
      <w:fldChar w:fldCharType="separate"/>
    </w:r>
    <w:r w:rsidR="00F43889">
      <w:rPr>
        <w:noProof/>
      </w:rPr>
      <w:t>6</w:t>
    </w:r>
    <w:r>
      <w:fldChar w:fldCharType="end"/>
    </w:r>
  </w:p>
  <w:p w:rsidR="005249AB" w:rsidRPr="00AF575C" w:rsidRDefault="005249AB" w:rsidP="005249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49AB" w:rsidRDefault="005249AB" w:rsidP="005249AB">
    <w:pPr>
      <w:pStyle w:val="bpuHeadSpon"/>
    </w:pPr>
    <w:r w:rsidRPr="005249AB">
      <w:rPr>
        <w:rStyle w:val="bpuHeadSponChar"/>
      </w:rPr>
      <w:t>S566</w:t>
    </w:r>
    <w:r>
      <w:t xml:space="preserve"> </w:t>
    </w:r>
    <w:r w:rsidR="002765B7">
      <w:t xml:space="preserve">[1R] </w:t>
    </w:r>
    <w:r>
      <w:t>MADDEN, O'SCANLON</w:t>
    </w:r>
  </w:p>
  <w:p w:rsidR="005249AB" w:rsidRDefault="005249AB" w:rsidP="005249AB">
    <w:pPr>
      <w:pStyle w:val="bpuHeadSpon"/>
    </w:pPr>
    <w:r>
      <w:fldChar w:fldCharType="begin"/>
    </w:r>
    <w:r>
      <w:instrText xml:space="preserve"> PAGE  \* MERGEFORMAT </w:instrText>
    </w:r>
    <w:r>
      <w:fldChar w:fldCharType="separate"/>
    </w:r>
    <w:r w:rsidR="00F43889">
      <w:rPr>
        <w:noProof/>
      </w:rPr>
      <w:t>2</w:t>
    </w:r>
    <w:r>
      <w:fldChar w:fldCharType="end"/>
    </w:r>
  </w:p>
  <w:p w:rsidR="005249AB" w:rsidRDefault="005249AB" w:rsidP="005249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0D2"/>
    <w:rsid w:val="00000169"/>
    <w:rsid w:val="00004D4D"/>
    <w:rsid w:val="00007B70"/>
    <w:rsid w:val="00007DDD"/>
    <w:rsid w:val="00010512"/>
    <w:rsid w:val="00011BAB"/>
    <w:rsid w:val="000154F3"/>
    <w:rsid w:val="00016129"/>
    <w:rsid w:val="000203E7"/>
    <w:rsid w:val="00020E5B"/>
    <w:rsid w:val="000219C8"/>
    <w:rsid w:val="00030BB1"/>
    <w:rsid w:val="00035598"/>
    <w:rsid w:val="00050BCA"/>
    <w:rsid w:val="000521CD"/>
    <w:rsid w:val="00057488"/>
    <w:rsid w:val="000654B5"/>
    <w:rsid w:val="0006579B"/>
    <w:rsid w:val="00065BBF"/>
    <w:rsid w:val="000778CE"/>
    <w:rsid w:val="0008664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FE6"/>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EF8"/>
    <w:rsid w:val="001E4DBB"/>
    <w:rsid w:val="001F6719"/>
    <w:rsid w:val="001F6DA6"/>
    <w:rsid w:val="00214614"/>
    <w:rsid w:val="0022067D"/>
    <w:rsid w:val="00231838"/>
    <w:rsid w:val="00232C5B"/>
    <w:rsid w:val="002373F3"/>
    <w:rsid w:val="002463CF"/>
    <w:rsid w:val="0026189C"/>
    <w:rsid w:val="0026254F"/>
    <w:rsid w:val="00266FB9"/>
    <w:rsid w:val="00274341"/>
    <w:rsid w:val="002765B7"/>
    <w:rsid w:val="0028159B"/>
    <w:rsid w:val="00296363"/>
    <w:rsid w:val="002A16E7"/>
    <w:rsid w:val="002A4955"/>
    <w:rsid w:val="002A71FA"/>
    <w:rsid w:val="002B4DA4"/>
    <w:rsid w:val="002B67F7"/>
    <w:rsid w:val="002C58D4"/>
    <w:rsid w:val="002E1440"/>
    <w:rsid w:val="002E2980"/>
    <w:rsid w:val="0030320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91E"/>
    <w:rsid w:val="0043154C"/>
    <w:rsid w:val="0044404C"/>
    <w:rsid w:val="00470114"/>
    <w:rsid w:val="00470ABF"/>
    <w:rsid w:val="0048038F"/>
    <w:rsid w:val="00484B8A"/>
    <w:rsid w:val="004A0B0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9A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7D9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0D2"/>
    <w:rsid w:val="006C3B76"/>
    <w:rsid w:val="006C4542"/>
    <w:rsid w:val="006D65B4"/>
    <w:rsid w:val="006E36B4"/>
    <w:rsid w:val="006F4C44"/>
    <w:rsid w:val="006F652B"/>
    <w:rsid w:val="0070018A"/>
    <w:rsid w:val="00712CBE"/>
    <w:rsid w:val="0071692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766"/>
    <w:rsid w:val="009274A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E5D"/>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889"/>
    <w:rsid w:val="00F62572"/>
    <w:rsid w:val="00F6488F"/>
    <w:rsid w:val="00F70CF6"/>
    <w:rsid w:val="00F85DDC"/>
    <w:rsid w:val="00F91244"/>
    <w:rsid w:val="00F95319"/>
    <w:rsid w:val="00FB3056"/>
    <w:rsid w:val="00FB309C"/>
    <w:rsid w:val="00FB3C7C"/>
    <w:rsid w:val="00FB6E52"/>
    <w:rsid w:val="00FC5994"/>
    <w:rsid w:val="00FC67F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09B0282"/>
  <w15:docId w15:val="{6C3B24FB-447D-4211-B177-7EA09CE0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49AB"/>
  </w:style>
  <w:style w:type="paragraph" w:styleId="BalloonText">
    <w:name w:val="Balloon Text"/>
    <w:basedOn w:val="Normal"/>
    <w:link w:val="BalloonTextChar"/>
    <w:semiHidden/>
    <w:unhideWhenUsed/>
    <w:rsid w:val="00637D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7D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CC266-73B8-4690-83B4-04AF3E514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2048</Words>
  <Characters>10339</Characters>
  <Application>Microsoft Office Word</Application>
  <DocSecurity>0</DocSecurity>
  <Lines>238</Lines>
  <Paragraphs>61</Paragraphs>
  <ScaleCrop>false</ScaleCrop>
  <HeadingPairs>
    <vt:vector size="2" baseType="variant">
      <vt:variant>
        <vt:lpstr>Title</vt:lpstr>
      </vt:variant>
      <vt:variant>
        <vt:i4>1</vt:i4>
      </vt:variant>
    </vt:vector>
  </HeadingPairs>
  <TitlesOfParts>
    <vt:vector size="1" baseType="lpstr">
      <vt:lpstr>S566 1R</vt:lpstr>
    </vt:vector>
  </TitlesOfParts>
  <Manager>R225</Manager>
  <Company>OFFICE of LEGISLATIVE SERVICES</Company>
  <LinksUpToDate>false</LinksUpToDate>
  <CharactersWithSpaces>12425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S566 1R</dc:title>
  <dc:creator>Senator  MADDEN, Senator  O'SCANLON</dc:creator>
  <cp:keywords>S566|6|LG |294|266|252|!|0|</cp:keywords>
  <dc:description>PREFILED 2020_x000d_
Amended/TR 2/13/20</dc:description>
  <cp:lastModifiedBy>Franks, Denise</cp:lastModifiedBy>
  <cp:revision>2</cp:revision>
  <cp:lastPrinted>2020-03-13T15:08:00Z</cp:lastPrinted>
  <dcterms:created xsi:type="dcterms:W3CDTF">2020-03-13T15:09:00Z</dcterms:created>
  <dcterms:modified xsi:type="dcterms:W3CDTF">2020-03-13T15:09:00Z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