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6C9" w:rsidRDefault="00DC36C9" w:rsidP="00DC36C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590 </w:t>
      </w:r>
    </w:p>
    <w:p w:rsidR="00DC36C9" w:rsidRPr="00DC36C9" w:rsidRDefault="00DC36C9" w:rsidP="00DC36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094064" r:id="rId8"/>
        </w:object>
      </w:r>
    </w:p>
    <w:p w:rsidR="00DC36C9" w:rsidRDefault="00DC36C9" w:rsidP="00DC36C9">
      <w:pPr>
        <w:pStyle w:val="bpuState"/>
      </w:pPr>
      <w:r>
        <w:t>STATE OF NEW JERSEY</w:t>
      </w:r>
    </w:p>
    <w:p w:rsidR="00DC36C9" w:rsidRDefault="00DC36C9" w:rsidP="00DC36C9">
      <w:pPr>
        <w:pStyle w:val="bpuLegislature"/>
      </w:pPr>
      <w:r>
        <w:t>219th LEGISLATURE</w:t>
      </w:r>
    </w:p>
    <w:p w:rsidR="00DC36C9" w:rsidRDefault="00DC36C9" w:rsidP="00DC36C9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094065" r:id="rId9"/>
        </w:object>
      </w:r>
      <w:r>
        <w:t xml:space="preserve">  </w:t>
      </w:r>
    </w:p>
    <w:p w:rsidR="00DC36C9" w:rsidRDefault="00DC36C9" w:rsidP="00DC36C9">
      <w:pPr>
        <w:pStyle w:val="bpuIntro"/>
      </w:pPr>
      <w:r>
        <w:t>PRE-FILED FOR INTRODUCTION IN THE 2020 SESSION</w:t>
      </w:r>
    </w:p>
    <w:p w:rsidR="00DC36C9" w:rsidRDefault="00DC36C9" w:rsidP="00DC36C9">
      <w:pPr>
        <w:pStyle w:val="bpuIntro"/>
      </w:pPr>
    </w:p>
    <w:p w:rsidR="00DC36C9" w:rsidRDefault="00DC36C9" w:rsidP="00DC36C9">
      <w:pPr>
        <w:pStyle w:val="bpuIntro"/>
        <w:sectPr w:rsidR="00DC36C9" w:rsidSect="00DC36C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C36C9" w:rsidRDefault="00DC36C9" w:rsidP="00DC36C9">
      <w:pPr>
        <w:pStyle w:val="bpuIntro"/>
      </w:pPr>
    </w:p>
    <w:p w:rsidR="00DC36C9" w:rsidRDefault="00DC36C9" w:rsidP="00DC36C9">
      <w:pPr>
        <w:pStyle w:val="bpuSponsor"/>
      </w:pPr>
      <w:r>
        <w:t>Sponsored by:</w:t>
      </w:r>
    </w:p>
    <w:p w:rsidR="00DC36C9" w:rsidRDefault="00DC36C9" w:rsidP="00DC36C9">
      <w:pPr>
        <w:pStyle w:val="bpuSponsor"/>
      </w:pPr>
      <w:r>
        <w:t>Senator  JAMES BEACH</w:t>
      </w:r>
    </w:p>
    <w:p w:rsidR="00DC36C9" w:rsidRDefault="00DC36C9" w:rsidP="00DC36C9">
      <w:pPr>
        <w:pStyle w:val="bpuSponsor"/>
      </w:pPr>
      <w:r>
        <w:t>District 6 (Burlington and Camden)</w:t>
      </w:r>
    </w:p>
    <w:p w:rsidR="00DC36C9" w:rsidRDefault="00DC36C9" w:rsidP="00DC36C9">
      <w:pPr>
        <w:pStyle w:val="bpuSponsor"/>
      </w:pPr>
      <w:r>
        <w:t>Senator  STEVEN V. OROHO</w:t>
      </w:r>
    </w:p>
    <w:p w:rsidR="00DC36C9" w:rsidRDefault="00DC36C9" w:rsidP="00DC36C9">
      <w:pPr>
        <w:pStyle w:val="bpuSponsor"/>
      </w:pPr>
      <w:r>
        <w:t>District 24 (Morris, Sussex and Warren)</w:t>
      </w:r>
    </w:p>
    <w:p w:rsidR="00DC36C9" w:rsidRDefault="00DC36C9" w:rsidP="00DC36C9">
      <w:pPr>
        <w:pStyle w:val="bpuSponsor"/>
      </w:pPr>
    </w:p>
    <w:p w:rsidR="00DC36C9" w:rsidRDefault="00DC36C9" w:rsidP="00DC36C9">
      <w:pPr>
        <w:pStyle w:val="bpuSponsor"/>
      </w:pPr>
    </w:p>
    <w:p w:rsidR="00DC36C9" w:rsidRDefault="00DC36C9" w:rsidP="00DC36C9">
      <w:pPr>
        <w:pStyle w:val="bpuSponsor"/>
      </w:pPr>
    </w:p>
    <w:p w:rsidR="00DC36C9" w:rsidRDefault="00DC36C9" w:rsidP="00DC36C9">
      <w:pPr>
        <w:pStyle w:val="bpuSponsor"/>
      </w:pPr>
    </w:p>
    <w:p w:rsidR="00DC36C9" w:rsidRDefault="00DC36C9" w:rsidP="00DC36C9">
      <w:pPr>
        <w:pStyle w:val="bpuSponsor"/>
      </w:pPr>
      <w:r>
        <w:t>SYNOPSIS</w:t>
      </w:r>
    </w:p>
    <w:p w:rsidR="00DC36C9" w:rsidRDefault="00DC36C9" w:rsidP="00DC36C9">
      <w:pPr>
        <w:pStyle w:val="bpuNormText"/>
      </w:pPr>
      <w:r>
        <w:tab/>
        <w:t xml:space="preserve">Bars sex offenders from jobs which primarily consist of contact with children. </w:t>
      </w:r>
    </w:p>
    <w:p w:rsidR="00DC36C9" w:rsidRDefault="00DC36C9" w:rsidP="00DC36C9">
      <w:pPr>
        <w:pStyle w:val="bpuNormText"/>
      </w:pPr>
    </w:p>
    <w:p w:rsidR="00DC36C9" w:rsidRDefault="00DC36C9" w:rsidP="00DC36C9">
      <w:pPr>
        <w:pStyle w:val="bpuSponsor"/>
      </w:pPr>
      <w:r>
        <w:t xml:space="preserve">CURRENT VERSION OF TEXT </w:t>
      </w:r>
    </w:p>
    <w:p w:rsidR="00DC36C9" w:rsidRDefault="00DC36C9" w:rsidP="00DC36C9">
      <w:pPr>
        <w:pStyle w:val="bpuNormText"/>
      </w:pPr>
      <w:r>
        <w:tab/>
        <w:t>Introduced Pending Technical Review by Legislative Counsel.</w:t>
      </w:r>
    </w:p>
    <w:p w:rsidR="00DC36C9" w:rsidRDefault="00DC36C9" w:rsidP="00DC36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C36C9" w:rsidRDefault="00DC36C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C36C9" w:rsidSect="00DC36C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965D5" w:rsidRPr="00677316" w:rsidRDefault="005965D5" w:rsidP="005965D5">
      <w:pPr>
        <w:pStyle w:val="HangingAnAct"/>
        <w:rPr>
          <w:rStyle w:val="HangingAnActChar"/>
        </w:rPr>
      </w:pPr>
      <w:r w:rsidRPr="005965D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prohibitions on the acts of certain sex offenders and supplementing Title 2C of the New Jersey Statutes.</w:t>
      </w:r>
    </w:p>
    <w:p w:rsidR="005965D5" w:rsidRPr="00D71D68" w:rsidRDefault="005965D5" w:rsidP="005965D5"/>
    <w:p w:rsidR="005965D5" w:rsidRPr="00AA7880" w:rsidRDefault="005965D5" w:rsidP="005965D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965D5" w:rsidRPr="00D71D68" w:rsidRDefault="005965D5" w:rsidP="005965D5"/>
    <w:p w:rsidR="005965D5" w:rsidRDefault="005965D5" w:rsidP="005965D5">
      <w:r>
        <w:tab/>
        <w:t>1.</w:t>
      </w:r>
      <w:r>
        <w:tab/>
        <w:t>As used in this act:</w:t>
      </w:r>
    </w:p>
    <w:p w:rsidR="005965D5" w:rsidRDefault="005965D5" w:rsidP="005965D5">
      <w:r>
        <w:tab/>
        <w:t>"Primarily consists of contact with children" means 80 percent or more of the actual or official duties or responsibilities include contact with a child.</w:t>
      </w:r>
    </w:p>
    <w:p w:rsidR="005965D5" w:rsidRDefault="005965D5" w:rsidP="005965D5">
      <w:r>
        <w:tab/>
        <w:t>"Sex offender" means a person who has been convicted, adjudicated delinquent or found not guilty by reason of insanity for commission of a sex offense as defined in subs</w:t>
      </w:r>
      <w:smartTag w:uri="urn:schemas-microsoft-com:office:smarttags" w:element="PersonName">
        <w:r>
          <w:t>ec</w:t>
        </w:r>
      </w:smartTag>
      <w:r>
        <w:t>tion b. of s</w:t>
      </w:r>
      <w:smartTag w:uri="urn:schemas-microsoft-com:office:smarttags" w:element="PersonName">
        <w:r>
          <w:t>ec</w:t>
        </w:r>
      </w:smartTag>
      <w:r>
        <w:t>tion 2 of P.L.1994, c.133 (C.2C:7-2).</w:t>
      </w:r>
    </w:p>
    <w:p w:rsidR="005965D5" w:rsidRDefault="005965D5" w:rsidP="005965D5"/>
    <w:p w:rsidR="005965D5" w:rsidRDefault="005965D5" w:rsidP="005965D5">
      <w:pPr>
        <w:tabs>
          <w:tab w:val="left" w:pos="1080"/>
          <w:tab w:val="left" w:pos="1170"/>
        </w:tabs>
      </w:pPr>
      <w:r>
        <w:tab/>
        <w:t>2.</w:t>
      </w:r>
      <w:r>
        <w:tab/>
        <w:t>a.</w:t>
      </w:r>
      <w:r>
        <w:tab/>
        <w:t>It shall be a crime of the third degree for a sex offender to hold a job which primarily consists of contact with children.</w:t>
      </w:r>
    </w:p>
    <w:p w:rsidR="005965D5" w:rsidRDefault="005965D5" w:rsidP="005965D5">
      <w:r>
        <w:tab/>
        <w:t>b.</w:t>
      </w:r>
      <w:r>
        <w:tab/>
        <w:t>It shall be a crime of the third degree to knowingly hire a sex offender for a job which primarily consists of contact with children.</w:t>
      </w:r>
    </w:p>
    <w:p w:rsidR="005965D5" w:rsidRDefault="005965D5" w:rsidP="005965D5">
      <w:r>
        <w:tab/>
        <w:t>c.</w:t>
      </w:r>
      <w:r>
        <w:tab/>
        <w:t>The provisions of this act shall not apply to participation by a sex offender under 18 years of age in a job which provides rehabilitative or other services to juvenile sex offenders.</w:t>
      </w:r>
    </w:p>
    <w:p w:rsidR="005965D5" w:rsidRDefault="005965D5" w:rsidP="005965D5"/>
    <w:p w:rsidR="005965D5" w:rsidRPr="00AA7880" w:rsidRDefault="005965D5" w:rsidP="005965D5">
      <w:r>
        <w:tab/>
        <w:t>3.</w:t>
      </w:r>
      <w:r>
        <w:tab/>
        <w:t>This act shall take eff</w:t>
      </w:r>
      <w:smartTag w:uri="urn:schemas-microsoft-com:office:smarttags" w:element="PersonName">
        <w:r>
          <w:t>ec</w:t>
        </w:r>
      </w:smartTag>
      <w:r>
        <w:t>t immediately.</w:t>
      </w:r>
    </w:p>
    <w:p w:rsidR="005965D5" w:rsidRDefault="005965D5" w:rsidP="005965D5"/>
    <w:p w:rsidR="005965D5" w:rsidRPr="00CE7BD8" w:rsidRDefault="005965D5" w:rsidP="005965D5"/>
    <w:p w:rsidR="005965D5" w:rsidRPr="00AA7880" w:rsidRDefault="005965D5" w:rsidP="005965D5">
      <w:pPr>
        <w:jc w:val="center"/>
      </w:pPr>
      <w:r w:rsidRPr="00D71D68">
        <w:t>STATEMENT</w:t>
      </w:r>
    </w:p>
    <w:p w:rsidR="005965D5" w:rsidRDefault="005965D5" w:rsidP="005965D5"/>
    <w:p w:rsidR="005965D5" w:rsidRDefault="005965D5" w:rsidP="005965D5">
      <w:r>
        <w:tab/>
        <w:t>This bill is intended to prot</w:t>
      </w:r>
      <w:smartTag w:uri="urn:schemas-microsoft-com:office:smarttags" w:element="PersonName">
        <w:r>
          <w:t>ec</w:t>
        </w:r>
      </w:smartTag>
      <w:r>
        <w:t>t the children and youth of this State by prohibiting sex offenders from holding jobs which primarily consist of contact with children.</w:t>
      </w:r>
    </w:p>
    <w:p w:rsidR="005965D5" w:rsidRDefault="005965D5" w:rsidP="005965D5">
      <w:r>
        <w:tab/>
        <w:t>The bill defines a "primarily consists of contact with children" as a job where 80 percent or more of the actual or official duties or responsibilities include contact with a child.</w:t>
      </w:r>
    </w:p>
    <w:p w:rsidR="005965D5" w:rsidRDefault="005965D5" w:rsidP="005965D5">
      <w:r>
        <w:tab/>
        <w:t>"Sex offender" is defined as a person who has been convicted, adjudicated delinquent or found not guilty by reason of insanity for committing a broad range of sexual offenses as defined in the sex offender registration law (Megan's Law).</w:t>
      </w:r>
    </w:p>
    <w:p w:rsidR="005965D5" w:rsidRDefault="005965D5" w:rsidP="005965D5">
      <w:r>
        <w:tab/>
        <w:t>Under the bill, it would be crime of the third degree for a sex offender to hold a job which primarily consists of contact with children.  It would also be a crime of the third degree for a person to knowingly hire a sex offender for a job which primarily consists of contact with children.</w:t>
      </w:r>
    </w:p>
    <w:p w:rsidR="005965D5" w:rsidRDefault="005965D5" w:rsidP="005965D5">
      <w:r>
        <w:tab/>
        <w:t xml:space="preserve">A crime of the third degree carries a penalty of three to five years imprisonment, a fine of up to $15,000, or both.  </w:t>
      </w:r>
    </w:p>
    <w:sectPr w:rsidR="005965D5" w:rsidSect="00DC36C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AB" w:rsidRDefault="009550AB">
      <w:r>
        <w:separator/>
      </w:r>
    </w:p>
  </w:endnote>
  <w:endnote w:type="continuationSeparator" w:id="0">
    <w:p w:rsidR="009550AB" w:rsidRDefault="0095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AB" w:rsidRDefault="009550AB">
      <w:r>
        <w:separator/>
      </w:r>
    </w:p>
  </w:footnote>
  <w:footnote w:type="continuationSeparator" w:id="0">
    <w:p w:rsidR="009550AB" w:rsidRDefault="00955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840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C36C9" w:rsidRDefault="00DC36C9" w:rsidP="00DC36C9">
    <w:pPr>
      <w:pStyle w:val="bpuHeadSpon"/>
    </w:pPr>
    <w:r w:rsidRPr="00DC36C9">
      <w:rPr>
        <w:rStyle w:val="bpuHeadSponChar"/>
      </w:rPr>
      <w:t>S590</w:t>
    </w:r>
    <w:r>
      <w:t xml:space="preserve"> BEACH, OROHO</w:t>
    </w:r>
  </w:p>
  <w:p w:rsidR="00DC36C9" w:rsidRDefault="00DC36C9" w:rsidP="00DC36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DC36C9" w:rsidRPr="00AF575C" w:rsidRDefault="00DC36C9" w:rsidP="00DC36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C36C9" w:rsidRDefault="00DC36C9" w:rsidP="00DC36C9">
    <w:pPr>
      <w:pStyle w:val="bpuHeadSpon"/>
    </w:pPr>
    <w:r w:rsidRPr="00DC36C9">
      <w:rPr>
        <w:rStyle w:val="bpuHeadSponChar"/>
      </w:rPr>
      <w:t>S590</w:t>
    </w:r>
    <w:r>
      <w:t xml:space="preserve"> BEACH, OROHO</w:t>
    </w:r>
  </w:p>
  <w:p w:rsidR="00DC36C9" w:rsidRDefault="00DC36C9" w:rsidP="00DC36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40AA">
      <w:rPr>
        <w:noProof/>
      </w:rPr>
      <w:t>2</w:t>
    </w:r>
    <w:r>
      <w:fldChar w:fldCharType="end"/>
    </w:r>
  </w:p>
  <w:p w:rsidR="00DC36C9" w:rsidRDefault="00DC36C9" w:rsidP="00DC36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A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5D5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60E8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40AA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78EB"/>
    <w:rsid w:val="00933C9C"/>
    <w:rsid w:val="0094377E"/>
    <w:rsid w:val="009467BF"/>
    <w:rsid w:val="0094723D"/>
    <w:rsid w:val="009550AB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5D56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7FC2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36C9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4CC1076-B3E4-4BAB-9A76-3AC7FC92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C3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6C9CC-923E-4DA1-8C34-F2719E5A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430</Words>
  <Characters>2078</Characters>
  <Application>Microsoft Office Word</Application>
  <DocSecurity>0</DocSecurity>
  <Lines>71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beach/2087_I1</vt:lpstr>
    </vt:vector>
  </TitlesOfParts>
  <Manager>R224</Manager>
  <Company>OFFICE of LEGISLATIVE SERVICES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S590</dc:title>
  <dc:creator>Senator  BEACH, Senator  OROHO</dc:creator>
  <cp:keywords>S590|2|JU |196|0|0|!|0|</cp:keywords>
  <dc:description>PREFILED 2020</dc:description>
  <cp:lastModifiedBy>Franks, Denise</cp:lastModifiedBy>
  <cp:revision>2</cp:revision>
  <cp:lastPrinted>2005-07-29T18:13:00Z</cp:lastPrinted>
  <dcterms:created xsi:type="dcterms:W3CDTF">2020-01-09T21:53:00Z</dcterms:created>
  <dcterms:modified xsi:type="dcterms:W3CDTF">2020-01-09T21:53:00Z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