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827" w:rsidRDefault="00AF7827" w:rsidP="00AF7827">
      <w:pPr>
        <w:pStyle w:val="bpuBill"/>
      </w:pPr>
      <w:bookmarkStart w:id="0" w:name="bpuFrontPg"/>
      <w:bookmarkStart w:id="1" w:name="_GoBack"/>
      <w:bookmarkEnd w:id="0"/>
      <w:bookmarkEnd w:id="1"/>
      <w:r>
        <w:t xml:space="preserve">SENATE, No. 598 </w:t>
      </w:r>
    </w:p>
    <w:p w:rsidR="00AF7827" w:rsidRPr="00AF7827" w:rsidRDefault="00AF7827" w:rsidP="00AF78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2918165" r:id="rId8"/>
        </w:object>
      </w:r>
    </w:p>
    <w:p w:rsidR="00AF7827" w:rsidRDefault="00AF7827" w:rsidP="00AF7827">
      <w:pPr>
        <w:pStyle w:val="bpuState"/>
      </w:pPr>
      <w:r>
        <w:t>STATE OF NEW JERSEY</w:t>
      </w:r>
    </w:p>
    <w:p w:rsidR="00AF7827" w:rsidRDefault="00AF7827" w:rsidP="00AF7827">
      <w:pPr>
        <w:pStyle w:val="bpuLegislature"/>
      </w:pPr>
      <w:r>
        <w:t>219th LEGISLATURE</w:t>
      </w:r>
    </w:p>
    <w:p w:rsidR="00AF7827" w:rsidRDefault="00AF7827" w:rsidP="00AF7827">
      <w:pPr>
        <w:pStyle w:val="bpuWpGraphic"/>
      </w:pPr>
      <w:r>
        <w:object w:dxaOrig="8985" w:dyaOrig="255">
          <v:shape id="_x0000_i1026" type="#_x0000_t75" style="width:6in;height:11.4pt" o:ole="">
            <v:imagedata r:id="rId7" o:title=""/>
          </v:shape>
          <o:OLEObject Type="Embed" ProgID="WPWin6.1" ShapeID="_x0000_i1026" DrawAspect="Content" ObjectID="_1642918166" r:id="rId9"/>
        </w:object>
      </w:r>
      <w:r>
        <w:t xml:space="preserve">  </w:t>
      </w:r>
    </w:p>
    <w:p w:rsidR="00AF7827" w:rsidRDefault="00AF7827" w:rsidP="00AF7827">
      <w:pPr>
        <w:pStyle w:val="bpuIntro"/>
      </w:pPr>
      <w:r>
        <w:t>PRE-FILED FOR INTRODUCTION IN THE 2020 SESSION</w:t>
      </w:r>
    </w:p>
    <w:p w:rsidR="00AF7827" w:rsidRDefault="00AF7827" w:rsidP="00AF7827">
      <w:pPr>
        <w:pStyle w:val="bpuIntro"/>
      </w:pPr>
    </w:p>
    <w:p w:rsidR="00AF7827" w:rsidRDefault="00AF7827" w:rsidP="00AF7827">
      <w:pPr>
        <w:pStyle w:val="bpuIntro"/>
        <w:sectPr w:rsidR="00AF7827" w:rsidSect="002A655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F7827" w:rsidRDefault="00AF7827" w:rsidP="00AF7827">
      <w:pPr>
        <w:pStyle w:val="bpuIntro"/>
      </w:pPr>
    </w:p>
    <w:p w:rsidR="00AF7827" w:rsidRDefault="00AF7827" w:rsidP="00AF7827">
      <w:pPr>
        <w:pStyle w:val="bpuSponsor"/>
      </w:pPr>
      <w:r>
        <w:t>Sponsored by:</w:t>
      </w:r>
    </w:p>
    <w:p w:rsidR="00AF7827" w:rsidRDefault="00AF7827" w:rsidP="00AF7827">
      <w:pPr>
        <w:pStyle w:val="bpuSponsor"/>
      </w:pPr>
      <w:r>
        <w:t>Senator  JAMES BEACH</w:t>
      </w:r>
    </w:p>
    <w:p w:rsidR="00AF7827" w:rsidRDefault="00AF7827" w:rsidP="00AF7827">
      <w:pPr>
        <w:pStyle w:val="bpuSponsor"/>
      </w:pPr>
      <w:r>
        <w:t>District 6 (Burlington and Camden)</w:t>
      </w:r>
    </w:p>
    <w:p w:rsidR="00AF7827" w:rsidRDefault="00AF7827" w:rsidP="00AF7827">
      <w:pPr>
        <w:pStyle w:val="bpuSponsor"/>
      </w:pPr>
      <w:r>
        <w:t>Senator  JOSEPH P. CRYAN</w:t>
      </w:r>
    </w:p>
    <w:p w:rsidR="00AF7827" w:rsidRDefault="00AF7827" w:rsidP="00AF7827">
      <w:pPr>
        <w:pStyle w:val="bpuSponsor"/>
      </w:pPr>
      <w:r>
        <w:t>District 20 (Union)</w:t>
      </w:r>
    </w:p>
    <w:p w:rsidR="00AF7827" w:rsidRDefault="00AF7827" w:rsidP="00AF7827">
      <w:pPr>
        <w:pStyle w:val="bpuSponsor"/>
      </w:pPr>
    </w:p>
    <w:p w:rsidR="00AF7827" w:rsidRDefault="002A6555" w:rsidP="002A6555">
      <w:pPr>
        <w:pStyle w:val="bpuSponsor"/>
      </w:pPr>
      <w:r>
        <w:t>Co-Sponsored by:</w:t>
      </w:r>
    </w:p>
    <w:p w:rsidR="002A6555" w:rsidRDefault="002A6555" w:rsidP="002A6555">
      <w:pPr>
        <w:pStyle w:val="bpuSponsor"/>
      </w:pPr>
      <w:r w:rsidRPr="002A6555">
        <w:t xml:space="preserve">Senators </w:t>
      </w:r>
      <w:proofErr w:type="spellStart"/>
      <w:r w:rsidRPr="002A6555">
        <w:t>Addiego</w:t>
      </w:r>
      <w:proofErr w:type="spellEnd"/>
      <w:r w:rsidRPr="002A6555">
        <w:t xml:space="preserve">, Gopal, </w:t>
      </w:r>
      <w:proofErr w:type="spellStart"/>
      <w:r w:rsidRPr="002A6555">
        <w:t>T.Kean</w:t>
      </w:r>
      <w:proofErr w:type="spellEnd"/>
      <w:r w:rsidRPr="002A6555">
        <w:t xml:space="preserve">, </w:t>
      </w:r>
      <w:proofErr w:type="spellStart"/>
      <w:r w:rsidRPr="002A6555">
        <w:t>O'Scanlon</w:t>
      </w:r>
      <w:proofErr w:type="spellEnd"/>
      <w:r w:rsidRPr="002A6555">
        <w:t>, Thompson and Turner</w:t>
      </w:r>
    </w:p>
    <w:p w:rsidR="002A6555" w:rsidRDefault="002A6555" w:rsidP="002A6555"/>
    <w:p w:rsidR="002A6555" w:rsidRPr="002A6555" w:rsidRDefault="002A6555" w:rsidP="002A6555"/>
    <w:p w:rsidR="00AF7827" w:rsidRDefault="00AF7827" w:rsidP="00AF7827">
      <w:pPr>
        <w:pStyle w:val="bpuSponsor"/>
      </w:pPr>
    </w:p>
    <w:p w:rsidR="00AF7827" w:rsidRDefault="00AF7827" w:rsidP="00AF7827">
      <w:pPr>
        <w:pStyle w:val="bpuSponsor"/>
      </w:pPr>
    </w:p>
    <w:p w:rsidR="00AF7827" w:rsidRDefault="00AF7827" w:rsidP="00AF7827">
      <w:pPr>
        <w:pStyle w:val="bpuSponsor"/>
      </w:pPr>
      <w:r>
        <w:t>SYNOPSIS</w:t>
      </w:r>
    </w:p>
    <w:p w:rsidR="00AF7827" w:rsidRDefault="00AF7827" w:rsidP="00AF7827">
      <w:pPr>
        <w:pStyle w:val="bpuNormText"/>
      </w:pPr>
      <w:r>
        <w:tab/>
        <w:t xml:space="preserve">Raises pay for election workers to $300 per day; appropriates $5,000,000 to Department of State. </w:t>
      </w:r>
    </w:p>
    <w:p w:rsidR="00AF7827" w:rsidRDefault="00AF7827" w:rsidP="00AF7827">
      <w:pPr>
        <w:pStyle w:val="bpuNormText"/>
      </w:pPr>
    </w:p>
    <w:p w:rsidR="00AF7827" w:rsidRDefault="00AF7827" w:rsidP="00AF7827">
      <w:pPr>
        <w:pStyle w:val="bpuSponsor"/>
      </w:pPr>
      <w:r>
        <w:t xml:space="preserve">CURRENT VERSION OF TEXT </w:t>
      </w:r>
    </w:p>
    <w:p w:rsidR="00AF7827" w:rsidRDefault="00AF7827" w:rsidP="00AF7827">
      <w:pPr>
        <w:pStyle w:val="bpuNormText"/>
      </w:pPr>
      <w:r>
        <w:tab/>
        <w:t>Introduced Pending Technical Review by Legislative Counsel.</w:t>
      </w:r>
    </w:p>
    <w:p w:rsidR="00AF7827" w:rsidRDefault="00AF7827" w:rsidP="00AF78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7827" w:rsidRDefault="00AF78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7827" w:rsidSect="00AF7827">
          <w:type w:val="continuous"/>
          <w:pgSz w:w="12240" w:h="20160" w:code="5"/>
          <w:pgMar w:top="2160" w:right="2275" w:bottom="1440" w:left="2275" w:header="72" w:footer="720" w:gutter="0"/>
          <w:pgNumType w:start="1"/>
          <w:cols w:space="720"/>
          <w:docGrid w:linePitch="360"/>
        </w:sectPr>
      </w:pPr>
    </w:p>
    <w:p w:rsidR="00503224" w:rsidRPr="00413326" w:rsidRDefault="00503224" w:rsidP="00503224">
      <w:pPr>
        <w:pStyle w:val="HangingAnAct"/>
        <w:rPr>
          <w:rStyle w:val="HangingAnActChar"/>
        </w:rPr>
      </w:pPr>
      <w:r w:rsidRPr="00503224">
        <w:rPr>
          <w:rStyle w:val="BillHead"/>
        </w:rPr>
        <w:lastRenderedPageBreak/>
        <w:t>An Act</w:t>
      </w:r>
      <w:r w:rsidRPr="006B7FA7">
        <w:rPr>
          <w:rStyle w:val="HangingAnActChar"/>
        </w:rPr>
        <w:t xml:space="preserve"> </w:t>
      </w:r>
      <w:r w:rsidRPr="000F72E6">
        <w:rPr>
          <w:rStyle w:val="HangingAnActChar"/>
        </w:rPr>
        <w:t>concerning compensation for election workers and amending R.S.19:45-6 and P.L.2001, c.245</w:t>
      </w:r>
      <w:r>
        <w:rPr>
          <w:rStyle w:val="HangingAnActChar"/>
        </w:rPr>
        <w:t xml:space="preserve"> </w:t>
      </w:r>
      <w:r w:rsidRPr="00413326">
        <w:rPr>
          <w:rStyle w:val="HangingAnActChar"/>
          <w:spacing w:val="0"/>
        </w:rPr>
        <w:t>and making an appropriation</w:t>
      </w:r>
      <w:r w:rsidRPr="00413326">
        <w:rPr>
          <w:rStyle w:val="HangingAnActChar"/>
        </w:rPr>
        <w:t>.</w:t>
      </w:r>
    </w:p>
    <w:p w:rsidR="00503224" w:rsidRPr="00D71D68" w:rsidRDefault="00503224" w:rsidP="00503224"/>
    <w:p w:rsidR="00503224" w:rsidRPr="00AA7880" w:rsidRDefault="00503224" w:rsidP="00503224">
      <w:r>
        <w:tab/>
      </w:r>
      <w:r>
        <w:rPr>
          <w:rStyle w:val="BillHeading2"/>
        </w:rPr>
        <w:t xml:space="preserve">Be It Enacted </w:t>
      </w:r>
      <w:r>
        <w:rPr>
          <w:rStyle w:val="BillLanguage"/>
        </w:rPr>
        <w:t>by the Senate and General Assembly of the State of New Jersey:</w:t>
      </w:r>
    </w:p>
    <w:p w:rsidR="00503224" w:rsidRDefault="00503224" w:rsidP="00503224"/>
    <w:p w:rsidR="00503224" w:rsidRDefault="00503224" w:rsidP="00503224">
      <w:r>
        <w:tab/>
        <w:t>1.</w:t>
      </w:r>
      <w:r>
        <w:tab/>
        <w:t>R.S.19:45-6 is amended to read as follows:</w:t>
      </w:r>
    </w:p>
    <w:p w:rsidR="00503224" w:rsidRDefault="00503224" w:rsidP="00503224">
      <w:r>
        <w:tab/>
        <w:t>19:45-6.</w:t>
      </w:r>
      <w:r>
        <w:tab/>
        <w:t>The compensation of each member of the district boards for all services performed by them under the provisions of this Title shall be as follows:</w:t>
      </w:r>
    </w:p>
    <w:p w:rsidR="00503224" w:rsidRDefault="00503224" w:rsidP="00503224">
      <w:r>
        <w:tab/>
        <w:t xml:space="preserve">In all counties,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w:t>
      </w:r>
      <w:r w:rsidRPr="00D23995">
        <w:rPr>
          <w:rFonts w:ascii="Albertus Extra Bold" w:hAnsi="Albertus Extra Bold"/>
          <w:b/>
        </w:rPr>
        <w:t>[</w:t>
      </w:r>
      <w:r>
        <w:t>$200</w:t>
      </w:r>
      <w:r w:rsidRPr="00D23995">
        <w:rPr>
          <w:rFonts w:ascii="Albertus Extra Bold" w:hAnsi="Albertus Extra Bold"/>
          <w:b/>
        </w:rPr>
        <w:t>]</w:t>
      </w:r>
      <w:r>
        <w:t xml:space="preserve"> </w:t>
      </w:r>
      <w:r>
        <w:rPr>
          <w:u w:val="single"/>
        </w:rPr>
        <w:t>$300</w:t>
      </w:r>
      <w:r>
        <w:t xml:space="preserve"> each time the primary election, the general election or any special election is held under this Title; provided, however, that:</w:t>
      </w:r>
    </w:p>
    <w:p w:rsidR="00503224" w:rsidRDefault="00503224" w:rsidP="00503224">
      <w:pPr>
        <w:tabs>
          <w:tab w:val="clear" w:pos="1440"/>
          <w:tab w:val="left" w:pos="1260"/>
        </w:tabs>
      </w:pPr>
      <w:r>
        <w:tab/>
        <w:t>a.</w:t>
      </w:r>
      <w:r>
        <w:tab/>
        <w:t>(1)</w:t>
      </w:r>
      <w:r>
        <w:tab/>
        <w:t>The member of the board charged with the duty of obtaining and signing for the signature copy registers shall receive an additional $12.50 per election, such remuneration being limited to only one board member per election, or $6.25 to each of two board members if they share such responsibility for the signature copy registers, and (2) the member of the board charged with the duty of returning the signature copy registers shall receive an additional $12.50 per election, such remuneration being limited to only one board member per election, or $6.25 to each of two board members if they share such responsibility for the signature copy registers;</w:t>
      </w:r>
    </w:p>
    <w:p w:rsidR="00503224" w:rsidRDefault="00503224" w:rsidP="00503224">
      <w:r>
        <w:tab/>
        <w:t>b.</w:t>
      </w:r>
      <w:r>
        <w:tab/>
        <w:t>In the case of any member of the board who is required under R.S.19:50-1 to attend in a given year a training program for district board members, but who fails to attend such a training program in that year, that compensation shall be $50.00 for each of those elections;</w:t>
      </w:r>
    </w:p>
    <w:p w:rsidR="00503224" w:rsidRDefault="00503224" w:rsidP="00503224">
      <w:r>
        <w:tab/>
        <w:t>c.</w:t>
      </w:r>
      <w:r>
        <w:tab/>
        <w:t>In counties wherein voting machines are used no compensation shall be paid for any services rendered at any special election held at the same time as any primary or general election. Such compensation shall be in lieu of all other fees and payments; and</w:t>
      </w:r>
    </w:p>
    <w:p w:rsidR="00503224" w:rsidRDefault="00503224" w:rsidP="00503224">
      <w:r>
        <w:tab/>
        <w:t>d.</w:t>
      </w:r>
      <w:r>
        <w:tab/>
        <w:t xml:space="preserve">Compensation for district board members serving at a school election held at a time other than the time of the general election shall be paid by the board of education of the school district conducting the election at an hourly rate of $5.77, except that the board of education may compensate such district board members at a pro-rated hourly rate consistent with the daily rate up to a </w:t>
      </w:r>
      <w:r>
        <w:lastRenderedPageBreak/>
        <w:t>maximum of $14.29. The provisions of subsections a., b., and c. of this section shall also apply to district board members serving at a school election held at a time other than at the time of the general election, except that in the case of subsection b., the compensation shall be at an hourly rate of $3.85.</w:t>
      </w:r>
    </w:p>
    <w:p w:rsidR="00503224" w:rsidRDefault="00503224" w:rsidP="00503224">
      <w:r>
        <w:tab/>
        <w:t>Compensation due each member shall be paid within 30 days but not within 20 days after each election; provided, however, that no compensation shall be paid to any member of any such district board who may have been removed from office or application for the removal of whom is pending under the provisions of R.S.19:6-4.</w:t>
      </w:r>
    </w:p>
    <w:p w:rsidR="00503224" w:rsidRDefault="00503224" w:rsidP="00503224">
      <w:r>
        <w:t>(</w:t>
      </w:r>
      <w:proofErr w:type="spellStart"/>
      <w:r>
        <w:t>cf</w:t>
      </w:r>
      <w:proofErr w:type="spellEnd"/>
      <w:r>
        <w:t>: P.L.2011, c.202, s.32)</w:t>
      </w:r>
    </w:p>
    <w:p w:rsidR="00503224" w:rsidRDefault="00503224" w:rsidP="00503224"/>
    <w:p w:rsidR="00503224" w:rsidRDefault="00503224" w:rsidP="00503224">
      <w:r>
        <w:tab/>
        <w:t>2.</w:t>
      </w:r>
      <w:r>
        <w:tab/>
        <w:t>Section 6 of P.L.2001, c.245 (C.19:45-6.2) is amended to read as follows:</w:t>
      </w:r>
    </w:p>
    <w:p w:rsidR="00503224" w:rsidRDefault="00503224" w:rsidP="00503224">
      <w:r>
        <w:tab/>
        <w:t>6.</w:t>
      </w:r>
      <w:r>
        <w:tab/>
        <w:t xml:space="preserve">In accordance with the provisions of </w:t>
      </w:r>
      <w:proofErr w:type="spellStart"/>
      <w:r>
        <w:t>Art.VIII</w:t>
      </w:r>
      <w:proofErr w:type="spellEnd"/>
      <w:r>
        <w:t xml:space="preserve">, </w:t>
      </w:r>
      <w:proofErr w:type="spellStart"/>
      <w:r>
        <w:t>Sec.II</w:t>
      </w:r>
      <w:proofErr w:type="spellEnd"/>
      <w:r>
        <w:t>, par.5 of the Constitution, upon application for reimbursement by a county governing body to the Attorney General and approval of the application by the Director of the Division of Budget and Accounting, a county shall be reimbursed by the State for:</w:t>
      </w:r>
    </w:p>
    <w:p w:rsidR="00503224" w:rsidRDefault="00503224" w:rsidP="00503224">
      <w:r>
        <w:tab/>
        <w:t>a.</w:t>
      </w:r>
      <w:r>
        <w:tab/>
        <w:t xml:space="preserve">compensation to each member of the district board of elections who shall have served at the general election, the primary election, and any nonpartisan municipal, special, or recall election, and who shall have qualified for and been paid </w:t>
      </w:r>
      <w:r w:rsidRPr="00971EF6">
        <w:rPr>
          <w:rFonts w:ascii="Albertus Extra Bold" w:hAnsi="Albertus Extra Bold"/>
          <w:b/>
        </w:rPr>
        <w:t>[</w:t>
      </w:r>
      <w:r>
        <w:t>$200</w:t>
      </w:r>
      <w:r w:rsidRPr="00971EF6">
        <w:rPr>
          <w:rFonts w:ascii="Albertus Extra Bold" w:hAnsi="Albertus Extra Bold"/>
          <w:b/>
        </w:rPr>
        <w:t>]</w:t>
      </w:r>
      <w:r>
        <w:t xml:space="preserve"> </w:t>
      </w:r>
      <w:r>
        <w:rPr>
          <w:u w:val="single"/>
        </w:rPr>
        <w:t>$300</w:t>
      </w:r>
      <w:r>
        <w:t xml:space="preserve"> for such service in accordance with R.S.19:45-6, the sum of </w:t>
      </w:r>
      <w:r w:rsidRPr="00971EF6">
        <w:rPr>
          <w:rFonts w:ascii="Albertus Extra Bold" w:hAnsi="Albertus Extra Bold"/>
          <w:b/>
        </w:rPr>
        <w:t>[</w:t>
      </w:r>
      <w:r>
        <w:t>$125</w:t>
      </w:r>
      <w:r w:rsidRPr="00971EF6">
        <w:rPr>
          <w:rFonts w:ascii="Albertus Extra Bold" w:hAnsi="Albertus Extra Bold"/>
          <w:b/>
        </w:rPr>
        <w:t>]</w:t>
      </w:r>
      <w:r>
        <w:t xml:space="preserve"> </w:t>
      </w:r>
      <w:r>
        <w:rPr>
          <w:u w:val="single"/>
        </w:rPr>
        <w:t>$225</w:t>
      </w:r>
      <w:r>
        <w:t>; and</w:t>
      </w:r>
    </w:p>
    <w:p w:rsidR="00503224" w:rsidRDefault="00503224" w:rsidP="00503224">
      <w:r>
        <w:tab/>
        <w:t>b.</w:t>
      </w:r>
      <w:r>
        <w:tab/>
        <w:t>any additional costs incurred by the county as a result of the provisions of this act, P.L.2001, c.245.</w:t>
      </w:r>
    </w:p>
    <w:p w:rsidR="00503224" w:rsidRDefault="00503224" w:rsidP="00503224">
      <w:r>
        <w:t>(</w:t>
      </w:r>
      <w:proofErr w:type="spellStart"/>
      <w:r>
        <w:t>cf</w:t>
      </w:r>
      <w:proofErr w:type="spellEnd"/>
      <w:r>
        <w:t>: P.L.2001, c.245, s.6)</w:t>
      </w:r>
    </w:p>
    <w:p w:rsidR="00503224" w:rsidRPr="00D71D68" w:rsidRDefault="00503224" w:rsidP="00503224"/>
    <w:p w:rsidR="00503224" w:rsidRDefault="00503224" w:rsidP="00503224">
      <w:r>
        <w:tab/>
      </w:r>
      <w:r w:rsidRPr="00E751F3">
        <w:t>3.</w:t>
      </w:r>
      <w:r w:rsidR="00AF7827">
        <w:tab/>
      </w:r>
      <w:r w:rsidRPr="00E751F3">
        <w:t>There is appropriated from the State General Fund to the Department of State the sum of $5,000,000 to be distributed among the counties subject to the requirements of sections 1 and 2 of this act, P.L.   , c.     (pending before the Legislature as this bill), as reimbursement for the costs of implementing the provisions of this act</w:t>
      </w:r>
      <w:r w:rsidR="00AF7827">
        <w:t xml:space="preserve">. </w:t>
      </w:r>
    </w:p>
    <w:p w:rsidR="00AF7827" w:rsidRDefault="00AF7827" w:rsidP="00503224"/>
    <w:p w:rsidR="00503224" w:rsidRDefault="00503224" w:rsidP="00503224">
      <w:r w:rsidRPr="00C845C9">
        <w:tab/>
      </w:r>
      <w:r w:rsidRPr="00E751F3">
        <w:t>4.</w:t>
      </w:r>
      <w:r>
        <w:tab/>
        <w:t>This act shall take effect immediately.</w:t>
      </w:r>
    </w:p>
    <w:p w:rsidR="00503224" w:rsidRDefault="00503224" w:rsidP="00503224"/>
    <w:p w:rsidR="00E751F3" w:rsidRDefault="00E751F3" w:rsidP="00503224"/>
    <w:p w:rsidR="00E7752C" w:rsidRDefault="00E751F3" w:rsidP="00E751F3">
      <w:pPr>
        <w:jc w:val="center"/>
      </w:pPr>
      <w:r>
        <w:t>STATEMENT</w:t>
      </w:r>
    </w:p>
    <w:p w:rsidR="00E751F3" w:rsidRDefault="00E751F3" w:rsidP="00E751F3">
      <w:pPr>
        <w:jc w:val="center"/>
      </w:pPr>
    </w:p>
    <w:p w:rsidR="00E751F3" w:rsidRPr="00E751F3" w:rsidRDefault="00E751F3" w:rsidP="00E751F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E751F3">
        <w:rPr>
          <w:spacing w:val="0"/>
          <w:szCs w:val="20"/>
        </w:rPr>
        <w:t>his bill increases the compensation of election workers from $200 per day to $300 per day. Under current law, election workers are paid $200 per day each time the primary election, the general election, or any special election is held.  The State reimburses $125 of the payment to election workers while the counties account for the rest.  This bill increases the State’s reimbursement to $225 while keeping the counties sum at $75.</w:t>
      </w:r>
    </w:p>
    <w:p w:rsidR="00E751F3" w:rsidRPr="00E751F3" w:rsidRDefault="00E751F3" w:rsidP="00E751F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51F3">
        <w:rPr>
          <w:spacing w:val="0"/>
          <w:szCs w:val="20"/>
        </w:rPr>
        <w:lastRenderedPageBreak/>
        <w:tab/>
        <w:t>The bill</w:t>
      </w:r>
      <w:r>
        <w:rPr>
          <w:spacing w:val="0"/>
          <w:szCs w:val="20"/>
        </w:rPr>
        <w:t xml:space="preserve"> </w:t>
      </w:r>
      <w:r w:rsidRPr="00E751F3">
        <w:rPr>
          <w:spacing w:val="0"/>
          <w:szCs w:val="20"/>
        </w:rPr>
        <w:t>appropriates from the State General Fund to the Department of State the sum of $5,000,000 to reimburse the counties for the costs of implementing the bill’s provisions.</w:t>
      </w:r>
    </w:p>
    <w:sectPr w:rsidR="00E751F3" w:rsidRPr="00E751F3" w:rsidSect="00AF782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756" w:rsidRDefault="00562756">
      <w:r>
        <w:separator/>
      </w:r>
    </w:p>
  </w:endnote>
  <w:endnote w:type="continuationSeparator" w:id="0">
    <w:p w:rsidR="00562756" w:rsidRDefault="0056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555" w:rsidRDefault="002A6555" w:rsidP="002A6555">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827" w:rsidRPr="00921C91" w:rsidRDefault="00AF7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7827" w:rsidRPr="00921C91" w:rsidRDefault="00AF7827">
    <w:pPr>
      <w:pStyle w:val="Footer"/>
      <w:rPr>
        <w:szCs w:val="18"/>
      </w:rPr>
    </w:pPr>
  </w:p>
  <w:p w:rsidR="00AF7827" w:rsidRPr="00921C91" w:rsidRDefault="00AF7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7827" w:rsidRDefault="00AF7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756" w:rsidRDefault="00562756">
      <w:r>
        <w:separator/>
      </w:r>
    </w:p>
  </w:footnote>
  <w:footnote w:type="continuationSeparator" w:id="0">
    <w:p w:rsidR="00562756" w:rsidRDefault="0056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2B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7827" w:rsidRDefault="00AF7827" w:rsidP="00AF7827">
    <w:pPr>
      <w:pStyle w:val="bpuHeadSpon"/>
    </w:pPr>
    <w:r w:rsidRPr="00AF7827">
      <w:rPr>
        <w:rStyle w:val="bpuHeadSponChar"/>
      </w:rPr>
      <w:t>S598</w:t>
    </w:r>
    <w:r>
      <w:t xml:space="preserve"> BEACH, CRYAN</w:t>
    </w:r>
  </w:p>
  <w:p w:rsidR="00AF7827" w:rsidRDefault="00AF7827" w:rsidP="00AF7827">
    <w:pPr>
      <w:pStyle w:val="bpuHeadSpon"/>
    </w:pPr>
    <w:r>
      <w:fldChar w:fldCharType="begin"/>
    </w:r>
    <w:r>
      <w:instrText xml:space="preserve"> PAGE  \* MERGEFORMAT </w:instrText>
    </w:r>
    <w:r>
      <w:fldChar w:fldCharType="separate"/>
    </w:r>
    <w:r w:rsidR="002E2B29">
      <w:rPr>
        <w:noProof/>
      </w:rPr>
      <w:t>4</w:t>
    </w:r>
    <w:r>
      <w:fldChar w:fldCharType="end"/>
    </w:r>
  </w:p>
  <w:p w:rsidR="00AF7827" w:rsidRPr="00AF575C" w:rsidRDefault="00AF7827" w:rsidP="00AF78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7827" w:rsidRDefault="00AF7827" w:rsidP="00AF7827">
    <w:pPr>
      <w:pStyle w:val="bpuHeadSpon"/>
    </w:pPr>
    <w:r w:rsidRPr="00AF7827">
      <w:rPr>
        <w:rStyle w:val="bpuHeadSponChar"/>
      </w:rPr>
      <w:t>S598</w:t>
    </w:r>
    <w:r>
      <w:t xml:space="preserve"> BEACH, CRYAN</w:t>
    </w:r>
  </w:p>
  <w:p w:rsidR="00AF7827" w:rsidRDefault="00AF7827" w:rsidP="00AF7827">
    <w:pPr>
      <w:pStyle w:val="bpuHeadSpon"/>
    </w:pPr>
    <w:r>
      <w:fldChar w:fldCharType="begin"/>
    </w:r>
    <w:r>
      <w:instrText xml:space="preserve"> PAGE  \* MERGEFORMAT </w:instrText>
    </w:r>
    <w:r>
      <w:fldChar w:fldCharType="separate"/>
    </w:r>
    <w:r w:rsidR="002E2B29">
      <w:rPr>
        <w:noProof/>
      </w:rPr>
      <w:t>2</w:t>
    </w:r>
    <w:r>
      <w:fldChar w:fldCharType="end"/>
    </w:r>
  </w:p>
  <w:p w:rsidR="00AF7827" w:rsidRDefault="00AF7827" w:rsidP="00AF78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7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A15"/>
    <w:rsid w:val="0026254F"/>
    <w:rsid w:val="00266FB9"/>
    <w:rsid w:val="00274341"/>
    <w:rsid w:val="0028159B"/>
    <w:rsid w:val="00296363"/>
    <w:rsid w:val="002A16E7"/>
    <w:rsid w:val="002A6555"/>
    <w:rsid w:val="002A71FA"/>
    <w:rsid w:val="002B4DA4"/>
    <w:rsid w:val="002B67F7"/>
    <w:rsid w:val="002C58D4"/>
    <w:rsid w:val="002E1440"/>
    <w:rsid w:val="002E2980"/>
    <w:rsid w:val="002E2B2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32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224"/>
    <w:rsid w:val="0050427A"/>
    <w:rsid w:val="00505402"/>
    <w:rsid w:val="0051355F"/>
    <w:rsid w:val="00515090"/>
    <w:rsid w:val="00520989"/>
    <w:rsid w:val="005311D7"/>
    <w:rsid w:val="00541E58"/>
    <w:rsid w:val="00546499"/>
    <w:rsid w:val="005475CF"/>
    <w:rsid w:val="005501DB"/>
    <w:rsid w:val="00550854"/>
    <w:rsid w:val="005508CF"/>
    <w:rsid w:val="00557586"/>
    <w:rsid w:val="00560F96"/>
    <w:rsid w:val="00562756"/>
    <w:rsid w:val="0056610D"/>
    <w:rsid w:val="00574518"/>
    <w:rsid w:val="005836AB"/>
    <w:rsid w:val="00585FA1"/>
    <w:rsid w:val="005866AA"/>
    <w:rsid w:val="005876F1"/>
    <w:rsid w:val="00592664"/>
    <w:rsid w:val="0059343F"/>
    <w:rsid w:val="00596B76"/>
    <w:rsid w:val="005A77B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E3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827"/>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344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2F3"/>
    <w:rsid w:val="00E44D94"/>
    <w:rsid w:val="00E500AD"/>
    <w:rsid w:val="00E53E99"/>
    <w:rsid w:val="00E66E37"/>
    <w:rsid w:val="00E73613"/>
    <w:rsid w:val="00E73A9B"/>
    <w:rsid w:val="00E74087"/>
    <w:rsid w:val="00E751F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56E8EC"/>
  <w15:docId w15:val="{889458DD-8B60-4EFF-8EA7-8CF309B8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7827"/>
  </w:style>
  <w:style w:type="paragraph" w:styleId="BalloonText">
    <w:name w:val="Balloon Text"/>
    <w:basedOn w:val="Normal"/>
    <w:link w:val="BalloonTextChar"/>
    <w:semiHidden/>
    <w:unhideWhenUsed/>
    <w:rsid w:val="006E3E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3E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22D3C-A515-4219-8DD1-6B4D41789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906</Words>
  <Characters>4532</Characters>
  <Application>Microsoft Office Word</Application>
  <DocSecurity>0</DocSecurity>
  <Lines>125</Lines>
  <Paragraphs>36</Paragraphs>
  <ScaleCrop>false</ScaleCrop>
  <HeadingPairs>
    <vt:vector size="2" baseType="variant">
      <vt:variant>
        <vt:lpstr>Title</vt:lpstr>
      </vt:variant>
      <vt:variant>
        <vt:i4>1</vt:i4>
      </vt:variant>
    </vt:vector>
  </HeadingPairs>
  <TitlesOfParts>
    <vt:vector size="1" baseType="lpstr">
      <vt:lpstr>senators  beach and cryan/4187_R1</vt:lpstr>
    </vt:vector>
  </TitlesOfParts>
  <Manager>R224</Manager>
  <Company>OFFICE of LEGISLATIVE SERVICES</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S598</dc:title>
  <dc:creator>Senator  BEACH, Senator  CRYAN</dc:creator>
  <cp:keywords>S598|4|JU |196|0|0|!|0|</cp:keywords>
  <dc:description>PREFILED 2020</dc:description>
  <cp:lastModifiedBy>Puleo, Roseanne</cp:lastModifiedBy>
  <cp:revision>2</cp:revision>
  <cp:lastPrinted>2020-02-11T14:23:00Z</cp:lastPrinted>
  <dcterms:created xsi:type="dcterms:W3CDTF">2020-02-11T14:23:00Z</dcterms:created>
  <dcterms:modified xsi:type="dcterms:W3CDTF">2020-02-11T14:23:00Z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