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A23C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236564" w:rsidRPr="00B53C43" w:rsidRDefault="00236564" w:rsidP="00236564">
      <w:pPr>
        <w:pStyle w:val="TopofPage1"/>
        <w:rPr>
          <w:szCs w:val="24"/>
        </w:rPr>
      </w:pPr>
      <w:r>
        <w:rPr>
          <w:szCs w:val="24"/>
        </w:rPr>
        <w:t>[Third Reprint]</w:t>
      </w:r>
    </w:p>
    <w:p w:rsidR="00AA5E23" w:rsidRDefault="00236564" w:rsidP="00236564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Pr="00ED5E27">
        <w:rPr>
          <w:b/>
          <w:sz w:val="36"/>
          <w:szCs w:val="36"/>
        </w:rPr>
        <w:t xml:space="preserve"> No. </w:t>
      </w:r>
      <w:r>
        <w:rPr>
          <w:b/>
          <w:sz w:val="36"/>
          <w:szCs w:val="36"/>
        </w:rPr>
        <w:t>598</w:t>
      </w:r>
      <w:r w:rsidRPr="00ED5E27">
        <w:rPr>
          <w:b/>
          <w:sz w:val="36"/>
          <w:szCs w:val="36"/>
        </w:rPr>
        <w:t xml:space="preserve"> </w:t>
      </w:r>
      <w:r w:rsidRPr="00236564">
        <w:rPr>
          <w:b/>
          <w:sz w:val="36"/>
          <w:szCs w:val="36"/>
        </w:rPr>
        <w:t xml:space="preserve"> </w:t>
      </w:r>
      <w:r w:rsidR="004A2A90">
        <w:rPr>
          <w:b/>
          <w:sz w:val="36"/>
          <w:szCs w:val="36"/>
        </w:rPr>
        <w:t xml:space="preserve"> </w:t>
      </w:r>
    </w:p>
    <w:p w:rsidR="003A23CD" w:rsidRDefault="003A23CD" w:rsidP="00ED5E27">
      <w:pPr>
        <w:pStyle w:val="TopofPage1"/>
        <w:rPr>
          <w:sz w:val="24"/>
          <w:szCs w:val="36"/>
        </w:rPr>
      </w:pPr>
    </w:p>
    <w:p w:rsidR="003A23CD" w:rsidRPr="003A23CD" w:rsidRDefault="003A23CD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A23CD">
        <w:rPr>
          <w:caps/>
          <w:szCs w:val="24"/>
        </w:rPr>
        <w:t>NOVEMBER 15, 2021</w:t>
      </w:r>
    </w:p>
    <w:p w:rsidR="00B36952" w:rsidRDefault="00B36952" w:rsidP="00B36952"/>
    <w:p w:rsidR="00655CA3" w:rsidRPr="0078291E" w:rsidRDefault="00B36952" w:rsidP="00B36952">
      <w:r w:rsidRPr="0078291E">
        <w:tab/>
        <w:t xml:space="preserve">The Assembly State and Local Government Committee reports favorably and with committee amendments </w:t>
      </w:r>
      <w:r w:rsidR="004A2A90" w:rsidRPr="0078291E">
        <w:t>Senate</w:t>
      </w:r>
      <w:r w:rsidRPr="0078291E">
        <w:t xml:space="preserve"> Bill No. </w:t>
      </w:r>
      <w:r w:rsidR="004A2A90" w:rsidRPr="0078291E">
        <w:t>598 (3R)</w:t>
      </w:r>
      <w:r w:rsidRPr="0078291E">
        <w:t>.</w:t>
      </w:r>
    </w:p>
    <w:p w:rsidR="00320DF4" w:rsidRPr="00CC73EC" w:rsidRDefault="00B36952" w:rsidP="00320DF4">
      <w:r>
        <w:tab/>
      </w:r>
      <w:r w:rsidR="00320DF4">
        <w:t>As amended, t</w:t>
      </w:r>
      <w:r w:rsidR="00320DF4" w:rsidRPr="00CC73EC">
        <w:t>his bill increases the compensation of election workers fr</w:t>
      </w:r>
      <w:r w:rsidR="00320DF4">
        <w:t>om $200 per day to $300 per day and</w:t>
      </w:r>
      <w:r w:rsidR="00391053">
        <w:t xml:space="preserve"> appropriates $7</w:t>
      </w:r>
      <w:r w:rsidR="00320DF4" w:rsidRPr="00CC73EC">
        <w:t>,000,000 to</w:t>
      </w:r>
      <w:r w:rsidR="00320DF4">
        <w:t xml:space="preserve"> the</w:t>
      </w:r>
      <w:r w:rsidR="00320DF4" w:rsidRPr="00CC73EC">
        <w:t xml:space="preserve"> Department of State.</w:t>
      </w:r>
    </w:p>
    <w:p w:rsidR="00320DF4" w:rsidRDefault="00320DF4" w:rsidP="00320DF4">
      <w:r>
        <w:tab/>
      </w:r>
      <w:r w:rsidRPr="00CC73EC">
        <w:t>Under current law, election workers are paid $200 per day each time the primary election, the general election, o</w:t>
      </w:r>
      <w:r>
        <w:t xml:space="preserve">r any special election is held. </w:t>
      </w:r>
      <w:r w:rsidRPr="00CC73EC">
        <w:t xml:space="preserve"> The State reimburses $125 of the payment to election workers while the</w:t>
      </w:r>
      <w:r>
        <w:t xml:space="preserve"> counties account for the rest. </w:t>
      </w:r>
      <w:r w:rsidRPr="00CC73EC">
        <w:t xml:space="preserve"> This bill increases the State’s reimbursement to $225 while keeping the counties sum at $75.</w:t>
      </w:r>
    </w:p>
    <w:p w:rsidR="00320DF4" w:rsidRDefault="00320DF4" w:rsidP="00320DF4">
      <w:r>
        <w:tab/>
        <w:t>As amended, the bill increases the maximum hourly rate for election workers serving at a school election held at a time other than the general election, from $14.29 to $19.64.</w:t>
      </w:r>
      <w:r w:rsidR="00601C9E">
        <w:t xml:space="preserve"> </w:t>
      </w:r>
      <w:r w:rsidR="00601C9E" w:rsidRPr="00601C9E">
        <w:t>The bill also permits a county to provide an election worker training program for district board members at the expense of the county.</w:t>
      </w:r>
    </w:p>
    <w:p w:rsidR="00320DF4" w:rsidRDefault="00320DF4" w:rsidP="00320DF4">
      <w:r>
        <w:tab/>
        <w:t xml:space="preserve">As amended, the bill appropriates </w:t>
      </w:r>
      <w:r w:rsidRPr="00272370">
        <w:t>from the State General Fund to the D</w:t>
      </w:r>
      <w:r w:rsidR="00A0581A">
        <w:t>epartment of State the sum of $7</w:t>
      </w:r>
      <w:r w:rsidRPr="00272370">
        <w:t>,000,000 to reimburse the counties for the costs of implementing the bill’s provisions.</w:t>
      </w:r>
    </w:p>
    <w:p w:rsidR="00320DF4" w:rsidRDefault="00320DF4" w:rsidP="00320DF4">
      <w:r>
        <w:tab/>
        <w:t>The amendments make this bill identical to Assembly Bill No. 1527(1R).</w:t>
      </w:r>
    </w:p>
    <w:p w:rsidR="00320DF4" w:rsidRDefault="00320DF4" w:rsidP="00320DF4"/>
    <w:p w:rsidR="00320DF4" w:rsidRPr="00272370" w:rsidRDefault="00320DF4" w:rsidP="00320DF4">
      <w:pPr>
        <w:rPr>
          <w:u w:val="double"/>
        </w:rPr>
      </w:pPr>
      <w:r>
        <w:rPr>
          <w:u w:val="double"/>
        </w:rPr>
        <w:t>COMMITTEE AMENDMENTS:</w:t>
      </w:r>
    </w:p>
    <w:p w:rsidR="00601C9E" w:rsidRDefault="00320DF4" w:rsidP="00320DF4">
      <w:r>
        <w:tab/>
        <w:t>The committe</w:t>
      </w:r>
      <w:r w:rsidR="00601C9E">
        <w:t>e amend</w:t>
      </w:r>
      <w:r w:rsidR="003655A3">
        <w:t>ed</w:t>
      </w:r>
      <w:r w:rsidR="00601C9E">
        <w:t xml:space="preserve"> the bill to:</w:t>
      </w:r>
    </w:p>
    <w:p w:rsidR="00601C9E" w:rsidRDefault="00601C9E" w:rsidP="00320DF4">
      <w:r>
        <w:tab/>
        <w:t xml:space="preserve">(1) </w:t>
      </w:r>
      <w:r w:rsidR="00CD7527">
        <w:t xml:space="preserve"> </w:t>
      </w:r>
      <w:r>
        <w:t>increase</w:t>
      </w:r>
      <w:r w:rsidRPr="00601C9E">
        <w:t xml:space="preserve"> the compensation of election workers fr</w:t>
      </w:r>
      <w:r>
        <w:t>om $200 per day to $300 per day;</w:t>
      </w:r>
    </w:p>
    <w:p w:rsidR="00601C9E" w:rsidRDefault="00601C9E" w:rsidP="00320DF4">
      <w:r>
        <w:tab/>
        <w:t xml:space="preserve">(2) </w:t>
      </w:r>
      <w:r w:rsidR="00CD7527">
        <w:t xml:space="preserve"> </w:t>
      </w:r>
      <w:r w:rsidRPr="00601C9E">
        <w:t>permit a county to provide election worker training program for district board members at the expense of the county;</w:t>
      </w:r>
      <w:r>
        <w:t xml:space="preserve"> and</w:t>
      </w:r>
    </w:p>
    <w:p w:rsidR="004B2ABF" w:rsidRDefault="00601C9E" w:rsidP="00CD7527">
      <w:r>
        <w:tab/>
        <w:t xml:space="preserve">(3) </w:t>
      </w:r>
      <w:r w:rsidR="00CD7527">
        <w:t xml:space="preserve"> </w:t>
      </w:r>
      <w:r w:rsidRPr="00601C9E">
        <w:t>appropriate from the State General Fund to the Department of State the sum of $7,000,000 to reimburse the counties for the costs of implementing the bill’s provisions.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3CD" w:rsidRDefault="003A23CD">
      <w:r>
        <w:separator/>
      </w:r>
    </w:p>
  </w:endnote>
  <w:endnote w:type="continuationSeparator" w:id="0">
    <w:p w:rsidR="003A23CD" w:rsidRDefault="003A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3CD" w:rsidRDefault="003A23CD">
      <w:r>
        <w:separator/>
      </w:r>
    </w:p>
  </w:footnote>
  <w:footnote w:type="continuationSeparator" w:id="0">
    <w:p w:rsidR="003A23CD" w:rsidRDefault="003A2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D7527" w:rsidP="00CD752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D7527" w:rsidRDefault="00CD7527" w:rsidP="00CD752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C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6564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4880"/>
    <w:rsid w:val="003075CD"/>
    <w:rsid w:val="00314EBA"/>
    <w:rsid w:val="00315DF7"/>
    <w:rsid w:val="00315E0F"/>
    <w:rsid w:val="00320DF4"/>
    <w:rsid w:val="003222E6"/>
    <w:rsid w:val="00331081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5A3"/>
    <w:rsid w:val="00365C5B"/>
    <w:rsid w:val="00372AD8"/>
    <w:rsid w:val="003743ED"/>
    <w:rsid w:val="003779C2"/>
    <w:rsid w:val="00380D7C"/>
    <w:rsid w:val="0038423A"/>
    <w:rsid w:val="00385E25"/>
    <w:rsid w:val="00391053"/>
    <w:rsid w:val="003A1FF6"/>
    <w:rsid w:val="003A2064"/>
    <w:rsid w:val="003A23CD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2A90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1C9E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291E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581A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44F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1718"/>
    <w:rsid w:val="00B1280B"/>
    <w:rsid w:val="00B15315"/>
    <w:rsid w:val="00B20E36"/>
    <w:rsid w:val="00B215A6"/>
    <w:rsid w:val="00B30EC1"/>
    <w:rsid w:val="00B36952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7527"/>
    <w:rsid w:val="00CE1E3A"/>
    <w:rsid w:val="00CE5315"/>
    <w:rsid w:val="00CE74A8"/>
    <w:rsid w:val="00CF030F"/>
    <w:rsid w:val="00CF18CB"/>
    <w:rsid w:val="00CF27F3"/>
    <w:rsid w:val="00CF6E1F"/>
    <w:rsid w:val="00CF7C04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2939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56F5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CC1DB6D3-F0C7-417E-B5BD-77DBD9B9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291</Words>
  <Characters>1505</Characters>
  <Application>Microsoft Office Word</Application>
  <DocSecurity>0</DocSecurity>
  <Lines>44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S598 3R ASL Statement 11/15/21</vt:lpstr>
    </vt:vector>
  </TitlesOfParts>
  <Manager>R230</Manager>
  <Company>NJ OLS DMU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S598 3R ASL Statement 11/15/21</dc:title>
  <dc:subject/>
  <dc:creator>Assembly ASL</dc:creator>
  <cp:keywords>S598|1|SG |305|0|0|!||</cp:keywords>
  <dc:description/>
  <cp:lastModifiedBy>Bektas, Brenda</cp:lastModifiedBy>
  <cp:revision>2</cp:revision>
  <cp:lastPrinted>1999-09-30T17:29:00Z</cp:lastPrinted>
  <dcterms:created xsi:type="dcterms:W3CDTF">2021-11-16T19:17:00Z</dcterms:created>
  <dcterms:modified xsi:type="dcterms:W3CDTF">2021-11-16T19:17:00Z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