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C4E1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HEALTH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7C4E1B" w:rsidRPr="007C4E1B" w:rsidRDefault="007C4E1B" w:rsidP="00292D7C">
      <w:pPr>
        <w:pStyle w:val="TopofPage1"/>
        <w:rPr>
          <w:sz w:val="24"/>
        </w:rPr>
      </w:pPr>
    </w:p>
    <w:p w:rsidR="00292D7C" w:rsidRPr="007C4E1B" w:rsidRDefault="007C4E1B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7C4E1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619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C4E1B">
        <w:rPr>
          <w:caps/>
          <w:szCs w:val="24"/>
        </w:rPr>
        <w:t>MARCH 5, 2020</w:t>
      </w:r>
    </w:p>
    <w:p w:rsidR="004144CF" w:rsidRDefault="004144CF" w:rsidP="0083060A"/>
    <w:p w:rsidR="00655CA3" w:rsidRDefault="005425F2" w:rsidP="0083060A">
      <w:r>
        <w:tab/>
        <w:t>The Assembly Health Committee reports favorably Senate Bill No. 619 (1R).</w:t>
      </w:r>
    </w:p>
    <w:p w:rsidR="008F7124" w:rsidRDefault="008F7124" w:rsidP="008F7124">
      <w:r>
        <w:tab/>
        <w:t>As amended by the committee, this bill permits patients to be authorized for medical cannabis and to have written instructions for medical cannabis issued to the patient using telemedicine and telehealth.</w:t>
      </w:r>
    </w:p>
    <w:p w:rsidR="008F7124" w:rsidRDefault="008F7124" w:rsidP="008F7124">
      <w:r>
        <w:tab/>
        <w:t xml:space="preserve">Specifically, for a period of 270 days following the effective date of the bill, a health care practitioner may authorize a patient who is a resident of a long-term care facility, has a developmental disability, is terminally ill, is receiving hospice care from a licensed hospice care provider, or is housebound as certified by the patient’s physician, for the medical use of cannabis using telemedicine and telehealth.  Thereafter, a health care practitioner may initially authorize any patient for the medical use of cannabis using telemedicine and telehealth, provided that, except in the case of a patient who is a resident of a long-term care facility, has a developmental disability, is terminally ill, is receiving hospice care from a licensed hospice care provider, or is housebound as certified by the patient’s physician, the patient has had at least one previous in-office consultation with the health care practitioner prior to the patient’s authorization for the medical use of cannabis.  </w:t>
      </w:r>
    </w:p>
    <w:p w:rsidR="008F7124" w:rsidRDefault="008F7124" w:rsidP="008F7124">
      <w:r>
        <w:tab/>
      </w:r>
      <w:r w:rsidRPr="0086421B">
        <w:t xml:space="preserve">Following the initial </w:t>
      </w:r>
      <w:r>
        <w:t>authorization, the patient is to</w:t>
      </w:r>
      <w:r w:rsidRPr="0086421B">
        <w:t xml:space="preserve"> have at least one in-office consultation with the practitioner on an annual basis in order for the patient to receive continued authorization for the use of medical cannabis.  The practitioner may require more frequen</w:t>
      </w:r>
      <w:r>
        <w:t>t in-office consultations if additional</w:t>
      </w:r>
      <w:r w:rsidRPr="0086421B">
        <w:t xml:space="preserve"> consultations are necessary to continue to authorize the pat</w:t>
      </w:r>
      <w:r>
        <w:t>ient’s use of medical cannabis.</w:t>
      </w:r>
      <w:r w:rsidRPr="0086421B">
        <w:t xml:space="preserve"> </w:t>
      </w:r>
      <w:r>
        <w:t xml:space="preserve"> The bill additionally allows written instructions for medical cannabis to be provided to or on behalf of a patient using telemedicine and telehealth. </w:t>
      </w:r>
    </w:p>
    <w:p w:rsidR="008F7124" w:rsidRDefault="008F7124" w:rsidP="008F7124">
      <w:pPr>
        <w:tabs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8A0DC6">
        <w:rPr>
          <w:spacing w:val="4"/>
        </w:rPr>
        <w:tab/>
        <w:t xml:space="preserve">As reported by the committee, </w:t>
      </w:r>
      <w:r>
        <w:rPr>
          <w:spacing w:val="4"/>
        </w:rPr>
        <w:t>Senate</w:t>
      </w:r>
      <w:r w:rsidRPr="008A0DC6">
        <w:rPr>
          <w:spacing w:val="4"/>
        </w:rPr>
        <w:t xml:space="preserve"> Bill No. </w:t>
      </w:r>
      <w:r>
        <w:rPr>
          <w:spacing w:val="4"/>
        </w:rPr>
        <w:t>619 (1R)</w:t>
      </w:r>
      <w:r w:rsidRPr="008A0DC6">
        <w:rPr>
          <w:spacing w:val="4"/>
        </w:rPr>
        <w:t xml:space="preserve"> is identical to </w:t>
      </w:r>
      <w:r>
        <w:rPr>
          <w:spacing w:val="4"/>
        </w:rPr>
        <w:t>Assembly</w:t>
      </w:r>
      <w:r w:rsidRPr="008A0DC6">
        <w:rPr>
          <w:spacing w:val="4"/>
        </w:rPr>
        <w:t xml:space="preserve"> Bill</w:t>
      </w:r>
      <w:r>
        <w:rPr>
          <w:spacing w:val="4"/>
        </w:rPr>
        <w:t xml:space="preserve"> No.</w:t>
      </w:r>
      <w:r w:rsidRPr="008A0DC6">
        <w:rPr>
          <w:spacing w:val="4"/>
        </w:rPr>
        <w:t xml:space="preserve"> </w:t>
      </w:r>
      <w:r>
        <w:rPr>
          <w:spacing w:val="4"/>
        </w:rPr>
        <w:t>1635</w:t>
      </w:r>
      <w:r w:rsidRPr="008A0DC6">
        <w:rPr>
          <w:spacing w:val="4"/>
        </w:rPr>
        <w:t xml:space="preserve"> which was reported by the committee on this date.</w:t>
      </w:r>
    </w:p>
    <w:p w:rsidR="008F7124" w:rsidRPr="00313C2E" w:rsidRDefault="008F7124" w:rsidP="008F712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8F7124" w:rsidRPr="00F246AE" w:rsidRDefault="008F7124" w:rsidP="008F7124">
      <w:pPr>
        <w:rPr>
          <w:u w:val="double"/>
        </w:rPr>
      </w:pPr>
      <w:r w:rsidRPr="00F246AE">
        <w:rPr>
          <w:u w:val="double"/>
        </w:rPr>
        <w:t>COMMITTEE AMENDMENTS:</w:t>
      </w:r>
    </w:p>
    <w:p w:rsidR="004B2ABF" w:rsidRPr="00B83C32" w:rsidRDefault="008F7124" w:rsidP="0083060A">
      <w:r>
        <w:tab/>
        <w:t>The committee amendments provide that f</w:t>
      </w:r>
      <w:r w:rsidRPr="0086421B">
        <w:t xml:space="preserve">ollowing the initial </w:t>
      </w:r>
      <w:r>
        <w:t>authorization, the patient is to</w:t>
      </w:r>
      <w:r w:rsidRPr="0086421B">
        <w:t xml:space="preserve"> have at least one in-office consultation with the practitioner on an annual basis in order for the patient to receive continued authorization for the use of medical cannabis.  The practitioner may require more frequen</w:t>
      </w:r>
      <w:r>
        <w:t>t in-office consultations if additional</w:t>
      </w:r>
      <w:r w:rsidRPr="0086421B">
        <w:t xml:space="preserve"> consultations are necessary to continue to authorize the pat</w:t>
      </w:r>
      <w:r>
        <w:t>ient’s use of medical cannabis.</w:t>
      </w:r>
    </w:p>
    <w:sectPr w:rsidR="004B2ABF" w:rsidRPr="00B83C3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E1B" w:rsidRDefault="007C4E1B">
      <w:r>
        <w:separator/>
      </w:r>
    </w:p>
  </w:endnote>
  <w:endnote w:type="continuationSeparator" w:id="0">
    <w:p w:rsidR="007C4E1B" w:rsidRDefault="007C4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E1B" w:rsidRDefault="007C4E1B">
      <w:r>
        <w:separator/>
      </w:r>
    </w:p>
  </w:footnote>
  <w:footnote w:type="continuationSeparator" w:id="0">
    <w:p w:rsidR="007C4E1B" w:rsidRDefault="007C4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83C32" w:rsidP="00B83C3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83C32" w:rsidRDefault="00B83C32" w:rsidP="00B83C3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E1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25F2"/>
    <w:rsid w:val="00550947"/>
    <w:rsid w:val="005644EB"/>
    <w:rsid w:val="005722B9"/>
    <w:rsid w:val="00581591"/>
    <w:rsid w:val="005877B1"/>
    <w:rsid w:val="005A10AB"/>
    <w:rsid w:val="005A5CB6"/>
    <w:rsid w:val="005B0C35"/>
    <w:rsid w:val="005C0A66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48F7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41AF"/>
    <w:rsid w:val="007C4E1B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5F31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7124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7AC2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44F5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3C32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025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4004A903-71AD-4EE9-B042-46700169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83C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83C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391</Words>
  <Characters>2161</Characters>
  <Application>Microsoft Office Word</Application>
  <DocSecurity>0</DocSecurity>
  <Lines>52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S619 AHE Statement 3/5/20</vt:lpstr>
    </vt:vector>
  </TitlesOfParts>
  <Manager>R211</Manager>
  <Company>NJ OLS DMU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S619 AHE Statement 3/5/20</dc:title>
  <dc:subject/>
  <dc:creator>Assembly AHE</dc:creator>
  <cp:keywords>S619|2|HS |263|0|0|!||</cp:keywords>
  <dc:description/>
  <cp:lastModifiedBy>Sommers, Shelly</cp:lastModifiedBy>
  <cp:revision>2</cp:revision>
  <cp:lastPrinted>2020-03-06T16:27:00Z</cp:lastPrinted>
  <dcterms:created xsi:type="dcterms:W3CDTF">2020-03-06T20:20:00Z</dcterms:created>
  <dcterms:modified xsi:type="dcterms:W3CDTF">2020-03-06T20:20:00Z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