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0F" w:rsidRDefault="00A61D0F" w:rsidP="00A61D0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620 </w:t>
      </w:r>
    </w:p>
    <w:p w:rsidR="00A61D0F" w:rsidRPr="00A61D0F" w:rsidRDefault="00A61D0F" w:rsidP="00A61D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107921" r:id="rId8"/>
        </w:object>
      </w:r>
    </w:p>
    <w:p w:rsidR="00A61D0F" w:rsidRDefault="00A61D0F" w:rsidP="00A61D0F">
      <w:pPr>
        <w:pStyle w:val="bpuState"/>
      </w:pPr>
      <w:r>
        <w:t>STATE OF NEW JERSEY</w:t>
      </w:r>
    </w:p>
    <w:p w:rsidR="00A61D0F" w:rsidRDefault="00A61D0F" w:rsidP="00A61D0F">
      <w:pPr>
        <w:pStyle w:val="bpuLegislature"/>
      </w:pPr>
      <w:r>
        <w:t>219th LEGISLATURE</w:t>
      </w:r>
    </w:p>
    <w:p w:rsidR="00A61D0F" w:rsidRDefault="00A61D0F" w:rsidP="00A61D0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107922" r:id="rId9"/>
        </w:object>
      </w:r>
      <w:r>
        <w:t xml:space="preserve">  </w:t>
      </w:r>
    </w:p>
    <w:p w:rsidR="00A61D0F" w:rsidRDefault="00A61D0F" w:rsidP="00A61D0F">
      <w:pPr>
        <w:pStyle w:val="bpuIntro"/>
      </w:pPr>
      <w:r>
        <w:t>PRE-FILED FOR INTRODUCTION IN THE 2020 SESSION</w:t>
      </w:r>
    </w:p>
    <w:p w:rsidR="00A61D0F" w:rsidRDefault="00A61D0F" w:rsidP="00A61D0F">
      <w:pPr>
        <w:pStyle w:val="bpuIntro"/>
      </w:pPr>
    </w:p>
    <w:p w:rsidR="00A61D0F" w:rsidRDefault="00A61D0F" w:rsidP="00A61D0F">
      <w:pPr>
        <w:pStyle w:val="bpuIntro"/>
        <w:sectPr w:rsidR="00A61D0F" w:rsidSect="00A61D0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61D0F" w:rsidRDefault="00A61D0F" w:rsidP="00A61D0F">
      <w:pPr>
        <w:pStyle w:val="bpuIntro"/>
      </w:pPr>
    </w:p>
    <w:p w:rsidR="00A61D0F" w:rsidRDefault="00A61D0F" w:rsidP="00A61D0F">
      <w:pPr>
        <w:pStyle w:val="bpuSponsor"/>
      </w:pPr>
      <w:r>
        <w:t>Sponsored by:</w:t>
      </w:r>
    </w:p>
    <w:p w:rsidR="00A61D0F" w:rsidRDefault="00A61D0F" w:rsidP="00A61D0F">
      <w:pPr>
        <w:pStyle w:val="bpuSponsor"/>
      </w:pPr>
      <w:r>
        <w:t>Senator  DECLAN J. O'SCANLON, JR.</w:t>
      </w:r>
    </w:p>
    <w:p w:rsidR="00A61D0F" w:rsidRDefault="00A61D0F" w:rsidP="00A61D0F">
      <w:pPr>
        <w:pStyle w:val="bpuSponsor"/>
      </w:pPr>
      <w:r>
        <w:t>District 13 (Monmouth)</w:t>
      </w:r>
    </w:p>
    <w:p w:rsidR="00A61D0F" w:rsidRDefault="00A61D0F" w:rsidP="00A61D0F">
      <w:pPr>
        <w:pStyle w:val="bpuSponsor"/>
      </w:pPr>
    </w:p>
    <w:p w:rsidR="00A61D0F" w:rsidRDefault="00A61D0F" w:rsidP="00A61D0F">
      <w:pPr>
        <w:pStyle w:val="bpuSponsor"/>
      </w:pPr>
    </w:p>
    <w:p w:rsidR="00A61D0F" w:rsidRDefault="00A61D0F" w:rsidP="00A61D0F">
      <w:pPr>
        <w:pStyle w:val="bpuSponsor"/>
      </w:pPr>
    </w:p>
    <w:p w:rsidR="00A61D0F" w:rsidRDefault="00A61D0F" w:rsidP="00A61D0F">
      <w:pPr>
        <w:pStyle w:val="bpuSponsor"/>
      </w:pPr>
    </w:p>
    <w:p w:rsidR="00A61D0F" w:rsidRDefault="00A61D0F" w:rsidP="00A61D0F">
      <w:pPr>
        <w:pStyle w:val="bpuSponsor"/>
      </w:pPr>
      <w:r>
        <w:t>SYNOPSIS</w:t>
      </w:r>
    </w:p>
    <w:p w:rsidR="00A61D0F" w:rsidRDefault="00A61D0F" w:rsidP="00A61D0F">
      <w:pPr>
        <w:pStyle w:val="bpuNormText"/>
      </w:pPr>
      <w:r>
        <w:tab/>
        <w:t xml:space="preserve">Increases penalties for purposely desecrating any public monument, insignia, symbol, or structure, or place of worship or burial. </w:t>
      </w:r>
    </w:p>
    <w:p w:rsidR="00A61D0F" w:rsidRDefault="00A61D0F" w:rsidP="00A61D0F">
      <w:pPr>
        <w:pStyle w:val="bpuNormText"/>
      </w:pPr>
    </w:p>
    <w:p w:rsidR="00A61D0F" w:rsidRDefault="00A61D0F" w:rsidP="00A61D0F">
      <w:pPr>
        <w:pStyle w:val="bpuSponsor"/>
      </w:pPr>
      <w:r>
        <w:t xml:space="preserve">CURRENT VERSION OF TEXT </w:t>
      </w:r>
    </w:p>
    <w:p w:rsidR="00A61D0F" w:rsidRDefault="00A61D0F" w:rsidP="00A61D0F">
      <w:pPr>
        <w:pStyle w:val="bpuNormText"/>
      </w:pPr>
      <w:r>
        <w:tab/>
        <w:t>Introduced Pending Technical Review by Legislative Counsel.</w:t>
      </w:r>
    </w:p>
    <w:p w:rsidR="00A61D0F" w:rsidRDefault="00A61D0F" w:rsidP="00A61D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61D0F" w:rsidRDefault="00A61D0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61D0F" w:rsidSect="00A61D0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B75A4" w:rsidRPr="00677316" w:rsidRDefault="004B75A4" w:rsidP="004B75A4">
      <w:pPr>
        <w:pStyle w:val="HangingAnAct"/>
        <w:rPr>
          <w:rStyle w:val="HangingAnActChar"/>
        </w:rPr>
      </w:pPr>
      <w:r w:rsidRPr="004B75A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certain crimes and amending P.L.1978, c.95.  </w:t>
      </w:r>
    </w:p>
    <w:p w:rsidR="004B75A4" w:rsidRPr="00D71D68" w:rsidRDefault="004B75A4" w:rsidP="004B75A4"/>
    <w:p w:rsidR="004B75A4" w:rsidRPr="00AA7880" w:rsidRDefault="004B75A4" w:rsidP="004B75A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B75A4" w:rsidRDefault="004B75A4" w:rsidP="004B75A4"/>
    <w:p w:rsidR="004B75A4" w:rsidRPr="009B32B9" w:rsidRDefault="004B75A4" w:rsidP="004B75A4">
      <w:r>
        <w:tab/>
        <w:t>1.</w:t>
      </w:r>
      <w:r>
        <w:tab/>
        <w:t>N.J.S.2C:33-9</w:t>
      </w:r>
      <w:r w:rsidRPr="009B32B9">
        <w:t xml:space="preserve"> is amended to read as follows: </w:t>
      </w:r>
    </w:p>
    <w:p w:rsidR="004B75A4" w:rsidRPr="009B32B9" w:rsidRDefault="004B75A4" w:rsidP="004B75A4">
      <w:r w:rsidRPr="009B32B9">
        <w:tab/>
      </w:r>
      <w:r>
        <w:t>2C:33-9.</w:t>
      </w:r>
      <w:r>
        <w:tab/>
        <w:t xml:space="preserve">Desecration of Venerated Objects.  </w:t>
      </w:r>
      <w:r w:rsidRPr="009B32B9">
        <w:t xml:space="preserve">A person commits a </w:t>
      </w:r>
      <w:r w:rsidRPr="009B32B9">
        <w:rPr>
          <w:rFonts w:ascii="Albertus Extra Bold" w:hAnsi="Albertus Extra Bold"/>
          <w:b/>
        </w:rPr>
        <w:t>[</w:t>
      </w:r>
      <w:r w:rsidRPr="009B32B9">
        <w:t>disorderly persons offense</w:t>
      </w:r>
      <w:r w:rsidRPr="009B32B9">
        <w:rPr>
          <w:rFonts w:ascii="Albertus Extra Bold" w:hAnsi="Albertus Extra Bold"/>
          <w:b/>
        </w:rPr>
        <w:t>]</w:t>
      </w:r>
      <w:r w:rsidRPr="009B32B9">
        <w:t xml:space="preserve"> </w:t>
      </w:r>
      <w:r w:rsidRPr="009B32B9">
        <w:rPr>
          <w:u w:val="single"/>
        </w:rPr>
        <w:t>crime</w:t>
      </w:r>
      <w:r>
        <w:rPr>
          <w:u w:val="single"/>
        </w:rPr>
        <w:t xml:space="preserve"> of the fourth degree</w:t>
      </w:r>
      <w:r w:rsidRPr="009B32B9">
        <w:t xml:space="preserve"> if he purposely desecrates any public monument, insignia, symbol, or structure, or place of worship or burial.</w:t>
      </w:r>
      <w:r>
        <w:t xml:space="preserve"> "Desecrate"</w:t>
      </w:r>
      <w:r w:rsidRPr="009B32B9">
        <w:t xml:space="preserve"> means defacing, damaging or polluting.</w:t>
      </w:r>
    </w:p>
    <w:p w:rsidR="004B75A4" w:rsidRDefault="004B75A4" w:rsidP="004B75A4">
      <w:r w:rsidRPr="009B32B9">
        <w:t>(</w:t>
      </w:r>
      <w:proofErr w:type="spellStart"/>
      <w:r w:rsidRPr="009B32B9">
        <w:t>cf</w:t>
      </w:r>
      <w:proofErr w:type="spellEnd"/>
      <w:r w:rsidRPr="009B32B9">
        <w:t>:</w:t>
      </w:r>
      <w:r>
        <w:t xml:space="preserve"> N.J.S.2C:33-9</w:t>
      </w:r>
      <w:r w:rsidRPr="009B32B9">
        <w:t>)</w:t>
      </w:r>
    </w:p>
    <w:p w:rsidR="004B75A4" w:rsidRPr="00D71D68" w:rsidRDefault="004B75A4" w:rsidP="004B75A4"/>
    <w:p w:rsidR="004B75A4" w:rsidRDefault="004B75A4" w:rsidP="004B75A4">
      <w:r>
        <w:tab/>
        <w:t>2.</w:t>
      </w:r>
      <w:r>
        <w:tab/>
        <w:t xml:space="preserve">This act shall take effect immediately.  </w:t>
      </w:r>
    </w:p>
    <w:p w:rsidR="004B75A4" w:rsidRDefault="004B75A4" w:rsidP="004B75A4"/>
    <w:p w:rsidR="004B75A4" w:rsidRPr="00CE7BD8" w:rsidRDefault="004B75A4" w:rsidP="004B75A4"/>
    <w:p w:rsidR="004B75A4" w:rsidRPr="00AA7880" w:rsidRDefault="004B75A4" w:rsidP="004B75A4">
      <w:pPr>
        <w:jc w:val="center"/>
      </w:pPr>
      <w:r w:rsidRPr="00D71D68">
        <w:t>STATEMENT</w:t>
      </w:r>
    </w:p>
    <w:p w:rsidR="004B75A4" w:rsidRDefault="004B75A4" w:rsidP="004B75A4"/>
    <w:p w:rsidR="004B75A4" w:rsidRPr="00E7752C" w:rsidRDefault="004B75A4" w:rsidP="00A61D0F">
      <w:r>
        <w:tab/>
        <w:t xml:space="preserve">This bill would increase the penalties for purposely desecrating any public monument, insignia, symbol, or structure, or place of worship or burial from a disorderly persons offense to a crime of the fourth degree.  A fourth degree crime is punishable by up to 18 months imprisonment, up to a $10,000 fine, or both.  A disorderly persons offense is punishable by up to six months imprisonment, up to a $1,000 fine, or both.  </w:t>
      </w:r>
    </w:p>
    <w:sectPr w:rsidR="004B75A4" w:rsidRPr="00E7752C" w:rsidSect="00A61D0F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820" w:rsidRDefault="00C21820">
      <w:r>
        <w:separator/>
      </w:r>
    </w:p>
  </w:endnote>
  <w:endnote w:type="continuationSeparator" w:id="0">
    <w:p w:rsidR="00C21820" w:rsidRDefault="00C2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D0F" w:rsidRPr="00921C91" w:rsidRDefault="00A61D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61D0F" w:rsidRPr="00921C91" w:rsidRDefault="00A61D0F">
    <w:pPr>
      <w:pStyle w:val="Footer"/>
      <w:rPr>
        <w:szCs w:val="18"/>
      </w:rPr>
    </w:pPr>
  </w:p>
  <w:p w:rsidR="00A61D0F" w:rsidRPr="00921C91" w:rsidRDefault="00A61D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61D0F" w:rsidRDefault="00A61D0F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820" w:rsidRDefault="00C21820">
      <w:r>
        <w:separator/>
      </w:r>
    </w:p>
  </w:footnote>
  <w:footnote w:type="continuationSeparator" w:id="0">
    <w:p w:rsidR="00C21820" w:rsidRDefault="00C2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245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61D0F" w:rsidRDefault="00A61D0F" w:rsidP="00A61D0F">
    <w:pPr>
      <w:pStyle w:val="bpuHeadSpon"/>
    </w:pPr>
    <w:r w:rsidRPr="00A61D0F">
      <w:rPr>
        <w:rStyle w:val="bpuHeadSponChar"/>
      </w:rPr>
      <w:t>S620</w:t>
    </w:r>
    <w:r>
      <w:t xml:space="preserve"> O'SCANLON</w:t>
    </w:r>
  </w:p>
  <w:p w:rsidR="00A61D0F" w:rsidRDefault="00A61D0F" w:rsidP="00A61D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A61D0F" w:rsidRPr="00AF575C" w:rsidRDefault="00A61D0F" w:rsidP="00A61D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61D0F" w:rsidRDefault="00A61D0F" w:rsidP="00A61D0F">
    <w:pPr>
      <w:pStyle w:val="bpuHeadSpon"/>
    </w:pPr>
    <w:r w:rsidRPr="00A61D0F">
      <w:rPr>
        <w:rStyle w:val="bpuHeadSponChar"/>
      </w:rPr>
      <w:t>S620</w:t>
    </w:r>
    <w:r>
      <w:t xml:space="preserve"> O'SCANLON</w:t>
    </w:r>
  </w:p>
  <w:p w:rsidR="00A61D0F" w:rsidRDefault="00A61D0F" w:rsidP="00A61D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456A">
      <w:rPr>
        <w:noProof/>
      </w:rPr>
      <w:t>2</w:t>
    </w:r>
    <w:r>
      <w:fldChar w:fldCharType="end"/>
    </w:r>
  </w:p>
  <w:p w:rsidR="00A61D0F" w:rsidRDefault="00A61D0F" w:rsidP="00A61D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2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14E9"/>
    <w:rsid w:val="002C58D4"/>
    <w:rsid w:val="002E1440"/>
    <w:rsid w:val="002E2980"/>
    <w:rsid w:val="00304565"/>
    <w:rsid w:val="00307F11"/>
    <w:rsid w:val="0031075B"/>
    <w:rsid w:val="00317C73"/>
    <w:rsid w:val="003212E6"/>
    <w:rsid w:val="0032456A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A4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32FCE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3062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1D0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1820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6080"/>
    <w:rsid w:val="00F91244"/>
    <w:rsid w:val="00F95319"/>
    <w:rsid w:val="00FA6CAC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DB1B283-FFDA-404B-8E6B-C4E302B1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32F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FC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61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881DD-67C2-45FF-AA2C-991FCF431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210</Words>
  <Characters>1146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S620</vt:lpstr>
    </vt:vector>
  </TitlesOfParts>
  <Manager>R56</Manager>
  <Company>OFFICE of LEGISLATIVE SERVICES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S620</dc:title>
  <dc:creator>Senator  O'SCANLON</dc:creator>
  <cp:keywords>S620|2|EA |277|0|0|!|0|</cp:keywords>
  <dc:description>PREFILED 2020</dc:description>
  <cp:lastModifiedBy>Todaro, Vivian</cp:lastModifiedBy>
  <cp:revision>2</cp:revision>
  <cp:lastPrinted>2020-01-09T21:08:00Z</cp:lastPrinted>
  <dcterms:created xsi:type="dcterms:W3CDTF">2020-01-10T01:44:00Z</dcterms:created>
  <dcterms:modified xsi:type="dcterms:W3CDTF">2020-01-10T01:44:00Z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