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F8E" w:rsidRDefault="00461F8E" w:rsidP="00461F8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671 </w:t>
      </w:r>
    </w:p>
    <w:p w:rsidR="00461F8E" w:rsidRPr="00461F8E" w:rsidRDefault="00461F8E" w:rsidP="00461F8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967595" r:id="rId8"/>
        </w:object>
      </w:r>
    </w:p>
    <w:p w:rsidR="00461F8E" w:rsidRDefault="00461F8E" w:rsidP="00461F8E">
      <w:pPr>
        <w:pStyle w:val="bpuState"/>
      </w:pPr>
      <w:r>
        <w:t>STATE OF NEW JERSEY</w:t>
      </w:r>
    </w:p>
    <w:p w:rsidR="00461F8E" w:rsidRDefault="00461F8E" w:rsidP="00461F8E">
      <w:pPr>
        <w:pStyle w:val="bpuLegislature"/>
      </w:pPr>
      <w:r>
        <w:t>219th LEGISLATURE</w:t>
      </w:r>
    </w:p>
    <w:p w:rsidR="00461F8E" w:rsidRDefault="00461F8E" w:rsidP="00461F8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967596" r:id="rId9"/>
        </w:object>
      </w:r>
      <w:r>
        <w:t xml:space="preserve">  </w:t>
      </w:r>
    </w:p>
    <w:p w:rsidR="00461F8E" w:rsidRDefault="00461F8E" w:rsidP="00461F8E">
      <w:pPr>
        <w:pStyle w:val="bpuIntro"/>
      </w:pPr>
      <w:r>
        <w:t>PRE-FILED FOR INTRODUCTION IN THE 2020 SESSION</w:t>
      </w:r>
    </w:p>
    <w:p w:rsidR="00461F8E" w:rsidRDefault="00461F8E" w:rsidP="00461F8E">
      <w:pPr>
        <w:pStyle w:val="bpuIntro"/>
      </w:pPr>
    </w:p>
    <w:p w:rsidR="00461F8E" w:rsidRDefault="00461F8E" w:rsidP="00461F8E">
      <w:pPr>
        <w:pStyle w:val="bpuIntro"/>
        <w:sectPr w:rsidR="00461F8E" w:rsidSect="00C577C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461F8E" w:rsidRDefault="00461F8E" w:rsidP="00461F8E">
      <w:pPr>
        <w:pStyle w:val="bpuIntro"/>
      </w:pPr>
    </w:p>
    <w:p w:rsidR="00461F8E" w:rsidRDefault="00461F8E" w:rsidP="00461F8E">
      <w:pPr>
        <w:pStyle w:val="bpuSponsor"/>
      </w:pPr>
      <w:r>
        <w:t>Sponsored by:</w:t>
      </w:r>
    </w:p>
    <w:p w:rsidR="00461F8E" w:rsidRDefault="00461F8E" w:rsidP="00461F8E">
      <w:pPr>
        <w:pStyle w:val="bpuSponsor"/>
      </w:pPr>
      <w:r>
        <w:t>Senator  SAMUEL D. THOMPSON</w:t>
      </w:r>
    </w:p>
    <w:p w:rsidR="00461F8E" w:rsidRDefault="00461F8E" w:rsidP="00461F8E">
      <w:pPr>
        <w:pStyle w:val="bpuSponsor"/>
      </w:pPr>
      <w:r>
        <w:t>District 12 (Burlington, Middlesex, Monmouth and Ocean)</w:t>
      </w:r>
    </w:p>
    <w:p w:rsidR="00461F8E" w:rsidRDefault="00461F8E" w:rsidP="00461F8E">
      <w:pPr>
        <w:pStyle w:val="bpuSponsor"/>
      </w:pPr>
    </w:p>
    <w:p w:rsidR="00461F8E" w:rsidRDefault="00C577C4" w:rsidP="00C577C4">
      <w:pPr>
        <w:pStyle w:val="bpuSponsor"/>
      </w:pPr>
      <w:r>
        <w:t>Co-Sponsored by:</w:t>
      </w:r>
    </w:p>
    <w:p w:rsidR="00C577C4" w:rsidRDefault="00C577C4" w:rsidP="00C577C4">
      <w:pPr>
        <w:pStyle w:val="bpuSponsor"/>
      </w:pPr>
      <w:r w:rsidRPr="00C577C4">
        <w:t>Senator Singleton</w:t>
      </w:r>
    </w:p>
    <w:p w:rsidR="00C577C4" w:rsidRDefault="00C577C4" w:rsidP="00C577C4"/>
    <w:p w:rsidR="00C577C4" w:rsidRPr="00C577C4" w:rsidRDefault="00C577C4" w:rsidP="00C577C4"/>
    <w:p w:rsidR="00461F8E" w:rsidRDefault="00461F8E" w:rsidP="00461F8E">
      <w:pPr>
        <w:pStyle w:val="bpuSponsor"/>
      </w:pPr>
    </w:p>
    <w:p w:rsidR="00461F8E" w:rsidRDefault="00461F8E" w:rsidP="00461F8E">
      <w:pPr>
        <w:pStyle w:val="bpuSponsor"/>
      </w:pPr>
    </w:p>
    <w:p w:rsidR="00461F8E" w:rsidRDefault="00461F8E" w:rsidP="00461F8E">
      <w:pPr>
        <w:pStyle w:val="bpuSponsor"/>
      </w:pPr>
      <w:r>
        <w:t>SYNOPSIS</w:t>
      </w:r>
    </w:p>
    <w:p w:rsidR="00461F8E" w:rsidRDefault="00461F8E" w:rsidP="00461F8E">
      <w:pPr>
        <w:pStyle w:val="bpuNormText"/>
      </w:pPr>
      <w:r>
        <w:tab/>
        <w:t xml:space="preserve">Excludes from gross income tax value of prizes or awards won in athletic competition in Olympic Games. </w:t>
      </w:r>
    </w:p>
    <w:p w:rsidR="00461F8E" w:rsidRDefault="00461F8E" w:rsidP="00461F8E">
      <w:pPr>
        <w:pStyle w:val="bpuNormText"/>
      </w:pPr>
    </w:p>
    <w:p w:rsidR="00461F8E" w:rsidRDefault="00461F8E" w:rsidP="00461F8E">
      <w:pPr>
        <w:pStyle w:val="bpuSponsor"/>
      </w:pPr>
      <w:r>
        <w:t xml:space="preserve">CURRENT VERSION OF TEXT </w:t>
      </w:r>
    </w:p>
    <w:p w:rsidR="00461F8E" w:rsidRDefault="00461F8E" w:rsidP="00461F8E">
      <w:pPr>
        <w:pStyle w:val="bpuNormText"/>
      </w:pPr>
      <w:r>
        <w:tab/>
        <w:t>Introduced Pending Technical Review by Legislative Counsel.</w:t>
      </w:r>
    </w:p>
    <w:p w:rsidR="00461F8E" w:rsidRDefault="00461F8E" w:rsidP="00461F8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61F8E" w:rsidRDefault="00461F8E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61F8E" w:rsidSect="00461F8E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B6F78" w:rsidRPr="005A470C" w:rsidRDefault="00AB6F78" w:rsidP="00AB6F78">
      <w:pPr>
        <w:pStyle w:val="HangingAnAct"/>
        <w:rPr>
          <w:rStyle w:val="HangingAnActChar"/>
        </w:rPr>
      </w:pPr>
      <w:r w:rsidRPr="00AB6F7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excluding from the gross income tax the value of </w:t>
      </w:r>
      <w:r w:rsidRPr="001203EF">
        <w:rPr>
          <w:rStyle w:val="HangingAnActChar"/>
        </w:rPr>
        <w:t>prize</w:t>
      </w:r>
      <w:r>
        <w:rPr>
          <w:rStyle w:val="HangingAnActChar"/>
        </w:rPr>
        <w:t>s</w:t>
      </w:r>
      <w:r w:rsidRPr="001203EF">
        <w:rPr>
          <w:rStyle w:val="HangingAnActChar"/>
        </w:rPr>
        <w:t xml:space="preserve"> or award</w:t>
      </w:r>
      <w:r>
        <w:rPr>
          <w:rStyle w:val="HangingAnActChar"/>
        </w:rPr>
        <w:t>s</w:t>
      </w:r>
      <w:r w:rsidRPr="001203EF">
        <w:rPr>
          <w:rStyle w:val="HangingAnActChar"/>
        </w:rPr>
        <w:t xml:space="preserve"> won in athletic competition in the Olympic </w:t>
      </w:r>
      <w:r>
        <w:rPr>
          <w:rStyle w:val="HangingAnActChar"/>
        </w:rPr>
        <w:t>Games</w:t>
      </w:r>
      <w:r w:rsidRPr="005A470C">
        <w:rPr>
          <w:rStyle w:val="HangingAnActChar"/>
        </w:rPr>
        <w:t>, supplementing</w:t>
      </w:r>
      <w:r>
        <w:rPr>
          <w:rStyle w:val="HangingAnActChar"/>
        </w:rPr>
        <w:t xml:space="preserve"> chapter 6 of</w:t>
      </w:r>
      <w:r w:rsidRPr="005A470C">
        <w:rPr>
          <w:rStyle w:val="HangingAnActChar"/>
        </w:rPr>
        <w:t xml:space="preserve"> Title 54A of the New Jersey Statutes.</w:t>
      </w:r>
    </w:p>
    <w:p w:rsidR="00AB6F78" w:rsidRPr="00D71D68" w:rsidRDefault="00AB6F78" w:rsidP="00AB6F78"/>
    <w:p w:rsidR="00AB6F78" w:rsidRPr="00AA7880" w:rsidRDefault="00AB6F78" w:rsidP="00AB6F7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AB6F78" w:rsidRDefault="00AB6F78" w:rsidP="00AB6F78"/>
    <w:p w:rsidR="00AB6F78" w:rsidRPr="005A470C" w:rsidRDefault="00AB6F78" w:rsidP="00AB6F78">
      <w:r>
        <w:tab/>
        <w:t>1.</w:t>
      </w:r>
      <w:r>
        <w:tab/>
      </w:r>
      <w:r w:rsidRPr="005A470C">
        <w:t>Gross income shall not include the value</w:t>
      </w:r>
      <w:r>
        <w:t xml:space="preserve"> of a prize or award won by the taxpayer in athletic competition in the Olympic Games.</w:t>
      </w:r>
    </w:p>
    <w:p w:rsidR="00AB6F78" w:rsidRPr="00D71D68" w:rsidRDefault="00AB6F78" w:rsidP="00AB6F78"/>
    <w:p w:rsidR="00AB6F78" w:rsidRPr="00AA7880" w:rsidRDefault="00AB6F78" w:rsidP="00AB6F78">
      <w:r>
        <w:tab/>
        <w:t>2.</w:t>
      </w:r>
      <w:r>
        <w:tab/>
        <w:t xml:space="preserve">This act shall take effect immediately and apply to prizes and awards received on or after </w:t>
      </w:r>
      <w:smartTag w:uri="urn:schemas-microsoft-com:office:smarttags" w:element="date">
        <w:smartTagPr>
          <w:attr w:name="Month" w:val="1"/>
          <w:attr w:name="Day" w:val="1"/>
          <w:attr w:name="Year" w:val="2012"/>
        </w:smartTagPr>
        <w:r>
          <w:t>January 1, 2012</w:t>
        </w:r>
      </w:smartTag>
      <w:r>
        <w:t>.</w:t>
      </w:r>
    </w:p>
    <w:p w:rsidR="00AB6F78" w:rsidRDefault="00AB6F78" w:rsidP="00AB6F78"/>
    <w:p w:rsidR="00AB6F78" w:rsidRPr="00CE7BD8" w:rsidRDefault="00AB6F78" w:rsidP="00AB6F78"/>
    <w:p w:rsidR="00AB6F78" w:rsidRPr="00AA7880" w:rsidRDefault="00AB6F78" w:rsidP="00AB6F78">
      <w:pPr>
        <w:jc w:val="center"/>
      </w:pPr>
      <w:r w:rsidRPr="00D71D68">
        <w:t>STATEMENT</w:t>
      </w:r>
    </w:p>
    <w:p w:rsidR="00AB6F78" w:rsidRDefault="00AB6F78" w:rsidP="00AB6F78"/>
    <w:p w:rsidR="00AB6F78" w:rsidRDefault="00AB6F78" w:rsidP="00AB6F78">
      <w:r>
        <w:tab/>
        <w:t>This bill excludes from the gross income tax the value of awards or</w:t>
      </w:r>
      <w:r w:rsidRPr="00CD578D">
        <w:t xml:space="preserve"> </w:t>
      </w:r>
      <w:r>
        <w:t xml:space="preserve">prizes won in athletic competition in the Olympic Games.   </w:t>
      </w:r>
    </w:p>
    <w:p w:rsidR="00AB6F78" w:rsidRDefault="00AB6F78" w:rsidP="00AB6F78">
      <w:r>
        <w:tab/>
        <w:t>Under current law, athletes must pay gross income tax on the value of awards or prizes won in the Olympic Games.  Imposing a tax on the</w:t>
      </w:r>
      <w:r w:rsidRPr="00241909">
        <w:t xml:space="preserve"> achievement</w:t>
      </w:r>
      <w:r>
        <w:t xml:space="preserve"> of Olympic medalists s</w:t>
      </w:r>
      <w:r w:rsidRPr="00241909">
        <w:t>ends the wrong message to our young athletes, many of whom have made tremendous personal and fina</w:t>
      </w:r>
      <w:r>
        <w:t xml:space="preserve">ncial sacrifice to represent our nation.  By effectively penalizing the </w:t>
      </w:r>
      <w:r w:rsidRPr="00241909">
        <w:t>success</w:t>
      </w:r>
      <w:r>
        <w:t xml:space="preserve"> of our Olympians, we not only tarnish</w:t>
      </w:r>
      <w:r w:rsidRPr="00241909">
        <w:t xml:space="preserve"> th</w:t>
      </w:r>
      <w:r>
        <w:t>eir accomplishments, but also deviate from our fundamental</w:t>
      </w:r>
      <w:r w:rsidRPr="00241909">
        <w:t xml:space="preserve"> belief in ind</w:t>
      </w:r>
      <w:r>
        <w:t>ividualism.  For what has elevated this great nation above the rest is our promise to nurture, and not inhibit, the industrious capacities of the individual</w:t>
      </w:r>
      <w:r w:rsidRPr="00241909">
        <w:t>.</w:t>
      </w:r>
    </w:p>
    <w:p w:rsidR="00AB6F78" w:rsidRPr="00E7752C" w:rsidRDefault="00AB6F78" w:rsidP="00461F8E">
      <w:r>
        <w:tab/>
        <w:t>Each Olympian representing our nation has reached the pinnacle of his or her</w:t>
      </w:r>
      <w:r w:rsidRPr="000168E8">
        <w:t xml:space="preserve"> </w:t>
      </w:r>
      <w:r>
        <w:t xml:space="preserve">sport as a result of incredible </w:t>
      </w:r>
      <w:r w:rsidRPr="000168E8">
        <w:t>dedication, desire,</w:t>
      </w:r>
      <w:r>
        <w:t xml:space="preserve"> discipline, and sacrifice</w:t>
      </w:r>
      <w:r w:rsidRPr="000168E8">
        <w:t xml:space="preserve">.  </w:t>
      </w:r>
      <w:r>
        <w:t xml:space="preserve">This bill ensures that the hard work and success of our Olympians is celebrated and not punished. </w:t>
      </w:r>
    </w:p>
    <w:sectPr w:rsidR="00AB6F78" w:rsidRPr="00E7752C" w:rsidSect="00461F8E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A0A" w:rsidRDefault="00DD3A0A">
      <w:r>
        <w:separator/>
      </w:r>
    </w:p>
  </w:endnote>
  <w:endnote w:type="continuationSeparator" w:id="0">
    <w:p w:rsidR="00DD3A0A" w:rsidRDefault="00DD3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7C4" w:rsidRDefault="00C577C4" w:rsidP="00C577C4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A0A" w:rsidRDefault="00DD3A0A">
      <w:r>
        <w:separator/>
      </w:r>
    </w:p>
  </w:footnote>
  <w:footnote w:type="continuationSeparator" w:id="0">
    <w:p w:rsidR="00DD3A0A" w:rsidRDefault="00DD3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B0A2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61F8E" w:rsidRDefault="00461F8E" w:rsidP="00461F8E">
    <w:pPr>
      <w:pStyle w:val="bpuHeadSpon"/>
    </w:pPr>
    <w:r w:rsidRPr="00461F8E">
      <w:rPr>
        <w:rStyle w:val="bpuHeadSponChar"/>
      </w:rPr>
      <w:t>S671</w:t>
    </w:r>
    <w:r>
      <w:t xml:space="preserve"> THOMPSON</w:t>
    </w:r>
  </w:p>
  <w:p w:rsidR="00461F8E" w:rsidRDefault="00461F8E" w:rsidP="00461F8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461F8E" w:rsidRPr="00AF575C" w:rsidRDefault="00461F8E" w:rsidP="00461F8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61F8E" w:rsidRDefault="00461F8E" w:rsidP="00461F8E">
    <w:pPr>
      <w:pStyle w:val="bpuHeadSpon"/>
    </w:pPr>
    <w:r w:rsidRPr="00461F8E">
      <w:rPr>
        <w:rStyle w:val="bpuHeadSponChar"/>
      </w:rPr>
      <w:t>S671</w:t>
    </w:r>
    <w:r>
      <w:t xml:space="preserve"> THOMPSON</w:t>
    </w:r>
  </w:p>
  <w:p w:rsidR="00461F8E" w:rsidRDefault="00461F8E" w:rsidP="00461F8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665BA">
      <w:rPr>
        <w:noProof/>
      </w:rPr>
      <w:t>2</w:t>
    </w:r>
    <w:r>
      <w:fldChar w:fldCharType="end"/>
    </w:r>
  </w:p>
  <w:p w:rsidR="00461F8E" w:rsidRDefault="00461F8E" w:rsidP="00461F8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0A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356C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14C3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305"/>
    <w:rsid w:val="00307F11"/>
    <w:rsid w:val="0031075B"/>
    <w:rsid w:val="00317C73"/>
    <w:rsid w:val="003212E6"/>
    <w:rsid w:val="00333EF1"/>
    <w:rsid w:val="00346CF5"/>
    <w:rsid w:val="00352F8B"/>
    <w:rsid w:val="00354D07"/>
    <w:rsid w:val="003665BA"/>
    <w:rsid w:val="0037458C"/>
    <w:rsid w:val="00381407"/>
    <w:rsid w:val="0038486B"/>
    <w:rsid w:val="003941E5"/>
    <w:rsid w:val="003A19B9"/>
    <w:rsid w:val="003A202F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61F8E"/>
    <w:rsid w:val="00463EA5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E4E7D"/>
    <w:rsid w:val="007F02BF"/>
    <w:rsid w:val="007F2A14"/>
    <w:rsid w:val="0080085C"/>
    <w:rsid w:val="00802AF0"/>
    <w:rsid w:val="00806253"/>
    <w:rsid w:val="0081752C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B6F78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577C4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575B"/>
    <w:rsid w:val="00DC75BA"/>
    <w:rsid w:val="00DD1E46"/>
    <w:rsid w:val="00DD3A0A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617AE10B"/>
  <w15:docId w15:val="{CD587AEA-ACB3-4818-B796-02AB6155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61F8E"/>
  </w:style>
  <w:style w:type="paragraph" w:styleId="BalloonText">
    <w:name w:val="Balloon Text"/>
    <w:basedOn w:val="Normal"/>
    <w:link w:val="BalloonTextChar"/>
    <w:semiHidden/>
    <w:unhideWhenUsed/>
    <w:rsid w:val="001714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14C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8A361-5431-4520-9EEC-AA564D643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317</Words>
  <Characters>1621</Characters>
  <Application>Microsoft Office Word</Application>
  <DocSecurity>0</DocSecurity>
  <Lines>59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S671</vt:lpstr>
    </vt:vector>
  </TitlesOfParts>
  <Manager>R230</Manager>
  <Company>OFFICE of LEGISLATIVE SERVICES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S671</dc:title>
  <dc:creator>Senator  THOMPSON</dc:creator>
  <cp:keywords>S671|2|CL |314|0|0|!|0|</cp:keywords>
  <dc:description>PREFILED 2020</dc:description>
  <cp:lastModifiedBy>Todaro, Vivian</cp:lastModifiedBy>
  <cp:revision>2</cp:revision>
  <cp:lastPrinted>2021-11-09T17:53:00Z</cp:lastPrinted>
  <dcterms:created xsi:type="dcterms:W3CDTF">2021-11-09T17:53:00Z</dcterms:created>
  <dcterms:modified xsi:type="dcterms:W3CDTF">2021-11-09T17:53:00Z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