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32B5" w:rsidRDefault="005732B5" w:rsidP="005732B5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:rsidR="00E0521D" w:rsidRDefault="00E0521D" w:rsidP="00E0521D">
      <w:pPr>
        <w:pStyle w:val="bpuBill"/>
      </w:pPr>
      <w:r>
        <w:t xml:space="preserve">SENATE, No. 692 </w:t>
      </w:r>
    </w:p>
    <w:p w:rsidR="00E0521D" w:rsidRPr="00E0521D" w:rsidRDefault="00E0521D" w:rsidP="00E0521D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25pt" o:ole="">
            <v:imagedata r:id="rId7" o:title=""/>
          </v:shape>
          <o:OLEObject Type="Embed" ProgID="WPWin6.1" ShapeID="_x0000_i1025" DrawAspect="Content" ObjectID="_1643203081" r:id="rId8"/>
        </w:object>
      </w:r>
    </w:p>
    <w:p w:rsidR="00E0521D" w:rsidRDefault="00E0521D" w:rsidP="00E0521D">
      <w:pPr>
        <w:pStyle w:val="bpuState"/>
      </w:pPr>
      <w:r>
        <w:t>STATE OF NEW JERSEY</w:t>
      </w:r>
    </w:p>
    <w:p w:rsidR="00E0521D" w:rsidRDefault="00E0521D" w:rsidP="00E0521D">
      <w:pPr>
        <w:pStyle w:val="bpuLegislature"/>
      </w:pPr>
      <w:r>
        <w:t>219th LEGISLATURE</w:t>
      </w:r>
    </w:p>
    <w:p w:rsidR="00E0521D" w:rsidRDefault="00E0521D" w:rsidP="00E0521D">
      <w:pPr>
        <w:pStyle w:val="bpuWpGraphic"/>
      </w:pPr>
      <w:r>
        <w:object w:dxaOrig="8985" w:dyaOrig="255">
          <v:shape id="_x0000_i1026" type="#_x0000_t75" style="width:6in;height:11.25pt" o:ole="">
            <v:imagedata r:id="rId7" o:title=""/>
          </v:shape>
          <o:OLEObject Type="Embed" ProgID="WPWin6.1" ShapeID="_x0000_i1026" DrawAspect="Content" ObjectID="_1643203082" r:id="rId9"/>
        </w:object>
      </w:r>
      <w:r>
        <w:t xml:space="preserve">  </w:t>
      </w:r>
    </w:p>
    <w:p w:rsidR="00E0521D" w:rsidRDefault="00E0521D" w:rsidP="00E0521D">
      <w:pPr>
        <w:pStyle w:val="bpuIntro"/>
      </w:pPr>
      <w:r>
        <w:t>PRE-FILED FOR INTRODUCTION IN THE 2020 SESSION</w:t>
      </w:r>
    </w:p>
    <w:p w:rsidR="00E0521D" w:rsidRDefault="00E0521D" w:rsidP="00E0521D">
      <w:pPr>
        <w:pStyle w:val="bpuIntro"/>
      </w:pPr>
    </w:p>
    <w:p w:rsidR="00E0521D" w:rsidRDefault="00E0521D" w:rsidP="00E0521D">
      <w:pPr>
        <w:pStyle w:val="bpuIntro"/>
        <w:sectPr w:rsidR="00E0521D" w:rsidSect="00E0521D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E0521D" w:rsidRDefault="00E0521D" w:rsidP="00E0521D">
      <w:pPr>
        <w:pStyle w:val="bpuIntro"/>
      </w:pPr>
    </w:p>
    <w:p w:rsidR="00E0521D" w:rsidRDefault="00E0521D" w:rsidP="00E0521D">
      <w:pPr>
        <w:pStyle w:val="bpuSponsor"/>
      </w:pPr>
      <w:r>
        <w:t>Sponsored by:</w:t>
      </w:r>
    </w:p>
    <w:p w:rsidR="00E0521D" w:rsidRDefault="00E0521D" w:rsidP="00E0521D">
      <w:pPr>
        <w:pStyle w:val="bpuSponsor"/>
      </w:pPr>
      <w:r>
        <w:t>Senator  M. TERESA RUIZ</w:t>
      </w:r>
    </w:p>
    <w:p w:rsidR="00E0521D" w:rsidRDefault="00E0521D" w:rsidP="00E0521D">
      <w:pPr>
        <w:pStyle w:val="bpuSponsor"/>
      </w:pPr>
      <w:r>
        <w:t>District 29 (Essex)</w:t>
      </w:r>
    </w:p>
    <w:p w:rsidR="00E0521D" w:rsidRDefault="00E0521D" w:rsidP="00E0521D">
      <w:pPr>
        <w:pStyle w:val="bpuSponsor"/>
      </w:pPr>
      <w:r>
        <w:t>Senator  TROY SINGLETON</w:t>
      </w:r>
    </w:p>
    <w:p w:rsidR="00E0521D" w:rsidRDefault="00E0521D" w:rsidP="00E0521D">
      <w:pPr>
        <w:pStyle w:val="bpuSponsor"/>
      </w:pPr>
      <w:r>
        <w:t>District 7 (Burlington)</w:t>
      </w:r>
    </w:p>
    <w:p w:rsidR="00E0521D" w:rsidRDefault="00E0521D" w:rsidP="00E0521D">
      <w:pPr>
        <w:pStyle w:val="bpuSponsor"/>
      </w:pPr>
    </w:p>
    <w:p w:rsidR="00E0521D" w:rsidRDefault="00E0521D" w:rsidP="00E0521D">
      <w:pPr>
        <w:pStyle w:val="bpuSponsor"/>
      </w:pPr>
      <w:r>
        <w:t>Co-Sponsored by:</w:t>
      </w:r>
    </w:p>
    <w:p w:rsidR="00E0521D" w:rsidRPr="00E0521D" w:rsidRDefault="00E0521D" w:rsidP="00E0521D">
      <w:pPr>
        <w:pStyle w:val="bpuSponsor"/>
      </w:pPr>
      <w:r w:rsidRPr="00E0521D">
        <w:t>Senators Cunningham and Turner</w:t>
      </w:r>
    </w:p>
    <w:p w:rsidR="00E0521D" w:rsidRDefault="00E0521D" w:rsidP="00E0521D">
      <w:pPr>
        <w:pStyle w:val="bpuSponsor"/>
      </w:pPr>
    </w:p>
    <w:p w:rsidR="00E0521D" w:rsidRDefault="00E0521D" w:rsidP="00E0521D">
      <w:pPr>
        <w:pStyle w:val="bpuSponsor"/>
      </w:pPr>
    </w:p>
    <w:p w:rsidR="00E0521D" w:rsidRPr="00E0521D" w:rsidRDefault="00E0521D" w:rsidP="00E0521D"/>
    <w:p w:rsidR="00E0521D" w:rsidRDefault="00E0521D" w:rsidP="00E0521D">
      <w:pPr>
        <w:pStyle w:val="bpuSponsor"/>
      </w:pPr>
    </w:p>
    <w:p w:rsidR="00E0521D" w:rsidRDefault="00E0521D" w:rsidP="00E0521D">
      <w:pPr>
        <w:pStyle w:val="bpuSponsor"/>
      </w:pPr>
      <w:r>
        <w:t>SYNOPSIS</w:t>
      </w:r>
    </w:p>
    <w:p w:rsidR="00E0521D" w:rsidRDefault="00E0521D" w:rsidP="00E0521D">
      <w:pPr>
        <w:pStyle w:val="bpuNormText"/>
      </w:pPr>
      <w:r>
        <w:tab/>
        <w:t xml:space="preserve">Requires school districts to provide feminine hygiene products in certain public schools and requires State to pay costs. </w:t>
      </w:r>
    </w:p>
    <w:p w:rsidR="00E0521D" w:rsidRDefault="00E0521D" w:rsidP="00E0521D">
      <w:pPr>
        <w:pStyle w:val="bpuNormText"/>
      </w:pPr>
    </w:p>
    <w:p w:rsidR="00E0521D" w:rsidRDefault="00E0521D" w:rsidP="00E0521D">
      <w:pPr>
        <w:pStyle w:val="bpuSponsor"/>
      </w:pPr>
      <w:r>
        <w:t xml:space="preserve">CURRENT VERSION OF TEXT </w:t>
      </w:r>
    </w:p>
    <w:p w:rsidR="00E0521D" w:rsidRDefault="005732B5" w:rsidP="00E0521D">
      <w:pPr>
        <w:pStyle w:val="bpuNormText"/>
      </w:pPr>
      <w:r>
        <w:tab/>
        <w:t>As reported by the Senate Education Committee on February 13, 2020, with amendments.</w:t>
      </w:r>
    </w:p>
    <w:p w:rsidR="00E0521D" w:rsidRDefault="00E0521D" w:rsidP="00E0521D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E0521D" w:rsidRDefault="00E0521D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E0521D" w:rsidSect="00E0521D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844DC3" w:rsidRPr="00677316" w:rsidRDefault="00844DC3" w:rsidP="00844DC3">
      <w:pPr>
        <w:pStyle w:val="HangingAnAct"/>
        <w:rPr>
          <w:rStyle w:val="HangingAnActChar"/>
        </w:rPr>
      </w:pPr>
      <w:r w:rsidRPr="00844DC3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 xml:space="preserve">concerning the provision of feminine hygiene products in public schools and supplementing chapter 33 of Title 18A of the New Jersey Statutes.  </w:t>
      </w:r>
    </w:p>
    <w:p w:rsidR="00844DC3" w:rsidRPr="00D71D68" w:rsidRDefault="00844DC3" w:rsidP="00844DC3"/>
    <w:p w:rsidR="00844DC3" w:rsidRPr="00AA7880" w:rsidRDefault="00844DC3" w:rsidP="00844DC3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844DC3" w:rsidRDefault="00844DC3" w:rsidP="00844DC3">
      <w:pPr>
        <w:tabs>
          <w:tab w:val="clear" w:pos="1440"/>
          <w:tab w:val="left" w:pos="1080"/>
        </w:tabs>
      </w:pPr>
    </w:p>
    <w:p w:rsidR="005732B5" w:rsidRDefault="005732B5" w:rsidP="005732B5">
      <w:pPr>
        <w:tabs>
          <w:tab w:val="clear" w:pos="1440"/>
          <w:tab w:val="left" w:pos="1080"/>
        </w:tabs>
      </w:pPr>
      <w:r>
        <w:tab/>
        <w:t>1.</w:t>
      </w:r>
      <w:r>
        <w:tab/>
        <w:t>a.</w:t>
      </w:r>
      <w:r>
        <w:tab/>
        <w:t xml:space="preserve">As used in this section, “feminine hygiene products” mean tampons and sanitary napkins for use in connection with the menstrual cycle.  </w:t>
      </w:r>
    </w:p>
    <w:p w:rsidR="005732B5" w:rsidRDefault="005732B5" w:rsidP="005732B5">
      <w:r>
        <w:tab/>
        <w:t>b.</w:t>
      </w:r>
      <w:r>
        <w:tab/>
        <w:t xml:space="preserve">A school district shall ensure that students in each school educating students in grades 6 through 12, or any combination thereof </w:t>
      </w:r>
      <w:r>
        <w:rPr>
          <w:rFonts w:ascii="Albertus Extra Bold" w:hAnsi="Albertus Extra Bold"/>
          <w:b/>
          <w:vertAlign w:val="superscript"/>
        </w:rPr>
        <w:t>1</w:t>
      </w:r>
      <w:r w:rsidRPr="00196FC1">
        <w:rPr>
          <w:rFonts w:ascii="Albertus Extra Bold" w:hAnsi="Albertus Extra Bold"/>
          <w:b/>
        </w:rPr>
        <w:t>[</w:t>
      </w:r>
      <w:r>
        <w:t>, in which 40 percent or more of its students reside in</w:t>
      </w:r>
      <w:r w:rsidRPr="003C47CD">
        <w:t xml:space="preserve"> households with a household income at or below the most recent federal poverty guidelines</w:t>
      </w:r>
      <w:r>
        <w:t xml:space="preserve"> multiplied by 1.85</w:t>
      </w:r>
      <w:r w:rsidRPr="00196FC1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, have direct access to feminine hygiene products in </w:t>
      </w:r>
      <w:r>
        <w:rPr>
          <w:rFonts w:ascii="Albertus Extra Bold" w:hAnsi="Albertus Extra Bold"/>
          <w:b/>
          <w:vertAlign w:val="superscript"/>
        </w:rPr>
        <w:t>1</w:t>
      </w:r>
      <w:r w:rsidRPr="00196FC1">
        <w:rPr>
          <w:rFonts w:ascii="Albertus Extra Bold" w:hAnsi="Albertus Extra Bold"/>
          <w:b/>
        </w:rPr>
        <w:t>[</w:t>
      </w:r>
      <w:r>
        <w:t>at least 50 percent</w:t>
      </w:r>
      <w:r w:rsidRPr="00196FC1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all</w:t>
      </w:r>
      <w:r w:rsidRPr="00195B9E">
        <w:rPr>
          <w:rFonts w:ascii="Albertus Extra Bold" w:hAnsi="Albertus Extra Bold"/>
          <w:b/>
          <w:vertAlign w:val="superscript"/>
        </w:rPr>
        <w:t>1</w:t>
      </w:r>
      <w:r>
        <w:t xml:space="preserve"> of the school bathrooms free of charge.  </w:t>
      </w:r>
    </w:p>
    <w:p w:rsidR="005732B5" w:rsidRDefault="005732B5" w:rsidP="005732B5">
      <w:r>
        <w:tab/>
        <w:t>c.</w:t>
      </w:r>
      <w:r>
        <w:tab/>
        <w:t xml:space="preserve">Any costs incurred by a school district in providing an adequate supply of feminine hygiene products to meet the needs of its students shall be borne by the State. </w:t>
      </w:r>
    </w:p>
    <w:p w:rsidR="00844DC3" w:rsidRPr="00D71D68" w:rsidRDefault="00844DC3" w:rsidP="00844DC3"/>
    <w:p w:rsidR="00844DC3" w:rsidRPr="00AA7880" w:rsidRDefault="00844DC3" w:rsidP="00844DC3">
      <w:r>
        <w:tab/>
        <w:t>2.</w:t>
      </w:r>
      <w:r>
        <w:tab/>
        <w:t xml:space="preserve">This act shall take effect in the first full school year following the date of enactment.  </w:t>
      </w:r>
    </w:p>
    <w:sectPr w:rsidR="00844DC3" w:rsidRPr="00AA7880" w:rsidSect="00E0521D">
      <w:headerReference w:type="default" r:id="rId13"/>
      <w:headerReference w:type="first" r:id="rId14"/>
      <w:footerReference w:type="first" r:id="rId15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7910" w:rsidRDefault="00FD7910">
      <w:r>
        <w:separator/>
      </w:r>
    </w:p>
  </w:endnote>
  <w:endnote w:type="continuationSeparator" w:id="0">
    <w:p w:rsidR="00FD7910" w:rsidRDefault="00FD79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32B5" w:rsidRPr="00921C91" w:rsidRDefault="005732B5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5732B5" w:rsidRPr="00921C91" w:rsidRDefault="005732B5">
    <w:pPr>
      <w:pStyle w:val="Footer"/>
      <w:rPr>
        <w:szCs w:val="18"/>
      </w:rPr>
    </w:pPr>
  </w:p>
  <w:p w:rsidR="005732B5" w:rsidRPr="00921C91" w:rsidRDefault="005732B5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5732B5" w:rsidRDefault="005732B5">
    <w:pPr>
      <w:pStyle w:val="Footer"/>
    </w:pPr>
    <w:r>
      <w:tab/>
      <w:t>Matter enclosed in superscript numerals has been adopted as follows:</w:t>
    </w:r>
  </w:p>
  <w:p w:rsidR="005732B5" w:rsidRDefault="005732B5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Senate SED committee amendments adopted February 13, 2020.</w:t>
    </w:r>
  </w:p>
  <w:p w:rsidR="005732B5" w:rsidRPr="005732B5" w:rsidRDefault="005732B5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7910" w:rsidRDefault="00FD7910">
      <w:r>
        <w:separator/>
      </w:r>
    </w:p>
  </w:footnote>
  <w:footnote w:type="continuationSeparator" w:id="0">
    <w:p w:rsidR="00FD7910" w:rsidRDefault="00FD79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945CA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E0521D" w:rsidRDefault="00E0521D" w:rsidP="00E0521D">
    <w:pPr>
      <w:pStyle w:val="bpuHeadSpon"/>
    </w:pPr>
    <w:r w:rsidRPr="00E0521D">
      <w:rPr>
        <w:rStyle w:val="bpuHeadSponChar"/>
      </w:rPr>
      <w:t>S692</w:t>
    </w:r>
    <w:r>
      <w:t xml:space="preserve"> </w:t>
    </w:r>
    <w:r w:rsidR="005732B5">
      <w:t xml:space="preserve">[1R] </w:t>
    </w:r>
    <w:r>
      <w:t>RUIZ, SINGLETON</w:t>
    </w:r>
  </w:p>
  <w:p w:rsidR="00E0521D" w:rsidRDefault="00E0521D" w:rsidP="00E0521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732B5">
      <w:rPr>
        <w:noProof/>
      </w:rPr>
      <w:t>3</w:t>
    </w:r>
    <w:r>
      <w:fldChar w:fldCharType="end"/>
    </w:r>
  </w:p>
  <w:p w:rsidR="00E0521D" w:rsidRPr="00AF575C" w:rsidRDefault="00E0521D" w:rsidP="00E0521D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E0521D" w:rsidRDefault="00E0521D" w:rsidP="00E0521D">
    <w:pPr>
      <w:pStyle w:val="bpuHeadSpon"/>
    </w:pPr>
    <w:r w:rsidRPr="00E0521D">
      <w:rPr>
        <w:rStyle w:val="bpuHeadSponChar"/>
      </w:rPr>
      <w:t>S692</w:t>
    </w:r>
    <w:r>
      <w:t xml:space="preserve"> </w:t>
    </w:r>
    <w:r w:rsidR="005732B5">
      <w:t xml:space="preserve">[1R] </w:t>
    </w:r>
    <w:r>
      <w:t>RUIZ, SINGLETON</w:t>
    </w:r>
  </w:p>
  <w:p w:rsidR="00E0521D" w:rsidRDefault="00E0521D" w:rsidP="00E0521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45CA4">
      <w:rPr>
        <w:noProof/>
      </w:rPr>
      <w:t>2</w:t>
    </w:r>
    <w:r>
      <w:fldChar w:fldCharType="end"/>
    </w:r>
  </w:p>
  <w:p w:rsidR="00E0521D" w:rsidRDefault="00E0521D" w:rsidP="00E0521D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910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4C3A"/>
    <w:rsid w:val="004B52AA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32B5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4DC3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5CA4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013C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4463F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21D"/>
    <w:rsid w:val="00E05DFC"/>
    <w:rsid w:val="00E12CFF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D7910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B1369DB2-9E20-4914-89C4-29A7E649A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E0521D"/>
  </w:style>
  <w:style w:type="paragraph" w:styleId="BalloonText">
    <w:name w:val="Balloon Text"/>
    <w:basedOn w:val="Normal"/>
    <w:link w:val="BalloonTextChar"/>
    <w:semiHidden/>
    <w:unhideWhenUsed/>
    <w:rsid w:val="005732B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732B5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E535B3-1568-4F57-A67F-E80FD671D3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255</Words>
  <Characters>1303</Characters>
  <Application>Microsoft Office Word</Application>
  <DocSecurity>0</DocSecurity>
  <Lines>54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S692 1R</vt:lpstr>
    </vt:vector>
  </TitlesOfParts>
  <Manager>R224</Manager>
  <Company>OFFICE of LEGISLATIVE SERVICES</Company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S692 1R</dc:title>
  <dc:creator>Senator  RUIZ, Senator  SINGLETON</dc:creator>
  <cp:keywords>S692|2|ER |315|21|315|!||</cp:keywords>
  <dc:description>PREFILED 2020_x000d_
T/R 2/13/20 _x000d_
Amended 2/13/20</dc:description>
  <cp:lastModifiedBy>Franks, Denise</cp:lastModifiedBy>
  <cp:revision>2</cp:revision>
  <cp:lastPrinted>2020-02-14T19:53:00Z</cp:lastPrinted>
  <dcterms:created xsi:type="dcterms:W3CDTF">2020-02-14T21:31:00Z</dcterms:created>
  <dcterms:modified xsi:type="dcterms:W3CDTF">2020-02-14T21:31:00Z</dcterms:modified>
  <cp:category>s.1:C.18A:33-1.3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