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1D" w:rsidRDefault="00717C1D" w:rsidP="00717C1D">
      <w:pPr>
        <w:pStyle w:val="bpuBill"/>
      </w:pPr>
      <w:bookmarkStart w:id="0" w:name="bpuFrontPg"/>
      <w:bookmarkStart w:id="1" w:name="_GoBack"/>
      <w:bookmarkEnd w:id="0"/>
      <w:bookmarkEnd w:id="1"/>
      <w:r>
        <w:t xml:space="preserve">SENATE, No. 698 </w:t>
      </w:r>
    </w:p>
    <w:p w:rsidR="00717C1D" w:rsidRPr="00717C1D" w:rsidRDefault="00717C1D" w:rsidP="00717C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3023784" r:id="rId8"/>
        </w:object>
      </w:r>
    </w:p>
    <w:p w:rsidR="00717C1D" w:rsidRDefault="00717C1D" w:rsidP="00717C1D">
      <w:pPr>
        <w:pStyle w:val="bpuState"/>
      </w:pPr>
      <w:r>
        <w:t>STATE OF NEW JERSEY</w:t>
      </w:r>
    </w:p>
    <w:p w:rsidR="00717C1D" w:rsidRDefault="00717C1D" w:rsidP="00717C1D">
      <w:pPr>
        <w:pStyle w:val="bpuLegislature"/>
      </w:pPr>
      <w:r>
        <w:t>219th LEGISLATURE</w:t>
      </w:r>
    </w:p>
    <w:p w:rsidR="00717C1D" w:rsidRDefault="00717C1D" w:rsidP="00717C1D">
      <w:pPr>
        <w:pStyle w:val="bpuWpGraphic"/>
      </w:pPr>
      <w:r>
        <w:object w:dxaOrig="8985" w:dyaOrig="255">
          <v:shape id="_x0000_i1026" type="#_x0000_t75" style="width:6in;height:11.5pt" o:ole="">
            <v:imagedata r:id="rId7" o:title=""/>
          </v:shape>
          <o:OLEObject Type="Embed" ProgID="WPWin6.1" ShapeID="_x0000_i1026" DrawAspect="Content" ObjectID="_1643023785" r:id="rId9"/>
        </w:object>
      </w:r>
      <w:r>
        <w:t xml:space="preserve">  </w:t>
      </w:r>
    </w:p>
    <w:p w:rsidR="00717C1D" w:rsidRDefault="00717C1D" w:rsidP="00717C1D">
      <w:pPr>
        <w:pStyle w:val="bpuIntro"/>
      </w:pPr>
      <w:r>
        <w:t>PRE-FILED FOR INTRODUCTION IN THE 2020 SESSION</w:t>
      </w:r>
    </w:p>
    <w:p w:rsidR="00717C1D" w:rsidRDefault="00717C1D" w:rsidP="00717C1D">
      <w:pPr>
        <w:pStyle w:val="bpuIntro"/>
      </w:pPr>
    </w:p>
    <w:p w:rsidR="00717C1D" w:rsidRDefault="00717C1D" w:rsidP="00717C1D">
      <w:pPr>
        <w:pStyle w:val="bpuIntro"/>
        <w:sectPr w:rsidR="00717C1D" w:rsidSect="001A03A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17C1D" w:rsidRDefault="00717C1D" w:rsidP="00717C1D">
      <w:pPr>
        <w:pStyle w:val="bpuIntro"/>
      </w:pPr>
    </w:p>
    <w:p w:rsidR="00717C1D" w:rsidRDefault="00717C1D" w:rsidP="00717C1D">
      <w:pPr>
        <w:pStyle w:val="bpuSponsor"/>
      </w:pPr>
      <w:r>
        <w:t>Sponsored by:</w:t>
      </w:r>
    </w:p>
    <w:p w:rsidR="00717C1D" w:rsidRDefault="00717C1D" w:rsidP="00717C1D">
      <w:pPr>
        <w:pStyle w:val="bpuSponsor"/>
      </w:pPr>
      <w:r>
        <w:t>Senator  M. TERESA RUIZ</w:t>
      </w:r>
    </w:p>
    <w:p w:rsidR="00717C1D" w:rsidRDefault="00717C1D" w:rsidP="00717C1D">
      <w:pPr>
        <w:pStyle w:val="bpuSponsor"/>
      </w:pPr>
      <w:r>
        <w:t>District 29 (Essex)</w:t>
      </w:r>
    </w:p>
    <w:p w:rsidR="00717C1D" w:rsidRDefault="00717C1D" w:rsidP="00717C1D">
      <w:pPr>
        <w:pStyle w:val="bpuSponsor"/>
      </w:pPr>
      <w:r>
        <w:t>Senator  NICHOLAS P. SCUTARI</w:t>
      </w:r>
    </w:p>
    <w:p w:rsidR="00717C1D" w:rsidRDefault="00717C1D" w:rsidP="00717C1D">
      <w:pPr>
        <w:pStyle w:val="bpuSponsor"/>
      </w:pPr>
      <w:r>
        <w:t>District 22 (Middlesex, Somerset and Union)</w:t>
      </w:r>
    </w:p>
    <w:p w:rsidR="00717C1D" w:rsidRDefault="00717C1D" w:rsidP="00717C1D">
      <w:pPr>
        <w:pStyle w:val="bpuSponsor"/>
      </w:pPr>
      <w:r>
        <w:t>Senator  SANDRA B. CUNNINGHAM</w:t>
      </w:r>
    </w:p>
    <w:p w:rsidR="00717C1D" w:rsidRDefault="00717C1D" w:rsidP="00717C1D">
      <w:pPr>
        <w:pStyle w:val="bpuSponsor"/>
      </w:pPr>
      <w:r>
        <w:t>District 31 (Hudson)</w:t>
      </w:r>
    </w:p>
    <w:p w:rsidR="00717C1D" w:rsidRDefault="00717C1D" w:rsidP="00717C1D">
      <w:pPr>
        <w:pStyle w:val="bpuSponsor"/>
      </w:pPr>
    </w:p>
    <w:p w:rsidR="00717C1D" w:rsidRDefault="001A03AF" w:rsidP="001A03AF">
      <w:pPr>
        <w:pStyle w:val="bpuSponsor"/>
      </w:pPr>
      <w:r>
        <w:t>Co-Sponsored by:</w:t>
      </w:r>
    </w:p>
    <w:p w:rsidR="001A03AF" w:rsidRPr="001A03AF" w:rsidRDefault="001A03AF" w:rsidP="001A03AF">
      <w:pPr>
        <w:pStyle w:val="bpuSponsor"/>
      </w:pPr>
      <w:r w:rsidRPr="001A03AF">
        <w:t xml:space="preserve">Senators </w:t>
      </w:r>
      <w:proofErr w:type="spellStart"/>
      <w:r w:rsidRPr="001A03AF">
        <w:t>Cryan</w:t>
      </w:r>
      <w:proofErr w:type="spellEnd"/>
      <w:r w:rsidRPr="001A03AF">
        <w:t>, Gopal and Turner</w:t>
      </w:r>
    </w:p>
    <w:p w:rsidR="00717C1D" w:rsidRDefault="00717C1D" w:rsidP="00717C1D"/>
    <w:p w:rsidR="00717C1D" w:rsidRDefault="00717C1D" w:rsidP="00717C1D"/>
    <w:p w:rsidR="001A03AF" w:rsidRPr="00717C1D" w:rsidRDefault="001A03AF" w:rsidP="00717C1D"/>
    <w:p w:rsidR="00717C1D" w:rsidRDefault="00717C1D" w:rsidP="00717C1D">
      <w:pPr>
        <w:pStyle w:val="bpuSponsor"/>
      </w:pPr>
    </w:p>
    <w:p w:rsidR="00717C1D" w:rsidRDefault="00717C1D" w:rsidP="00717C1D">
      <w:pPr>
        <w:pStyle w:val="bpuSponsor"/>
      </w:pPr>
      <w:r>
        <w:t>SYNOPSIS</w:t>
      </w:r>
    </w:p>
    <w:p w:rsidR="00717C1D" w:rsidRDefault="00717C1D" w:rsidP="00717C1D">
      <w:pPr>
        <w:pStyle w:val="bpuNormText"/>
      </w:pPr>
      <w:r>
        <w:tab/>
        <w:t xml:space="preserve">Allows public office holder or candidate to use political contributions to pay for child care expenses related to office or campaign activities. </w:t>
      </w:r>
    </w:p>
    <w:p w:rsidR="00717C1D" w:rsidRDefault="00717C1D" w:rsidP="00717C1D">
      <w:pPr>
        <w:pStyle w:val="bpuNormText"/>
      </w:pPr>
    </w:p>
    <w:p w:rsidR="00717C1D" w:rsidRDefault="00717C1D" w:rsidP="00717C1D">
      <w:pPr>
        <w:pStyle w:val="bpuSponsor"/>
      </w:pPr>
      <w:r>
        <w:t xml:space="preserve">CURRENT VERSION OF TEXT </w:t>
      </w:r>
    </w:p>
    <w:p w:rsidR="00717C1D" w:rsidRDefault="00717C1D" w:rsidP="00717C1D">
      <w:pPr>
        <w:pStyle w:val="bpuNormText"/>
      </w:pPr>
      <w:r>
        <w:tab/>
        <w:t>Introduced Pending Technical Review by Legislative Counsel.</w:t>
      </w:r>
    </w:p>
    <w:p w:rsidR="00717C1D" w:rsidRDefault="00717C1D" w:rsidP="00717C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7C1D" w:rsidRDefault="00717C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7C1D" w:rsidSect="00717C1D">
          <w:type w:val="continuous"/>
          <w:pgSz w:w="12240" w:h="20160" w:code="5"/>
          <w:pgMar w:top="2160" w:right="2275" w:bottom="1440" w:left="2275" w:header="72" w:footer="720" w:gutter="0"/>
          <w:pgNumType w:start="1"/>
          <w:cols w:space="720"/>
          <w:docGrid w:linePitch="360"/>
        </w:sectPr>
      </w:pPr>
    </w:p>
    <w:p w:rsidR="002F4A16" w:rsidRPr="00677316" w:rsidRDefault="002F4A16" w:rsidP="002F4A16">
      <w:pPr>
        <w:pStyle w:val="HangingAnAct"/>
        <w:rPr>
          <w:rStyle w:val="HangingAnActChar"/>
        </w:rPr>
      </w:pPr>
      <w:r w:rsidRPr="002F4A16">
        <w:rPr>
          <w:rStyle w:val="BillHead"/>
        </w:rPr>
        <w:lastRenderedPageBreak/>
        <w:t>An Act</w:t>
      </w:r>
      <w:r w:rsidRPr="006B7FA7">
        <w:rPr>
          <w:rStyle w:val="HangingAnActChar"/>
        </w:rPr>
        <w:t xml:space="preserve"> </w:t>
      </w:r>
      <w:r w:rsidRPr="00AF46F4">
        <w:t>concerning the use of campaign funds and amending P.L.1993, c.65</w:t>
      </w:r>
      <w:r>
        <w:t xml:space="preserve">.  </w:t>
      </w:r>
    </w:p>
    <w:p w:rsidR="002F4A16" w:rsidRPr="00D71D68" w:rsidRDefault="002F4A16" w:rsidP="002F4A16"/>
    <w:p w:rsidR="002F4A16" w:rsidRPr="00AA7880" w:rsidRDefault="002F4A16" w:rsidP="002F4A16">
      <w:r>
        <w:tab/>
      </w:r>
      <w:r>
        <w:rPr>
          <w:rStyle w:val="BillHeading2"/>
        </w:rPr>
        <w:t xml:space="preserve">Be It Enacted </w:t>
      </w:r>
      <w:r>
        <w:rPr>
          <w:rStyle w:val="BillLanguage"/>
        </w:rPr>
        <w:t>by the Senate and General Assembly of the State of New Jersey:</w:t>
      </w:r>
    </w:p>
    <w:p w:rsidR="002F4A16" w:rsidRDefault="002F4A16" w:rsidP="002F4A16"/>
    <w:p w:rsidR="002F4A16" w:rsidRPr="00F444F0" w:rsidRDefault="002F4A16" w:rsidP="002F4A16">
      <w:r>
        <w:tab/>
      </w:r>
      <w:r w:rsidRPr="00F444F0">
        <w:t>1.</w:t>
      </w:r>
      <w:r w:rsidRPr="00F444F0">
        <w:tab/>
        <w:t xml:space="preserve">Section 17 of P.L.1993, c.65 (C.19:44A-11.2) is amended to read as follows: </w:t>
      </w:r>
    </w:p>
    <w:p w:rsidR="002F4A16" w:rsidRPr="00F444F0" w:rsidRDefault="002F4A16" w:rsidP="002F4A16">
      <w:r>
        <w:tab/>
        <w:t>17.</w:t>
      </w:r>
      <w:r>
        <w:tab/>
        <w:t xml:space="preserve">a.  </w:t>
      </w:r>
      <w:r w:rsidRPr="00F444F0">
        <w:t xml:space="preserve">All contributions received by a candidate, candidate committee, a joint candidates committee or a legislative leadership committee shall be used only for the following purposes:  </w:t>
      </w:r>
    </w:p>
    <w:p w:rsidR="002F4A16" w:rsidRPr="00F444F0" w:rsidRDefault="002F4A16" w:rsidP="002F4A16">
      <w:r w:rsidRPr="00F444F0">
        <w:tab/>
        <w:t>(1)</w:t>
      </w:r>
      <w:r w:rsidRPr="00F444F0">
        <w:tab/>
        <w:t>the payment of campaign expenses;</w:t>
      </w:r>
    </w:p>
    <w:p w:rsidR="002F4A16" w:rsidRPr="00F444F0" w:rsidRDefault="002F4A16" w:rsidP="002F4A16">
      <w:r w:rsidRPr="00F444F0">
        <w:tab/>
        <w:t>(2)</w:t>
      </w:r>
      <w:r w:rsidRPr="00F444F0">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2F4A16" w:rsidRPr="00F444F0" w:rsidRDefault="002F4A16" w:rsidP="002F4A16">
      <w:r w:rsidRPr="00F444F0">
        <w:tab/>
        <w:t>(3)</w:t>
      </w:r>
      <w:r w:rsidRPr="00F444F0">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2F4A16" w:rsidRPr="00F444F0" w:rsidRDefault="002F4A16" w:rsidP="002F4A16">
      <w:r w:rsidRPr="00F444F0">
        <w:tab/>
        <w:t>(4)</w:t>
      </w:r>
      <w:r w:rsidRPr="00F444F0">
        <w:tab/>
        <w:t xml:space="preserve">the payment of the overhead and administrative expenses related to the operation of the candidate committee or joint candidates committee of a candidate or a legislative leadership committee;  </w:t>
      </w:r>
    </w:p>
    <w:p w:rsidR="002F4A16" w:rsidRPr="00F444F0" w:rsidRDefault="002F4A16" w:rsidP="002F4A16">
      <w:r w:rsidRPr="00F444F0">
        <w:tab/>
        <w:t>(5)</w:t>
      </w:r>
      <w:r w:rsidRPr="00F444F0">
        <w:tab/>
        <w:t>the pro rata repayment of contributors; or</w:t>
      </w:r>
    </w:p>
    <w:p w:rsidR="002F4A16" w:rsidRPr="00F444F0" w:rsidRDefault="002F4A16" w:rsidP="002F4A16">
      <w:pPr>
        <w:rPr>
          <w:u w:val="single"/>
        </w:rPr>
      </w:pPr>
      <w:r w:rsidRPr="00F444F0">
        <w:tab/>
        <w:t>(6)</w:t>
      </w:r>
      <w:r w:rsidRPr="00F444F0">
        <w:tab/>
        <w:t>the payment of ordinary and necessary expenses of holding public office</w:t>
      </w:r>
      <w:r>
        <w:t>.</w:t>
      </w:r>
      <w:r>
        <w:rPr>
          <w:u w:val="single"/>
        </w:rPr>
        <w:t xml:space="preserve">  </w:t>
      </w:r>
    </w:p>
    <w:p w:rsidR="002F4A16" w:rsidRPr="00F444F0" w:rsidRDefault="002F4A16" w:rsidP="002F4A16">
      <w:pPr>
        <w:rPr>
          <w:u w:val="single"/>
        </w:rPr>
      </w:pPr>
      <w:r w:rsidRPr="00F444F0">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p>
    <w:p w:rsidR="002F4A16" w:rsidRPr="00F444F0" w:rsidRDefault="002F4A16" w:rsidP="002F4A16">
      <w:r w:rsidRPr="00F444F0">
        <w:tab/>
        <w:t>b.</w:t>
      </w:r>
      <w:r w:rsidRPr="00F444F0">
        <w:tab/>
        <w:t xml:space="preserve">No contribution received by a candidate or by the candidate committee or joint candidates committee of a candidate may be </w:t>
      </w:r>
      <w:r w:rsidRPr="00F444F0">
        <w:lastRenderedPageBreak/>
        <w:t xml:space="preserve">used for the payment of the expenses arising from the furnishing, staffing or operation of an office used in connection with that person's official duties as an elected public official.  </w:t>
      </w:r>
    </w:p>
    <w:p w:rsidR="002F4A16" w:rsidRDefault="002F4A16" w:rsidP="002F4A16">
      <w:r w:rsidRPr="00F444F0">
        <w:tab/>
        <w:t>c.</w:t>
      </w:r>
      <w:r w:rsidRPr="00F444F0">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2F4A16" w:rsidRDefault="002F4A16" w:rsidP="002F4A16">
      <w:pPr>
        <w:rPr>
          <w:u w:val="single"/>
        </w:rPr>
      </w:pPr>
      <w:r>
        <w:tab/>
      </w:r>
      <w:r>
        <w:rPr>
          <w:u w:val="single"/>
        </w:rPr>
        <w:t>d.</w:t>
      </w:r>
      <w:r>
        <w:rPr>
          <w:u w:val="single"/>
        </w:rPr>
        <w:tab/>
        <w:t xml:space="preserve">Expenses incurred by the holder of a public office or a candidate for child care may be paid from campaign contributions received pursuant </w:t>
      </w:r>
      <w:r w:rsidRPr="00D270F1">
        <w:rPr>
          <w:u w:val="single"/>
        </w:rPr>
        <w:t>to P.L.1973, c.83 (C.19:44A-1 et  seq.)</w:t>
      </w:r>
      <w:r>
        <w:rPr>
          <w:u w:val="single"/>
        </w:rPr>
        <w:t xml:space="preserve">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office, and would not have otherwise been incurred but for those activities.  </w:t>
      </w:r>
      <w:r w:rsidRPr="00AC7AA9">
        <w:rPr>
          <w:u w:val="single"/>
        </w:rPr>
        <w:t>Child care expenses shall not include payments to a member of the office holder</w:t>
      </w:r>
      <w:r>
        <w:rPr>
          <w:u w:val="single"/>
        </w:rPr>
        <w:t>’s</w:t>
      </w:r>
      <w:r w:rsidRPr="00AC7AA9">
        <w:rPr>
          <w:u w:val="single"/>
        </w:rPr>
        <w:t xml:space="preserve"> or candidate’s </w:t>
      </w:r>
      <w:r>
        <w:rPr>
          <w:u w:val="single"/>
        </w:rPr>
        <w:t>household</w:t>
      </w:r>
      <w:r w:rsidRPr="00AC7AA9">
        <w:rPr>
          <w:u w:val="single"/>
        </w:rPr>
        <w:t>.</w:t>
      </w:r>
    </w:p>
    <w:p w:rsidR="002F4A16" w:rsidRPr="00D270F1" w:rsidRDefault="002F4A16" w:rsidP="002F4A16">
      <w:pPr>
        <w:rPr>
          <w:u w:val="single"/>
        </w:rPr>
      </w:pPr>
      <w:r w:rsidRPr="00AC7AA9">
        <w:tab/>
      </w:r>
      <w:r>
        <w:rPr>
          <w:u w:val="single"/>
        </w:rPr>
        <w:t xml:space="preserve">The Election Law Enforcement Commission shall promulgate regulations regarding eligible expenses and shall provide written guidance upon request from an office holder or candidate prior to the expense being incurred or after the expense is incurred.  </w:t>
      </w:r>
    </w:p>
    <w:p w:rsidR="002F4A16" w:rsidRDefault="002F4A16" w:rsidP="002F4A16">
      <w:r w:rsidRPr="00F444F0">
        <w:t>(</w:t>
      </w:r>
      <w:proofErr w:type="spellStart"/>
      <w:r w:rsidRPr="00F444F0">
        <w:t>cf</w:t>
      </w:r>
      <w:proofErr w:type="spellEnd"/>
      <w:r w:rsidRPr="00F444F0">
        <w:t>: P.L.2007, c.202, s.1)</w:t>
      </w:r>
    </w:p>
    <w:p w:rsidR="002F4A16" w:rsidRPr="00D71D68" w:rsidRDefault="002F4A16" w:rsidP="002F4A16"/>
    <w:p w:rsidR="002F4A16" w:rsidRDefault="002F4A16" w:rsidP="002F4A16">
      <w:r>
        <w:tab/>
        <w:t>2.</w:t>
      </w:r>
      <w:r w:rsidR="00717C1D">
        <w:tab/>
      </w:r>
      <w:r>
        <w:t xml:space="preserve">This act shall take effect immediately.  </w:t>
      </w:r>
    </w:p>
    <w:p w:rsidR="002F4A16" w:rsidRPr="00AA7880" w:rsidRDefault="002F4A16" w:rsidP="002F4A16"/>
    <w:p w:rsidR="002F4A16" w:rsidRPr="00CE7BD8" w:rsidRDefault="002F4A16" w:rsidP="002F4A16"/>
    <w:p w:rsidR="002F4A16" w:rsidRPr="00AA7880" w:rsidRDefault="002F4A16" w:rsidP="002F4A16">
      <w:pPr>
        <w:jc w:val="center"/>
      </w:pPr>
      <w:r w:rsidRPr="00D71D68">
        <w:t>STATEMENT</w:t>
      </w:r>
    </w:p>
    <w:p w:rsidR="002F4A16" w:rsidRDefault="002F4A16" w:rsidP="002F4A16"/>
    <w:p w:rsidR="002F4A16" w:rsidRPr="00F444F0" w:rsidRDefault="002F4A16" w:rsidP="002F4A16">
      <w:r>
        <w:tab/>
      </w:r>
      <w:r w:rsidRPr="00F444F0">
        <w:t xml:space="preserve">This bill permits the use of campaign funds to pay for child care expenses incurred by a candidate </w:t>
      </w:r>
      <w:r>
        <w:t>or the holder of a public office.</w:t>
      </w:r>
    </w:p>
    <w:p w:rsidR="002F4A16" w:rsidRPr="00266B20" w:rsidRDefault="002F4A16" w:rsidP="002F4A16">
      <w:r>
        <w:tab/>
        <w:t>Under the bill, e</w:t>
      </w:r>
      <w:r w:rsidRPr="00266B20">
        <w:t xml:space="preserve">xpenses incurred by the holder of a public office or a candidate for child care may be paid from campaign contributions only if the expenses are for providing care for the well-being and protection of the child outside of the home, in a child care facility, or in the home of the office holder or candidate.  Eligible expenses </w:t>
      </w:r>
      <w:r>
        <w:t xml:space="preserve">will </w:t>
      </w:r>
      <w:r w:rsidRPr="00266B20">
        <w:t xml:space="preserve">be those that result directly from activities in which the office holder or candidate engage </w:t>
      </w:r>
      <w:r>
        <w:t xml:space="preserve">for the purposes of </w:t>
      </w:r>
      <w:r w:rsidRPr="00266B20">
        <w:t xml:space="preserve">holding office or a campaign for public office, and would not have otherwise been incurred but for those activities.  Child care expenses </w:t>
      </w:r>
      <w:r>
        <w:t>will</w:t>
      </w:r>
      <w:r w:rsidRPr="00266B20">
        <w:t xml:space="preserve"> not include payments to a member of the office holder’s or candidate’s household.</w:t>
      </w:r>
    </w:p>
    <w:p w:rsidR="002F4A16" w:rsidRPr="00266B20" w:rsidRDefault="002F4A16" w:rsidP="002F4A16">
      <w:r w:rsidRPr="00266B20">
        <w:tab/>
        <w:t xml:space="preserve">The Election Law Enforcement Commission </w:t>
      </w:r>
      <w:r>
        <w:t>must</w:t>
      </w:r>
      <w:r w:rsidRPr="00266B20">
        <w:t xml:space="preserve"> promulgate regulations regarding eligible expenses and </w:t>
      </w:r>
      <w:r>
        <w:t>must</w:t>
      </w:r>
      <w:r w:rsidRPr="00266B20">
        <w:t xml:space="preserve"> provide written </w:t>
      </w:r>
      <w:r w:rsidRPr="00266B20">
        <w:lastRenderedPageBreak/>
        <w:t xml:space="preserve">guidance upon request from an office holder or candidate prior to the expense being incurred or after the expense is incurred.  </w:t>
      </w:r>
    </w:p>
    <w:p w:rsidR="002F4A16" w:rsidRPr="00092364" w:rsidRDefault="002F4A16" w:rsidP="002F4A16">
      <w:r w:rsidRPr="00F444F0">
        <w:tab/>
        <w:t>Current law permits the use of campaign contributions to pay for campaign expenses, make a charitable contribution, contribute to another campaign committee, pay for committee overhead and administrative expenses, repay contributions, and pay for the ordinary and necessary expenses of holding public office.</w:t>
      </w:r>
      <w:r>
        <w:t xml:space="preserve"> </w:t>
      </w:r>
    </w:p>
    <w:sectPr w:rsidR="002F4A16" w:rsidRPr="00092364" w:rsidSect="00717C1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B81" w:rsidRDefault="00484B81">
      <w:r>
        <w:separator/>
      </w:r>
    </w:p>
  </w:endnote>
  <w:endnote w:type="continuationSeparator" w:id="0">
    <w:p w:rsidR="00484B81" w:rsidRDefault="0048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3AF" w:rsidRDefault="001A03AF" w:rsidP="001A03AF">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1D"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7C1D" w:rsidRPr="00921C91"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B81" w:rsidRDefault="00484B81">
      <w:r>
        <w:separator/>
      </w:r>
    </w:p>
  </w:footnote>
  <w:footnote w:type="continuationSeparator" w:id="0">
    <w:p w:rsidR="00484B81" w:rsidRDefault="00484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1B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7C1D" w:rsidRDefault="00717C1D" w:rsidP="00717C1D">
    <w:pPr>
      <w:pStyle w:val="bpuHeadSpon"/>
    </w:pPr>
    <w:r w:rsidRPr="00717C1D">
      <w:rPr>
        <w:rStyle w:val="bpuHeadSponChar"/>
      </w:rPr>
      <w:t>S698</w:t>
    </w:r>
    <w:r>
      <w:t xml:space="preserve"> RUIZ, SCUTARI</w:t>
    </w:r>
  </w:p>
  <w:p w:rsidR="00717C1D" w:rsidRDefault="00717C1D" w:rsidP="00717C1D">
    <w:pPr>
      <w:pStyle w:val="bpuHeadSpon"/>
    </w:pPr>
    <w:r>
      <w:fldChar w:fldCharType="begin"/>
    </w:r>
    <w:r>
      <w:instrText xml:space="preserve"> PAGE  \* MERGEFORMAT </w:instrText>
    </w:r>
    <w:r>
      <w:fldChar w:fldCharType="separate"/>
    </w:r>
    <w:r w:rsidR="003D587F">
      <w:rPr>
        <w:noProof/>
      </w:rPr>
      <w:t>4</w:t>
    </w:r>
    <w:r>
      <w:fldChar w:fldCharType="end"/>
    </w:r>
  </w:p>
  <w:p w:rsidR="00717C1D" w:rsidRPr="00AF575C" w:rsidRDefault="00717C1D" w:rsidP="00717C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7C1D" w:rsidRDefault="00717C1D" w:rsidP="00717C1D">
    <w:pPr>
      <w:pStyle w:val="bpuHeadSpon"/>
    </w:pPr>
    <w:r w:rsidRPr="00717C1D">
      <w:rPr>
        <w:rStyle w:val="bpuHeadSponChar"/>
      </w:rPr>
      <w:t>S698</w:t>
    </w:r>
    <w:r>
      <w:t xml:space="preserve"> RUIZ, SCUTARI</w:t>
    </w:r>
  </w:p>
  <w:p w:rsidR="00717C1D" w:rsidRDefault="00717C1D" w:rsidP="00717C1D">
    <w:pPr>
      <w:pStyle w:val="bpuHeadSpon"/>
    </w:pPr>
    <w:r>
      <w:fldChar w:fldCharType="begin"/>
    </w:r>
    <w:r>
      <w:instrText xml:space="preserve"> PAGE  \* MERGEFORMAT </w:instrText>
    </w:r>
    <w:r>
      <w:fldChar w:fldCharType="separate"/>
    </w:r>
    <w:r w:rsidR="003D587F">
      <w:rPr>
        <w:noProof/>
      </w:rPr>
      <w:t>2</w:t>
    </w:r>
    <w:r>
      <w:fldChar w:fldCharType="end"/>
    </w:r>
  </w:p>
  <w:p w:rsidR="00717C1D" w:rsidRDefault="00717C1D" w:rsidP="00717C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3AF"/>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A1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87F"/>
    <w:rsid w:val="003D6256"/>
    <w:rsid w:val="003E3338"/>
    <w:rsid w:val="003E7B4E"/>
    <w:rsid w:val="003F145F"/>
    <w:rsid w:val="003F4A22"/>
    <w:rsid w:val="004040F9"/>
    <w:rsid w:val="00406A85"/>
    <w:rsid w:val="0041453D"/>
    <w:rsid w:val="0044404C"/>
    <w:rsid w:val="00470114"/>
    <w:rsid w:val="00470ABF"/>
    <w:rsid w:val="0048038F"/>
    <w:rsid w:val="00484B8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D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C1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B36"/>
    <w:rsid w:val="009B5662"/>
    <w:rsid w:val="009C3EDF"/>
    <w:rsid w:val="009C76BC"/>
    <w:rsid w:val="009D5C82"/>
    <w:rsid w:val="009E1345"/>
    <w:rsid w:val="009E2D24"/>
    <w:rsid w:val="009F2BAB"/>
    <w:rsid w:val="00A003CF"/>
    <w:rsid w:val="00A01CC5"/>
    <w:rsid w:val="00A04BAB"/>
    <w:rsid w:val="00A072DB"/>
    <w:rsid w:val="00A07A74"/>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AE1"/>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1BEF9E"/>
  <w15:docId w15:val="{40AC196C-02E7-403A-B92D-57506261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3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3B36"/>
    <w:rPr>
      <w:rFonts w:ascii="Segoe UI" w:hAnsi="Segoe UI" w:cs="Segoe UI"/>
      <w:spacing w:val="4"/>
      <w:sz w:val="18"/>
      <w:szCs w:val="18"/>
    </w:rPr>
  </w:style>
  <w:style w:type="character" w:styleId="LineNumber">
    <w:name w:val="line number"/>
    <w:basedOn w:val="DefaultParagraphFont"/>
    <w:semiHidden/>
    <w:unhideWhenUsed/>
    <w:rsid w:val="0071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6F31E-1515-4A65-B361-330FD1C66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926</Words>
  <Characters>4987</Characters>
  <Application>Microsoft Office Word</Application>
  <DocSecurity>0</DocSecurity>
  <Lines>130</Lines>
  <Paragraphs>39</Paragraphs>
  <ScaleCrop>false</ScaleCrop>
  <HeadingPairs>
    <vt:vector size="2" baseType="variant">
      <vt:variant>
        <vt:lpstr>Title</vt:lpstr>
      </vt:variant>
      <vt:variant>
        <vt:i4>1</vt:i4>
      </vt:variant>
    </vt:vector>
  </HeadingPairs>
  <TitlesOfParts>
    <vt:vector size="1" baseType="lpstr">
      <vt:lpstr>ruiz/4037_I1</vt:lpstr>
    </vt:vector>
  </TitlesOfParts>
  <Manager>R224</Manager>
  <Company>OFFICE of LEGISLATIVE SERVICES</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S698</dc:title>
  <dc:creator>Senator  RUIZ, Senator  SCUTARI</dc:creator>
  <cp:keywords>S698|4|SG |76|0|0|!|0|</cp:keywords>
  <dc:description>PREFILED 2020</dc:description>
  <cp:lastModifiedBy>Todaro, Vivian</cp:lastModifiedBy>
  <cp:revision>2</cp:revision>
  <cp:lastPrinted>2020-02-12T19:42:00Z</cp:lastPrinted>
  <dcterms:created xsi:type="dcterms:W3CDTF">2020-02-12T19:43:00Z</dcterms:created>
  <dcterms:modified xsi:type="dcterms:W3CDTF">2020-02-12T19:43:00Z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