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E1BF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E1BF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699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E1BF6">
        <w:rPr>
          <w:caps/>
          <w:szCs w:val="24"/>
        </w:rPr>
        <w:t>JUNE 25, 2020</w:t>
      </w:r>
    </w:p>
    <w:p w:rsidR="004144CF" w:rsidRDefault="004144CF" w:rsidP="0083060A"/>
    <w:p w:rsidR="006D7680" w:rsidRDefault="006D7680" w:rsidP="0083060A">
      <w:r>
        <w:rPr>
          <w:spacing w:val="4"/>
          <w:szCs w:val="24"/>
        </w:rPr>
        <w:tab/>
        <w:t>The Senate Education Committee favorably reports Senate Bill No. 699.</w:t>
      </w:r>
    </w:p>
    <w:p w:rsidR="00655CA3" w:rsidRDefault="005F4E9C" w:rsidP="0083060A">
      <w:r>
        <w:tab/>
        <w:t>This bill requires members of the panel of arbitrators maintained by the Commissioner of Education to receive training related to cultural diversity and bias.</w:t>
      </w:r>
    </w:p>
    <w:p w:rsidR="0001574C" w:rsidRDefault="005F4E9C" w:rsidP="0083060A">
      <w:r>
        <w:tab/>
        <w:t>Under current law, the c</w:t>
      </w:r>
      <w:r w:rsidR="0001574C">
        <w:t xml:space="preserve">ommissioner </w:t>
      </w:r>
      <w:r>
        <w:t>maintain</w:t>
      </w:r>
      <w:r w:rsidR="0001574C">
        <w:t>s</w:t>
      </w:r>
      <w:r>
        <w:t xml:space="preserve"> a panel of 50 permanent arbitrators </w:t>
      </w:r>
      <w:r w:rsidR="00040833">
        <w:t>to</w:t>
      </w:r>
      <w:r>
        <w:t xml:space="preserve"> </w:t>
      </w:r>
      <w:r w:rsidR="0001574C">
        <w:t>hear and decide tenure charge matters.  Following the enactment of P.L.2019, c.45, each arbitrator is required to receive training on conduct unbecoming of an employee, which</w:t>
      </w:r>
      <w:r w:rsidR="00040833">
        <w:t xml:space="preserve"> training</w:t>
      </w:r>
      <w:r w:rsidR="0001574C">
        <w:t xml:space="preserve"> is currently required to include issues related to allegations of sexual assault and child abuse.  </w:t>
      </w:r>
    </w:p>
    <w:p w:rsidR="005F4E9C" w:rsidRDefault="0001574C" w:rsidP="0083060A">
      <w:r>
        <w:tab/>
        <w:t>Under this bill, the training on conduct unbecoming of an employee would al</w:t>
      </w:r>
      <w:r w:rsidR="00DA7D62">
        <w:t>so be required to include issues</w:t>
      </w:r>
      <w:r>
        <w:t xml:space="preserve"> related to cultural diversity and bias.</w:t>
      </w:r>
      <w:r w:rsidR="00040833">
        <w:t xml:space="preserve"> </w:t>
      </w:r>
      <w:r>
        <w:t xml:space="preserve"> </w:t>
      </w:r>
      <w:r w:rsidR="00251746">
        <w:t>The bill also provides that any a</w:t>
      </w:r>
      <w:r>
        <w:t xml:space="preserve">rbitrator serving on the permanent panel </w:t>
      </w:r>
      <w:r w:rsidR="00251746">
        <w:t>as of</w:t>
      </w:r>
      <w:r>
        <w:t xml:space="preserve"> the</w:t>
      </w:r>
      <w:r w:rsidR="00251746">
        <w:t xml:space="preserve"> enactment of the bill would be required to complete the </w:t>
      </w:r>
      <w:r w:rsidR="00040833">
        <w:t>cultural diversity and bias</w:t>
      </w:r>
      <w:r w:rsidR="00251746">
        <w:t xml:space="preserve"> training within 18 months of the date of enactment.</w:t>
      </w:r>
    </w:p>
    <w:p w:rsidR="004B2ABF" w:rsidRDefault="003B690F" w:rsidP="007529A2">
      <w:r w:rsidRPr="003B690F"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BF6" w:rsidRDefault="009E1BF6">
      <w:r>
        <w:separator/>
      </w:r>
    </w:p>
  </w:endnote>
  <w:endnote w:type="continuationSeparator" w:id="0">
    <w:p w:rsidR="009E1BF6" w:rsidRDefault="009E1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BF6" w:rsidRDefault="009E1BF6">
      <w:r>
        <w:separator/>
      </w:r>
    </w:p>
  </w:footnote>
  <w:footnote w:type="continuationSeparator" w:id="0">
    <w:p w:rsidR="009E1BF6" w:rsidRDefault="009E1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529A2" w:rsidP="007529A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529A2" w:rsidRDefault="007529A2" w:rsidP="007529A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BF6"/>
    <w:rsid w:val="00010CB9"/>
    <w:rsid w:val="000123C0"/>
    <w:rsid w:val="00015342"/>
    <w:rsid w:val="0001574C"/>
    <w:rsid w:val="000213D6"/>
    <w:rsid w:val="00025E25"/>
    <w:rsid w:val="00027199"/>
    <w:rsid w:val="00032833"/>
    <w:rsid w:val="000353A5"/>
    <w:rsid w:val="00040833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48A9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1746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72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690F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4E9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52F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7680"/>
    <w:rsid w:val="006F4981"/>
    <w:rsid w:val="00717104"/>
    <w:rsid w:val="0071764F"/>
    <w:rsid w:val="007332C5"/>
    <w:rsid w:val="007459B6"/>
    <w:rsid w:val="007472F5"/>
    <w:rsid w:val="007529A2"/>
    <w:rsid w:val="0075754A"/>
    <w:rsid w:val="00760429"/>
    <w:rsid w:val="00762CE1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1BF6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2406"/>
    <w:rsid w:val="00D64B78"/>
    <w:rsid w:val="00D74306"/>
    <w:rsid w:val="00D7553F"/>
    <w:rsid w:val="00D84CF6"/>
    <w:rsid w:val="00D9059F"/>
    <w:rsid w:val="00DA7D62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69675DA5-8D79-4C10-A00D-96A181F9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727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72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195</Words>
  <Characters>1056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S699 EDUCATION Statement JUNE 25, 2020</vt:lpstr>
    </vt:vector>
  </TitlesOfParts>
  <Manager>R230</Manager>
  <Company>NJ OLS DMU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S699 SED Statement 6/25/20</dc:title>
  <dc:subject/>
  <dc:creator>Senate SED</dc:creator>
  <cp:keywords>S699|1|ER |294|0|0|!||</cp:keywords>
  <dc:description/>
  <cp:lastModifiedBy>Bektas, Brenda</cp:lastModifiedBy>
  <cp:revision>2</cp:revision>
  <cp:lastPrinted>2020-06-25T17:54:00Z</cp:lastPrinted>
  <dcterms:created xsi:type="dcterms:W3CDTF">2020-06-26T16:14:00Z</dcterms:created>
  <dcterms:modified xsi:type="dcterms:W3CDTF">2020-06-26T16:14:00Z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