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5F0" w:rsidRDefault="00E815F0" w:rsidP="00E815F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703 </w:t>
      </w:r>
    </w:p>
    <w:p w:rsidR="00E815F0" w:rsidRPr="00E815F0" w:rsidRDefault="00E815F0" w:rsidP="00E815F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56999650" r:id="rId8"/>
        </w:object>
      </w:r>
    </w:p>
    <w:p w:rsidR="00E815F0" w:rsidRDefault="00E815F0" w:rsidP="00E815F0">
      <w:pPr>
        <w:pStyle w:val="bpuState"/>
      </w:pPr>
      <w:r>
        <w:t>STATE OF NEW JERSEY</w:t>
      </w:r>
    </w:p>
    <w:p w:rsidR="00E815F0" w:rsidRDefault="00E815F0" w:rsidP="00E815F0">
      <w:pPr>
        <w:pStyle w:val="bpuLegislature"/>
      </w:pPr>
      <w:r>
        <w:t>219th LEGISLATURE</w:t>
      </w:r>
    </w:p>
    <w:p w:rsidR="00E815F0" w:rsidRDefault="00E815F0" w:rsidP="00E815F0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56999651" r:id="rId9"/>
        </w:object>
      </w:r>
      <w:r>
        <w:t xml:space="preserve">  </w:t>
      </w:r>
    </w:p>
    <w:p w:rsidR="00E815F0" w:rsidRDefault="00E815F0" w:rsidP="00E815F0">
      <w:pPr>
        <w:pStyle w:val="bpuIntro"/>
      </w:pPr>
      <w:r>
        <w:t>PRE-FILED FOR INTRODUCTION IN THE 2020 SESSION</w:t>
      </w:r>
    </w:p>
    <w:p w:rsidR="00E815F0" w:rsidRDefault="00E815F0" w:rsidP="00E815F0">
      <w:pPr>
        <w:pStyle w:val="bpuIntro"/>
      </w:pPr>
    </w:p>
    <w:p w:rsidR="00E815F0" w:rsidRDefault="00E815F0" w:rsidP="00E815F0">
      <w:pPr>
        <w:pStyle w:val="bpuIntro"/>
        <w:sectPr w:rsidR="00E815F0" w:rsidSect="008605E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815F0" w:rsidRDefault="00E815F0" w:rsidP="00E815F0">
      <w:pPr>
        <w:pStyle w:val="bpuIntro"/>
      </w:pPr>
    </w:p>
    <w:p w:rsidR="00E815F0" w:rsidRDefault="00E815F0" w:rsidP="00E815F0">
      <w:pPr>
        <w:pStyle w:val="bpuSponsor"/>
      </w:pPr>
      <w:r>
        <w:t>Sponsored by:</w:t>
      </w:r>
    </w:p>
    <w:p w:rsidR="00E815F0" w:rsidRDefault="00E815F0" w:rsidP="00E815F0">
      <w:pPr>
        <w:pStyle w:val="bpuSponsor"/>
      </w:pPr>
      <w:r>
        <w:t>Senator  M. TERESA RUIZ</w:t>
      </w:r>
    </w:p>
    <w:p w:rsidR="00E815F0" w:rsidRDefault="00E815F0" w:rsidP="00E815F0">
      <w:pPr>
        <w:pStyle w:val="bpuSponsor"/>
      </w:pPr>
      <w:r>
        <w:t>District 29 (Essex)</w:t>
      </w:r>
    </w:p>
    <w:p w:rsidR="00E815F0" w:rsidRDefault="00E815F0" w:rsidP="00E815F0">
      <w:pPr>
        <w:pStyle w:val="bpuSponsor"/>
      </w:pPr>
      <w:r>
        <w:t>Senator  SANDRA B. CUNNINGHAM</w:t>
      </w:r>
    </w:p>
    <w:p w:rsidR="00E815F0" w:rsidRDefault="00E815F0" w:rsidP="00E815F0">
      <w:pPr>
        <w:pStyle w:val="bpuSponsor"/>
      </w:pPr>
      <w:r>
        <w:t>District 31 (Hudson)</w:t>
      </w:r>
    </w:p>
    <w:p w:rsidR="00E815F0" w:rsidRDefault="00E815F0" w:rsidP="00E815F0">
      <w:pPr>
        <w:pStyle w:val="bpuSponsor"/>
      </w:pPr>
    </w:p>
    <w:p w:rsidR="00E815F0" w:rsidRDefault="008605E1" w:rsidP="008605E1">
      <w:pPr>
        <w:pStyle w:val="bpuSponsor"/>
      </w:pPr>
      <w:r>
        <w:t>Co-Sponsored by:</w:t>
      </w:r>
    </w:p>
    <w:p w:rsidR="008605E1" w:rsidRDefault="008605E1" w:rsidP="008605E1">
      <w:pPr>
        <w:pStyle w:val="bpuSponsor"/>
      </w:pPr>
      <w:r w:rsidRPr="008605E1">
        <w:t>Senator Scutari</w:t>
      </w:r>
    </w:p>
    <w:p w:rsidR="008605E1" w:rsidRDefault="008605E1" w:rsidP="008605E1"/>
    <w:p w:rsidR="008605E1" w:rsidRPr="008605E1" w:rsidRDefault="008605E1" w:rsidP="008605E1"/>
    <w:p w:rsidR="00E815F0" w:rsidRDefault="00E815F0" w:rsidP="00E815F0">
      <w:pPr>
        <w:pStyle w:val="bpuSponsor"/>
      </w:pPr>
    </w:p>
    <w:p w:rsidR="00E815F0" w:rsidRDefault="00E815F0" w:rsidP="00E815F0">
      <w:pPr>
        <w:pStyle w:val="bpuSponsor"/>
      </w:pPr>
    </w:p>
    <w:p w:rsidR="00E815F0" w:rsidRDefault="00E815F0" w:rsidP="00E815F0">
      <w:pPr>
        <w:pStyle w:val="bpuSponsor"/>
      </w:pPr>
      <w:r>
        <w:t>SYNOPSIS</w:t>
      </w:r>
    </w:p>
    <w:p w:rsidR="00E815F0" w:rsidRDefault="00E815F0" w:rsidP="00E815F0">
      <w:pPr>
        <w:pStyle w:val="bpuNormText"/>
      </w:pPr>
      <w:r>
        <w:tab/>
        <w:t xml:space="preserve">Requires certain health care professionals to undergo implicit bias training. </w:t>
      </w:r>
    </w:p>
    <w:p w:rsidR="00E815F0" w:rsidRDefault="00E815F0" w:rsidP="00E815F0">
      <w:pPr>
        <w:pStyle w:val="bpuNormText"/>
      </w:pPr>
    </w:p>
    <w:p w:rsidR="00E815F0" w:rsidRDefault="00E815F0" w:rsidP="00E815F0">
      <w:pPr>
        <w:pStyle w:val="bpuSponsor"/>
      </w:pPr>
      <w:r>
        <w:t xml:space="preserve">CURRENT VERSION OF TEXT </w:t>
      </w:r>
    </w:p>
    <w:p w:rsidR="00E815F0" w:rsidRDefault="00E815F0" w:rsidP="00E815F0">
      <w:pPr>
        <w:pStyle w:val="bpuNormText"/>
      </w:pPr>
      <w:r>
        <w:tab/>
        <w:t>Introduced Pending Technical Review by Legislative Counsel.</w:t>
      </w:r>
    </w:p>
    <w:p w:rsidR="00E815F0" w:rsidRDefault="00E815F0" w:rsidP="00E815F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815F0" w:rsidRDefault="00E815F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815F0" w:rsidSect="00E815F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441C7" w:rsidRPr="00677316" w:rsidRDefault="00D441C7" w:rsidP="00D441C7">
      <w:pPr>
        <w:pStyle w:val="HangingAnAct"/>
        <w:rPr>
          <w:rStyle w:val="HangingAnActChar"/>
        </w:rPr>
      </w:pPr>
      <w:r w:rsidRPr="00D441C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815CB3">
        <w:t>concerning implicit bias training and supplementing Title 26 of the Revised Statutes.</w:t>
      </w:r>
    </w:p>
    <w:p w:rsidR="00D441C7" w:rsidRPr="00D71D68" w:rsidRDefault="00D441C7" w:rsidP="00D441C7"/>
    <w:p w:rsidR="00D441C7" w:rsidRPr="00AA7880" w:rsidRDefault="00D441C7" w:rsidP="00D441C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441C7" w:rsidRPr="00D71D68" w:rsidRDefault="00D441C7" w:rsidP="00D441C7"/>
    <w:p w:rsidR="00D441C7" w:rsidRDefault="00D441C7" w:rsidP="00D441C7">
      <w:r>
        <w:tab/>
        <w:t>1.</w:t>
      </w:r>
      <w:r>
        <w:tab/>
        <w:t xml:space="preserve">a.  </w:t>
      </w:r>
      <w:r w:rsidRPr="00815CB3">
        <w:t xml:space="preserve">Every hospital that provides inpatient maternity services </w:t>
      </w:r>
      <w:r>
        <w:t xml:space="preserve">and </w:t>
      </w:r>
      <w:r w:rsidRPr="00815CB3">
        <w:t>every birthing center licensed in the State pursuant to P.L.1971, c.136 (C.26:2H-1 et seq.)</w:t>
      </w:r>
      <w:r>
        <w:t xml:space="preserve"> shall implement an evidence-based implicit bias training program for all health professionals who provide perinatal treatment and care to pregnant women at the hospital or birthing center.  </w:t>
      </w:r>
    </w:p>
    <w:p w:rsidR="00D441C7" w:rsidRDefault="00D441C7" w:rsidP="00D441C7">
      <w:r>
        <w:tab/>
        <w:t>b.</w:t>
      </w:r>
      <w:r>
        <w:tab/>
        <w:t>The training program shall include, but not be limited to:</w:t>
      </w:r>
    </w:p>
    <w:p w:rsidR="00D441C7" w:rsidRDefault="00D441C7" w:rsidP="00D441C7">
      <w:r>
        <w:tab/>
        <w:t>(1)</w:t>
      </w:r>
      <w:r>
        <w:tab/>
        <w:t>identifying previous and current unconscious biases and misinformation when providing perinatal treatment and care to pregnant women;</w:t>
      </w:r>
    </w:p>
    <w:p w:rsidR="00D441C7" w:rsidRDefault="00D441C7" w:rsidP="00D441C7">
      <w:r>
        <w:tab/>
        <w:t>(2)</w:t>
      </w:r>
      <w:r>
        <w:tab/>
        <w:t>identifying personal, interpersonal, institutional, and cultural barriers to inclusion;</w:t>
      </w:r>
    </w:p>
    <w:p w:rsidR="00D441C7" w:rsidRDefault="00D441C7" w:rsidP="00D441C7">
      <w:r>
        <w:tab/>
        <w:t>(3)</w:t>
      </w:r>
      <w:r>
        <w:tab/>
        <w:t>information on the effects of historical and contemporary exclusion and oppression of minority communities;</w:t>
      </w:r>
    </w:p>
    <w:p w:rsidR="00D441C7" w:rsidRDefault="00D441C7" w:rsidP="00D441C7">
      <w:r>
        <w:tab/>
        <w:t>(4)</w:t>
      </w:r>
      <w:r>
        <w:tab/>
        <w:t>information about cultural identity across racial and ethnic groups;</w:t>
      </w:r>
    </w:p>
    <w:p w:rsidR="00D441C7" w:rsidRDefault="00D441C7" w:rsidP="00D441C7">
      <w:r>
        <w:tab/>
        <w:t>(5)</w:t>
      </w:r>
      <w:r>
        <w:tab/>
        <w:t>information about communicating more effectively across racial, ethnic, religious, and gender identities;</w:t>
      </w:r>
    </w:p>
    <w:p w:rsidR="00D441C7" w:rsidRDefault="00D441C7" w:rsidP="00D441C7">
      <w:r>
        <w:tab/>
        <w:t>(6)</w:t>
      </w:r>
      <w:r>
        <w:tab/>
        <w:t>information about reproductive justice;</w:t>
      </w:r>
    </w:p>
    <w:p w:rsidR="00D441C7" w:rsidRDefault="00D441C7" w:rsidP="00D441C7">
      <w:r>
        <w:tab/>
        <w:t>(7)</w:t>
      </w:r>
      <w:r>
        <w:tab/>
        <w:t>a discussion on power dynamics and organizational decision-making and their effects on implicit bias;</w:t>
      </w:r>
    </w:p>
    <w:p w:rsidR="00D441C7" w:rsidRDefault="00D441C7" w:rsidP="00D441C7">
      <w:r>
        <w:tab/>
        <w:t>(8)</w:t>
      </w:r>
      <w:r>
        <w:tab/>
        <w:t xml:space="preserve">a discussion on health inequities and </w:t>
      </w:r>
      <w:r w:rsidRPr="00815CB3">
        <w:t>racial and ethnic disparities</w:t>
      </w:r>
      <w:r>
        <w:t xml:space="preserve"> within the field of perinatal care</w:t>
      </w:r>
      <w:r w:rsidRPr="00815CB3">
        <w:t xml:space="preserve">, </w:t>
      </w:r>
      <w:r>
        <w:t>and how implicit bias may contribute to</w:t>
      </w:r>
      <w:r w:rsidRPr="00815CB3">
        <w:t xml:space="preserve"> </w:t>
      </w:r>
      <w:r>
        <w:t>pregnancy-related deaths</w:t>
      </w:r>
      <w:r w:rsidRPr="00815CB3">
        <w:t xml:space="preserve"> </w:t>
      </w:r>
      <w:r>
        <w:t>and maternal and infant health outcomes; and</w:t>
      </w:r>
    </w:p>
    <w:p w:rsidR="00D441C7" w:rsidRDefault="00D441C7" w:rsidP="00D441C7">
      <w:r>
        <w:tab/>
        <w:t>(9)</w:t>
      </w:r>
      <w:r>
        <w:tab/>
        <w:t>corrective measures to decrease implicit bias at the interpersonal and institutional levels.</w:t>
      </w:r>
    </w:p>
    <w:p w:rsidR="00D441C7" w:rsidRDefault="00D441C7" w:rsidP="00D441C7">
      <w:r>
        <w:tab/>
        <w:t>c.</w:t>
      </w:r>
      <w:r>
        <w:tab/>
        <w:t xml:space="preserve">A health care professional who provides perinatal treatment and care to pregnant women at a hospital </w:t>
      </w:r>
      <w:r w:rsidRPr="00815CB3">
        <w:t xml:space="preserve">that provides inpatient maternity services </w:t>
      </w:r>
      <w:r>
        <w:t>or a</w:t>
      </w:r>
      <w:r w:rsidRPr="00815CB3">
        <w:t xml:space="preserve"> birthing center licensed in the State pursuant to P.L.1971, c.136 (C.26:2H-1 et seq.)</w:t>
      </w:r>
      <w:r>
        <w:t xml:space="preserve"> shall:</w:t>
      </w:r>
    </w:p>
    <w:p w:rsidR="00D441C7" w:rsidRDefault="00D441C7" w:rsidP="00D441C7">
      <w:r>
        <w:tab/>
        <w:t>(1)</w:t>
      </w:r>
      <w:r>
        <w:tab/>
        <w:t xml:space="preserve">complete the training program on implicit bias at such times and intervals as the hospital or birthing center shall require; </w:t>
      </w:r>
    </w:p>
    <w:p w:rsidR="00D441C7" w:rsidRDefault="00D441C7" w:rsidP="00D441C7">
      <w:r>
        <w:tab/>
        <w:t>(2)</w:t>
      </w:r>
      <w:r>
        <w:tab/>
        <w:t xml:space="preserve">complete a </w:t>
      </w:r>
      <w:r w:rsidRPr="00411B68">
        <w:t xml:space="preserve">refresher course </w:t>
      </w:r>
      <w:r>
        <w:t>under the training program,</w:t>
      </w:r>
      <w:r w:rsidRPr="00122962">
        <w:t xml:space="preserve"> </w:t>
      </w:r>
      <w:r w:rsidRPr="00411B68">
        <w:t xml:space="preserve">designed to provide </w:t>
      </w:r>
      <w:r>
        <w:t>the health care professional</w:t>
      </w:r>
      <w:r w:rsidRPr="00411B68">
        <w:t xml:space="preserve"> with updated information about </w:t>
      </w:r>
      <w:r>
        <w:t>racial, ethnic, and cultural identity, and best practices in decreasing interpersonal and institutional implicit bias, every two years or on a more frequent basis, if deemed necessary by the hospital or birthing center; and</w:t>
      </w:r>
      <w:r w:rsidRPr="000F7E76">
        <w:t xml:space="preserve"> </w:t>
      </w:r>
    </w:p>
    <w:p w:rsidR="00D441C7" w:rsidRDefault="00D441C7" w:rsidP="00D441C7">
      <w:r>
        <w:tab/>
        <w:t>(3)</w:t>
      </w:r>
      <w:r>
        <w:tab/>
      </w:r>
      <w:r w:rsidRPr="000F7E76">
        <w:t xml:space="preserve">receive </w:t>
      </w:r>
      <w:r>
        <w:t xml:space="preserve">a </w:t>
      </w:r>
      <w:r w:rsidRPr="000F7E76">
        <w:t xml:space="preserve">certification </w:t>
      </w:r>
      <w:r>
        <w:t xml:space="preserve">from the </w:t>
      </w:r>
      <w:r w:rsidRPr="00815CB3">
        <w:t xml:space="preserve">hospital </w:t>
      </w:r>
      <w:r>
        <w:t>or birthing center upon successful completion of the training program.</w:t>
      </w:r>
    </w:p>
    <w:p w:rsidR="00D441C7" w:rsidRDefault="00D441C7" w:rsidP="00D441C7">
      <w:r>
        <w:lastRenderedPageBreak/>
        <w:tab/>
        <w:t>d.</w:t>
      </w:r>
      <w:r>
        <w:tab/>
        <w:t>As used in this section:</w:t>
      </w:r>
    </w:p>
    <w:p w:rsidR="00D441C7" w:rsidRDefault="00D441C7" w:rsidP="00D441C7">
      <w:r>
        <w:tab/>
        <w:t>“Implicit bias” means a bias in judgment or behavior that results from subtle cognitive processes, including implicit prejudice and implicit stereotypes, that often operate at a level below conscious awareness and without intentional control.</w:t>
      </w:r>
    </w:p>
    <w:p w:rsidR="00D441C7" w:rsidRDefault="00D441C7" w:rsidP="00D441C7">
      <w:r>
        <w:tab/>
        <w:t>“Implicit stereotypes” means the unconscious attributions of particular qualities to a member of a certain social group, influenced by experience, and based on learned associations between various qualities and social categories, including race and gender.</w:t>
      </w:r>
    </w:p>
    <w:p w:rsidR="00D441C7" w:rsidRDefault="00D441C7" w:rsidP="00D441C7"/>
    <w:p w:rsidR="00D441C7" w:rsidRDefault="00D441C7" w:rsidP="00D441C7">
      <w:r>
        <w:tab/>
        <w:t>2.</w:t>
      </w:r>
      <w:r>
        <w:tab/>
        <w:t xml:space="preserve">The Department of Health </w:t>
      </w:r>
      <w:r w:rsidRPr="00D31D95">
        <w:t>shall adopt rules and regulations, pursuant to the provisions of the "Administrative Procedure Act," P.L.1968, c.410 (C.52:14B-1 et seq.), t</w:t>
      </w:r>
      <w:r>
        <w:t>o effectuate the purposes of this act.</w:t>
      </w:r>
    </w:p>
    <w:p w:rsidR="00D441C7" w:rsidRDefault="00D441C7" w:rsidP="00D441C7"/>
    <w:p w:rsidR="00D441C7" w:rsidRPr="00AA7880" w:rsidRDefault="00D441C7" w:rsidP="00D441C7">
      <w:r>
        <w:tab/>
        <w:t>3.</w:t>
      </w:r>
      <w:r>
        <w:tab/>
        <w:t>This act shall take effect on the first day of the sixth month next following the date of enactment.</w:t>
      </w:r>
    </w:p>
    <w:p w:rsidR="00D441C7" w:rsidRDefault="00D441C7" w:rsidP="00D441C7"/>
    <w:p w:rsidR="00D441C7" w:rsidRPr="00CE7BD8" w:rsidRDefault="00D441C7" w:rsidP="00D441C7"/>
    <w:p w:rsidR="00D441C7" w:rsidRPr="00AA7880" w:rsidRDefault="00D441C7" w:rsidP="00D441C7">
      <w:pPr>
        <w:jc w:val="center"/>
      </w:pPr>
      <w:r w:rsidRPr="00D71D68">
        <w:t>STATEMENT</w:t>
      </w:r>
    </w:p>
    <w:p w:rsidR="00D441C7" w:rsidRDefault="00D441C7" w:rsidP="00D441C7"/>
    <w:p w:rsidR="00D441C7" w:rsidRDefault="00D441C7" w:rsidP="00D441C7">
      <w:r>
        <w:tab/>
        <w:t>This bill requires e</w:t>
      </w:r>
      <w:r w:rsidRPr="00815CB3">
        <w:t xml:space="preserve">very hospital that provides inpatient maternity services </w:t>
      </w:r>
      <w:r>
        <w:t xml:space="preserve">and </w:t>
      </w:r>
      <w:r w:rsidRPr="00815CB3">
        <w:t>every birthing center licensed in the State pursuant to P.L.1971, c.136 (C.26:2H-1 et seq.)</w:t>
      </w:r>
      <w:r>
        <w:t xml:space="preserve"> to implement an evidence-based implicit bias training program for all health professionals who provide perinatal treatment and care to pregnant women at the hospital or birthing center.</w:t>
      </w:r>
    </w:p>
    <w:p w:rsidR="00D441C7" w:rsidRDefault="00D441C7" w:rsidP="00D441C7">
      <w:r>
        <w:tab/>
        <w:t xml:space="preserve">The training program would include, but not be limited to: identifying previous and current unconscious biases and misinformation when providing perinatal treatment and care to pregnant women; identifying personal, interpersonal, institutional, and cultural barriers to inclusion; information about the effects of historical and contemporary exclusion and oppression of minority communities; information about cultural identity across racial and ethnic groups; information about communicating more effectively across racial, ethnic, religious, and gender identities; information about reproductive justice; discussions on power dynamics and organizational decision-making and their effects on implicit bias, and on health inequities and </w:t>
      </w:r>
      <w:r w:rsidRPr="00815CB3">
        <w:t>racial and ethnic disparities</w:t>
      </w:r>
      <w:r>
        <w:t xml:space="preserve"> within the field of perinatal care</w:t>
      </w:r>
      <w:r w:rsidRPr="00815CB3">
        <w:t xml:space="preserve">, </w:t>
      </w:r>
      <w:r>
        <w:t>and how implicit bias may contribute to</w:t>
      </w:r>
      <w:r w:rsidRPr="00815CB3">
        <w:t xml:space="preserve"> </w:t>
      </w:r>
      <w:r>
        <w:t>pregnancy-related deaths</w:t>
      </w:r>
      <w:r w:rsidRPr="00815CB3">
        <w:t xml:space="preserve"> </w:t>
      </w:r>
      <w:r>
        <w:t>and maternal and infant health outcomes; and corrective measures to decrease implicit bias at the interpersonal and institutional levels.</w:t>
      </w:r>
    </w:p>
    <w:p w:rsidR="00D441C7" w:rsidRDefault="00D441C7" w:rsidP="00D441C7">
      <w:r>
        <w:tab/>
        <w:t xml:space="preserve">A health care professional who provides perinatal treatment and care to pregnant women at a hospital or </w:t>
      </w:r>
      <w:r w:rsidRPr="00815CB3">
        <w:t xml:space="preserve">birthing center </w:t>
      </w:r>
      <w:r>
        <w:t xml:space="preserve">would be required to complete the training program and a </w:t>
      </w:r>
      <w:r w:rsidRPr="00411B68">
        <w:t>refresher course</w:t>
      </w:r>
      <w:r>
        <w:t>,</w:t>
      </w:r>
      <w:r w:rsidRPr="00122962">
        <w:t xml:space="preserve"> </w:t>
      </w:r>
      <w:r>
        <w:lastRenderedPageBreak/>
        <w:t xml:space="preserve">every two years.  The refresher course would be </w:t>
      </w:r>
      <w:r w:rsidRPr="00411B68">
        <w:t xml:space="preserve">designed to provide </w:t>
      </w:r>
      <w:r>
        <w:t>the health care professional</w:t>
      </w:r>
      <w:r w:rsidRPr="00411B68">
        <w:t xml:space="preserve"> with updated information about </w:t>
      </w:r>
      <w:r>
        <w:t xml:space="preserve">racial, ethnic, and cultural identity, and best practices in decreasing interpersonal and institutional implicit bias.  Upon successful completion of the training program, the health care professional would </w:t>
      </w:r>
      <w:r w:rsidRPr="000F7E76">
        <w:t xml:space="preserve">receive </w:t>
      </w:r>
      <w:r>
        <w:t xml:space="preserve">a </w:t>
      </w:r>
      <w:r w:rsidRPr="000F7E76">
        <w:t xml:space="preserve">certification </w:t>
      </w:r>
      <w:r>
        <w:t xml:space="preserve">from the </w:t>
      </w:r>
      <w:r w:rsidRPr="00815CB3">
        <w:t xml:space="preserve">hospital </w:t>
      </w:r>
      <w:r>
        <w:t>or birthing center.</w:t>
      </w:r>
    </w:p>
    <w:p w:rsidR="00D441C7" w:rsidRDefault="00D441C7" w:rsidP="00D441C7">
      <w:r>
        <w:tab/>
        <w:t>As defined in the bill, “implicit bias” means a bias in judgment or behavior that results from subtle cognitive processes, including implicit prejudice and implicit stereotypes, that often operate at a level below conscious awareness and without intentional control.  “Implicit stereotypes” means the unconscious attributions of particular qualities to a member of a certain social group, influenced by experience, and based on learned associations between various qualities and social categories, including race and gender.</w:t>
      </w:r>
    </w:p>
    <w:sectPr w:rsidR="00D441C7" w:rsidSect="00E815F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9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ECC" w:rsidRDefault="003B6ECC">
      <w:r>
        <w:separator/>
      </w:r>
    </w:p>
  </w:endnote>
  <w:endnote w:type="continuationSeparator" w:id="0">
    <w:p w:rsidR="003B6ECC" w:rsidRDefault="003B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5E1" w:rsidRDefault="008605E1" w:rsidP="008605E1">
    <w:pPr>
      <w:pStyle w:val="sponUdate"/>
    </w:pPr>
    <w:r>
      <w:t>(Sponsorship Updated As Of: 7/22/2020)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ECC" w:rsidRDefault="003B6ECC">
      <w:r>
        <w:separator/>
      </w:r>
    </w:p>
  </w:footnote>
  <w:footnote w:type="continuationSeparator" w:id="0">
    <w:p w:rsidR="003B6ECC" w:rsidRDefault="003B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D1A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815F0" w:rsidRDefault="00E815F0" w:rsidP="00E815F0">
    <w:pPr>
      <w:pStyle w:val="bpuHeadSpon"/>
    </w:pPr>
    <w:r w:rsidRPr="00E815F0">
      <w:rPr>
        <w:rStyle w:val="bpuHeadSponChar"/>
      </w:rPr>
      <w:t>S703</w:t>
    </w:r>
    <w:r>
      <w:t xml:space="preserve"> RUIZ, CUNNINGHAM</w:t>
    </w:r>
  </w:p>
  <w:p w:rsidR="00E815F0" w:rsidRDefault="00E815F0" w:rsidP="00E815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5620">
      <w:rPr>
        <w:noProof/>
      </w:rPr>
      <w:t>4</w:t>
    </w:r>
    <w:r>
      <w:fldChar w:fldCharType="end"/>
    </w:r>
  </w:p>
  <w:p w:rsidR="00E815F0" w:rsidRPr="00AF575C" w:rsidRDefault="00E815F0" w:rsidP="00E815F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815F0" w:rsidRDefault="00E815F0" w:rsidP="00E815F0">
    <w:pPr>
      <w:pStyle w:val="bpuHeadSpon"/>
    </w:pPr>
    <w:r w:rsidRPr="00E815F0">
      <w:rPr>
        <w:rStyle w:val="bpuHeadSponChar"/>
      </w:rPr>
      <w:t>S703</w:t>
    </w:r>
    <w:r>
      <w:t xml:space="preserve"> RUIZ, CUNNINGHAM</w:t>
    </w:r>
  </w:p>
  <w:p w:rsidR="00E815F0" w:rsidRDefault="00E815F0" w:rsidP="00E815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5620">
      <w:rPr>
        <w:noProof/>
      </w:rPr>
      <w:t>2</w:t>
    </w:r>
    <w:r>
      <w:fldChar w:fldCharType="end"/>
    </w:r>
  </w:p>
  <w:p w:rsidR="00E815F0" w:rsidRDefault="00E815F0" w:rsidP="00E815F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ECC"/>
    <w:rsid w:val="00000169"/>
    <w:rsid w:val="00004D4D"/>
    <w:rsid w:val="00007B70"/>
    <w:rsid w:val="00007DDD"/>
    <w:rsid w:val="00010512"/>
    <w:rsid w:val="00011BAB"/>
    <w:rsid w:val="00014E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5620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1056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6ECC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1718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05E1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41C7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15F0"/>
    <w:rsid w:val="00E8330C"/>
    <w:rsid w:val="00E84646"/>
    <w:rsid w:val="00E875D8"/>
    <w:rsid w:val="00E87B2A"/>
    <w:rsid w:val="00EA7123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52A3ED1"/>
  <w15:docId w15:val="{9F6B09B9-5404-47CC-96DF-6BB9D4A2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7171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718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81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B6BEC-1809-45E8-AAD2-100337269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4</Pages>
  <Words>881</Words>
  <Characters>5285</Characters>
  <Application>Microsoft Office Word</Application>
  <DocSecurity>0</DocSecurity>
  <Lines>137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ruiz/4192_I1</vt:lpstr>
    </vt:vector>
  </TitlesOfParts>
  <Manager>R224</Manager>
  <Company>OFFICE of LEGISLATIVE SERVICES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S703</dc:title>
  <dc:creator>Senator  RUIZ, Senator  CUNNINGHAM</dc:creator>
  <cp:keywords>S703|4|SG |76|0|0|!|0|</cp:keywords>
  <dc:description>PREFILED 2020</dc:description>
  <cp:lastModifiedBy>Todaro, Vivian</cp:lastModifiedBy>
  <cp:revision>2</cp:revision>
  <cp:lastPrinted>2020-07-23T12:54:00Z</cp:lastPrinted>
  <dcterms:created xsi:type="dcterms:W3CDTF">2020-07-23T12:54:00Z</dcterms:created>
  <dcterms:modified xsi:type="dcterms:W3CDTF">2020-07-23T12:54:00Z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