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421" w:rsidRDefault="00950421" w:rsidP="00950421">
      <w:pPr>
        <w:pStyle w:val="bpuBill"/>
      </w:pPr>
      <w:bookmarkStart w:id="0" w:name="bpuFrontPg"/>
      <w:bookmarkStart w:id="1" w:name="_GoBack"/>
      <w:bookmarkEnd w:id="0"/>
      <w:bookmarkEnd w:id="1"/>
      <w:r>
        <w:t xml:space="preserve">SENATE, No. 728 </w:t>
      </w:r>
    </w:p>
    <w:p w:rsidR="00950421" w:rsidRPr="00950421" w:rsidRDefault="00950421" w:rsidP="009504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590" r:id="rId8"/>
        </w:object>
      </w:r>
    </w:p>
    <w:p w:rsidR="00950421" w:rsidRDefault="00950421" w:rsidP="00950421">
      <w:pPr>
        <w:pStyle w:val="bpuState"/>
      </w:pPr>
      <w:r>
        <w:t>STATE OF NEW JERSEY</w:t>
      </w:r>
    </w:p>
    <w:p w:rsidR="00950421" w:rsidRDefault="00950421" w:rsidP="00950421">
      <w:pPr>
        <w:pStyle w:val="bpuLegislature"/>
      </w:pPr>
      <w:r>
        <w:t>219th LEGISLATURE</w:t>
      </w:r>
    </w:p>
    <w:p w:rsidR="00950421" w:rsidRDefault="00950421" w:rsidP="00950421">
      <w:pPr>
        <w:pStyle w:val="bpuWpGraphic"/>
      </w:pPr>
      <w:r>
        <w:object w:dxaOrig="8985" w:dyaOrig="255">
          <v:shape id="_x0000_i1026" type="#_x0000_t75" style="width:6in;height:11.9pt" o:ole="">
            <v:imagedata r:id="rId7" o:title=""/>
          </v:shape>
          <o:OLEObject Type="Embed" ProgID="WPWin6.1" ShapeID="_x0000_i1026" DrawAspect="Content" ObjectID="_1640153591" r:id="rId9"/>
        </w:object>
      </w:r>
      <w:r>
        <w:t xml:space="preserve">  </w:t>
      </w:r>
    </w:p>
    <w:p w:rsidR="00950421" w:rsidRDefault="00950421" w:rsidP="00950421">
      <w:pPr>
        <w:pStyle w:val="bpuIntro"/>
      </w:pPr>
      <w:r>
        <w:t>PRE-FILED FOR INTRODUCTION IN THE 2020 SESSION</w:t>
      </w:r>
    </w:p>
    <w:p w:rsidR="00950421" w:rsidRDefault="00950421" w:rsidP="00950421">
      <w:pPr>
        <w:pStyle w:val="bpuIntro"/>
      </w:pPr>
    </w:p>
    <w:p w:rsidR="00950421" w:rsidRDefault="00950421" w:rsidP="00950421">
      <w:pPr>
        <w:pStyle w:val="bpuIntro"/>
        <w:sectPr w:rsidR="00950421" w:rsidSect="00950421">
          <w:headerReference w:type="even" r:id="rId10"/>
          <w:headerReference w:type="default" r:id="rId11"/>
          <w:pgSz w:w="12240" w:h="20160" w:code="5"/>
          <w:pgMar w:top="2160" w:right="1440" w:bottom="1440" w:left="1440" w:header="720" w:footer="720" w:gutter="0"/>
          <w:pgNumType w:start="1"/>
          <w:cols w:space="720"/>
          <w:docGrid w:linePitch="360"/>
        </w:sectPr>
      </w:pPr>
    </w:p>
    <w:p w:rsidR="00950421" w:rsidRDefault="00950421" w:rsidP="00950421">
      <w:pPr>
        <w:pStyle w:val="bpuIntro"/>
      </w:pPr>
    </w:p>
    <w:p w:rsidR="00950421" w:rsidRDefault="00950421" w:rsidP="00950421">
      <w:pPr>
        <w:pStyle w:val="bpuSponsor"/>
      </w:pPr>
      <w:r>
        <w:t>Sponsored by:</w:t>
      </w:r>
    </w:p>
    <w:p w:rsidR="00950421" w:rsidRDefault="00950421" w:rsidP="00950421">
      <w:pPr>
        <w:pStyle w:val="bpuSponsor"/>
      </w:pPr>
      <w:r>
        <w:t>Senator  ANTHONY M. BUCCO</w:t>
      </w:r>
    </w:p>
    <w:p w:rsidR="00950421" w:rsidRDefault="00950421" w:rsidP="00950421">
      <w:pPr>
        <w:pStyle w:val="bpuSponsor"/>
      </w:pPr>
      <w:r>
        <w:t>District 25 (Morris and Somerset)</w:t>
      </w:r>
    </w:p>
    <w:p w:rsidR="00950421" w:rsidRDefault="00950421" w:rsidP="00950421">
      <w:pPr>
        <w:pStyle w:val="bpuSponsor"/>
      </w:pPr>
      <w:r>
        <w:t>Senator  STEVEN V. OROHO</w:t>
      </w:r>
    </w:p>
    <w:p w:rsidR="00950421" w:rsidRDefault="00950421" w:rsidP="00950421">
      <w:pPr>
        <w:pStyle w:val="bpuSponsor"/>
      </w:pPr>
      <w:r>
        <w:t>District 24 (Morris, Sussex and Warren)</w:t>
      </w:r>
    </w:p>
    <w:p w:rsidR="00950421" w:rsidRDefault="00950421" w:rsidP="00950421">
      <w:pPr>
        <w:pStyle w:val="bpuSponsor"/>
      </w:pPr>
    </w:p>
    <w:p w:rsidR="00950421" w:rsidRDefault="00950421" w:rsidP="00950421">
      <w:pPr>
        <w:pStyle w:val="bpuSponsor"/>
      </w:pPr>
    </w:p>
    <w:p w:rsidR="00950421" w:rsidRDefault="00950421" w:rsidP="00950421">
      <w:pPr>
        <w:pStyle w:val="bpuSponsor"/>
      </w:pPr>
    </w:p>
    <w:p w:rsidR="00950421" w:rsidRDefault="00950421" w:rsidP="00950421">
      <w:pPr>
        <w:pStyle w:val="bpuSponsor"/>
      </w:pPr>
    </w:p>
    <w:p w:rsidR="00950421" w:rsidRDefault="00950421" w:rsidP="00950421">
      <w:pPr>
        <w:pStyle w:val="bpuSponsor"/>
      </w:pPr>
      <w:r>
        <w:t>SYNOPSIS</w:t>
      </w:r>
    </w:p>
    <w:p w:rsidR="00950421" w:rsidRDefault="00950421" w:rsidP="00950421">
      <w:pPr>
        <w:pStyle w:val="bpuNormText"/>
      </w:pPr>
      <w:r>
        <w:tab/>
        <w:t xml:space="preserve">Indexes for inflation taxable income brackets under New Jersey gross income tax. </w:t>
      </w:r>
    </w:p>
    <w:p w:rsidR="00950421" w:rsidRDefault="00950421" w:rsidP="00950421">
      <w:pPr>
        <w:pStyle w:val="bpuNormText"/>
      </w:pPr>
    </w:p>
    <w:p w:rsidR="00950421" w:rsidRDefault="00950421" w:rsidP="00950421">
      <w:pPr>
        <w:pStyle w:val="bpuSponsor"/>
      </w:pPr>
      <w:r>
        <w:t xml:space="preserve">CURRENT VERSION OF TEXT </w:t>
      </w:r>
    </w:p>
    <w:p w:rsidR="00950421" w:rsidRDefault="00950421" w:rsidP="00950421">
      <w:pPr>
        <w:pStyle w:val="bpuNormText"/>
      </w:pPr>
      <w:r>
        <w:tab/>
        <w:t>Introduced Pending Technical Review by Legislative Counsel.</w:t>
      </w:r>
    </w:p>
    <w:p w:rsidR="00950421" w:rsidRDefault="00950421" w:rsidP="009504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0421" w:rsidRDefault="009504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0421" w:rsidSect="00950421">
          <w:type w:val="continuous"/>
          <w:pgSz w:w="12240" w:h="20160" w:code="5"/>
          <w:pgMar w:top="2160" w:right="2275" w:bottom="1440" w:left="2275" w:header="72" w:footer="720" w:gutter="0"/>
          <w:pgNumType w:start="1"/>
          <w:cols w:space="720"/>
          <w:docGrid w:linePitch="360"/>
        </w:sectPr>
      </w:pPr>
    </w:p>
    <w:p w:rsidR="00881075" w:rsidRPr="00677316" w:rsidRDefault="00881075" w:rsidP="00881075">
      <w:pPr>
        <w:pStyle w:val="HangingAnAct"/>
        <w:rPr>
          <w:rStyle w:val="HangingAnActChar"/>
        </w:rPr>
      </w:pPr>
      <w:r w:rsidRPr="00881075">
        <w:rPr>
          <w:rStyle w:val="BillHead"/>
        </w:rPr>
        <w:lastRenderedPageBreak/>
        <w:t>An Act</w:t>
      </w:r>
      <w:r w:rsidRPr="006B7FA7">
        <w:rPr>
          <w:rStyle w:val="HangingAnActChar"/>
        </w:rPr>
        <w:t xml:space="preserve"> </w:t>
      </w:r>
      <w:r>
        <w:rPr>
          <w:rStyle w:val="HangingAnActChar"/>
        </w:rPr>
        <w:t>indexing for inflation the taxable income brackets under the New Jersey gross income tax, amending N.J.S.54A:2-1.</w:t>
      </w:r>
    </w:p>
    <w:p w:rsidR="00881075" w:rsidRPr="00D71D68" w:rsidRDefault="00881075" w:rsidP="00881075"/>
    <w:p w:rsidR="00881075" w:rsidRPr="00AA7880" w:rsidRDefault="00881075" w:rsidP="00881075">
      <w:r>
        <w:tab/>
      </w:r>
      <w:r>
        <w:rPr>
          <w:rStyle w:val="BillHeading2"/>
        </w:rPr>
        <w:t xml:space="preserve">Be It Enacted </w:t>
      </w:r>
      <w:r>
        <w:rPr>
          <w:rStyle w:val="BillLanguage"/>
        </w:rPr>
        <w:t>by the Senate and General Assembly of the State of New Jersey:</w:t>
      </w:r>
    </w:p>
    <w:p w:rsidR="00881075" w:rsidRPr="00D71D68" w:rsidRDefault="00881075" w:rsidP="00881075"/>
    <w:p w:rsidR="00881075" w:rsidRDefault="00881075" w:rsidP="00881075">
      <w:r>
        <w:tab/>
        <w:t>1.</w:t>
      </w:r>
      <w:r>
        <w:tab/>
        <w:t>N.J.S.54A:2-1</w:t>
      </w:r>
      <w:r w:rsidRPr="00E51E90">
        <w:t xml:space="preserve"> is amended to read as follows:</w:t>
      </w:r>
    </w:p>
    <w:p w:rsidR="00881075" w:rsidRDefault="00881075" w:rsidP="00881075">
      <w:pPr>
        <w:widowControl w:val="0"/>
        <w:tabs>
          <w:tab w:val="left" w:pos="-1440"/>
          <w:tab w:val="left" w:pos="-720"/>
          <w:tab w:val="left" w:pos="0"/>
        </w:tabs>
        <w:spacing w:line="287" w:lineRule="auto"/>
      </w:pPr>
      <w:r>
        <w:tab/>
        <w:t>54A:2-1.</w:t>
      </w:r>
      <w:r>
        <w:tab/>
        <w:t>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881075" w:rsidRDefault="00881075" w:rsidP="00881075">
      <w:pPr>
        <w:widowControl w:val="0"/>
        <w:tabs>
          <w:tab w:val="left" w:pos="-1440"/>
          <w:tab w:val="left" w:pos="-720"/>
          <w:tab w:val="left" w:pos="0"/>
        </w:tabs>
        <w:spacing w:line="287" w:lineRule="auto"/>
      </w:pPr>
      <w:r>
        <w:tab/>
        <w:t>a.</w:t>
      </w:r>
      <w:r>
        <w:tab/>
        <w:t>For married individuals filing a joint return and individuals filing as head of household or as surviving spouse for federal income tax purposes:</w:t>
      </w:r>
    </w:p>
    <w:p w:rsidR="00881075" w:rsidRDefault="00881075" w:rsidP="00881075">
      <w:pPr>
        <w:widowControl w:val="0"/>
        <w:tabs>
          <w:tab w:val="left" w:pos="-1440"/>
          <w:tab w:val="left" w:pos="-720"/>
          <w:tab w:val="left" w:pos="0"/>
        </w:tabs>
        <w:spacing w:line="287" w:lineRule="auto"/>
      </w:pPr>
      <w:r>
        <w:tab/>
        <w:t>(1)</w:t>
      </w:r>
      <w:r>
        <w:tab/>
        <w:t xml:space="preserve">for taxable years beginning on or after </w:t>
      </w:r>
      <w:smartTag w:uri="urn:schemas-microsoft-com:office:smarttags" w:element="date">
        <w:smartTagPr>
          <w:attr w:name="Year" w:val="1991"/>
          <w:attr w:name="Day" w:val="1"/>
          <w:attr w:name="Month" w:val="1"/>
        </w:smartTagPr>
        <w:r>
          <w:t>January 1, 1991</w:t>
        </w:r>
      </w:smartTag>
      <w:r>
        <w:t xml:space="preserve"> but before </w:t>
      </w:r>
      <w:smartTag w:uri="urn:schemas-microsoft-com:office:smarttags" w:element="date">
        <w:smartTagPr>
          <w:attr w:name="Year" w:val="1994"/>
          <w:attr w:name="Day" w:val="1"/>
          <w:attr w:name="Month" w:val="1"/>
        </w:smartTagPr>
        <w:r>
          <w:t>January 1, 1994</w:t>
        </w:r>
      </w:smartTag>
      <w:r>
        <w:t>:</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If the taxable income is:          The tax is:</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Not over $20,000.00..........     2% of taxable income</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$20,000.00 but not</w:t>
      </w:r>
    </w:p>
    <w:p w:rsidR="00881075" w:rsidRDefault="00881075" w:rsidP="00881075">
      <w:pPr>
        <w:widowControl w:val="0"/>
        <w:tabs>
          <w:tab w:val="left" w:pos="-1440"/>
          <w:tab w:val="left" w:pos="-720"/>
          <w:tab w:val="left" w:pos="0"/>
        </w:tabs>
        <w:spacing w:line="287" w:lineRule="auto"/>
      </w:pPr>
      <w:r>
        <w:t xml:space="preserve">   over $50,000.00.............     $400.00 plus 2.5% of the</w:t>
      </w:r>
    </w:p>
    <w:p w:rsidR="00881075" w:rsidRDefault="00881075" w:rsidP="00881075">
      <w:pPr>
        <w:widowControl w:val="0"/>
        <w:tabs>
          <w:tab w:val="left" w:pos="-1440"/>
          <w:tab w:val="left" w:pos="-720"/>
          <w:tab w:val="left" w:pos="0"/>
        </w:tabs>
        <w:spacing w:line="287" w:lineRule="auto"/>
      </w:pPr>
      <w:r>
        <w:t xml:space="preserve">                                                 excess over $20,000.00</w:t>
      </w:r>
    </w:p>
    <w:p w:rsidR="00881075" w:rsidRDefault="00881075" w:rsidP="00881075">
      <w:pPr>
        <w:widowControl w:val="0"/>
        <w:tabs>
          <w:tab w:val="left" w:pos="-1440"/>
          <w:tab w:val="left" w:pos="-720"/>
          <w:tab w:val="left" w:pos="0"/>
        </w:tabs>
        <w:spacing w:line="287" w:lineRule="auto"/>
      </w:pPr>
      <w:r>
        <w:t>Over $50,000.00 but not</w:t>
      </w:r>
    </w:p>
    <w:p w:rsidR="00881075" w:rsidRDefault="00881075" w:rsidP="00881075">
      <w:pPr>
        <w:widowControl w:val="0"/>
        <w:tabs>
          <w:tab w:val="left" w:pos="-1440"/>
          <w:tab w:val="left" w:pos="-720"/>
          <w:tab w:val="left" w:pos="0"/>
        </w:tabs>
        <w:spacing w:line="287" w:lineRule="auto"/>
      </w:pPr>
      <w:r>
        <w:t xml:space="preserve">   over $70,000.00..............    $1,150.00 plus 3.5% of the</w:t>
      </w:r>
    </w:p>
    <w:p w:rsidR="00881075" w:rsidRDefault="00881075" w:rsidP="00881075">
      <w:pPr>
        <w:widowControl w:val="0"/>
        <w:tabs>
          <w:tab w:val="left" w:pos="-1440"/>
          <w:tab w:val="left" w:pos="-720"/>
          <w:tab w:val="left" w:pos="0"/>
        </w:tabs>
        <w:spacing w:line="287" w:lineRule="auto"/>
      </w:pPr>
      <w:r>
        <w:t xml:space="preserve">                                                 excess over $50,000.00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$70,000.00 but not</w:t>
      </w:r>
    </w:p>
    <w:p w:rsidR="00881075" w:rsidRDefault="00881075" w:rsidP="00881075">
      <w:pPr>
        <w:widowControl w:val="0"/>
        <w:tabs>
          <w:tab w:val="left" w:pos="-1440"/>
          <w:tab w:val="left" w:pos="-720"/>
          <w:tab w:val="left" w:pos="0"/>
        </w:tabs>
        <w:spacing w:line="287" w:lineRule="auto"/>
      </w:pPr>
      <w:r>
        <w:t xml:space="preserve">   over $80,000.00..............    $1,850.00 plus 5.0% of the</w:t>
      </w:r>
    </w:p>
    <w:p w:rsidR="00881075" w:rsidRDefault="00881075" w:rsidP="00881075">
      <w:pPr>
        <w:widowControl w:val="0"/>
        <w:tabs>
          <w:tab w:val="left" w:pos="-1440"/>
          <w:tab w:val="left" w:pos="-720"/>
          <w:tab w:val="left" w:pos="0"/>
        </w:tabs>
        <w:spacing w:line="287" w:lineRule="auto"/>
      </w:pPr>
      <w:r>
        <w:t xml:space="preserve">                                                 excess over $70,000.00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$80,000.00 but not</w:t>
      </w:r>
    </w:p>
    <w:p w:rsidR="00881075" w:rsidRDefault="00881075" w:rsidP="00881075">
      <w:pPr>
        <w:widowControl w:val="0"/>
        <w:tabs>
          <w:tab w:val="left" w:pos="-1440"/>
          <w:tab w:val="left" w:pos="-720"/>
          <w:tab w:val="left" w:pos="0"/>
        </w:tabs>
        <w:spacing w:line="287" w:lineRule="auto"/>
      </w:pPr>
      <w:r>
        <w:t xml:space="preserve">   over $150,000.00.............    $2,350.00 plus 6.5% of the</w:t>
      </w:r>
    </w:p>
    <w:p w:rsidR="00881075" w:rsidRDefault="00881075" w:rsidP="00881075">
      <w:pPr>
        <w:widowControl w:val="0"/>
        <w:tabs>
          <w:tab w:val="left" w:pos="-1440"/>
          <w:tab w:val="left" w:pos="-720"/>
          <w:tab w:val="left" w:pos="0"/>
        </w:tabs>
        <w:spacing w:line="287" w:lineRule="auto"/>
      </w:pPr>
      <w:r>
        <w:t xml:space="preserve">                                                  excess over $80,000.00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$150,000.00...............    $6,900.00 plus 7.0% of the</w:t>
      </w:r>
    </w:p>
    <w:p w:rsidR="00881075" w:rsidRDefault="00881075" w:rsidP="00881075">
      <w:pPr>
        <w:widowControl w:val="0"/>
        <w:tabs>
          <w:tab w:val="left" w:pos="-1440"/>
          <w:tab w:val="left" w:pos="-720"/>
          <w:tab w:val="left" w:pos="0"/>
        </w:tabs>
        <w:spacing w:line="287" w:lineRule="auto"/>
      </w:pPr>
      <w:r>
        <w:t xml:space="preserve">                                                   excess over $150,000.00</w:t>
      </w:r>
    </w:p>
    <w:p w:rsidR="00881075" w:rsidRDefault="00881075" w:rsidP="00881075">
      <w:pPr>
        <w:widowControl w:val="0"/>
        <w:tabs>
          <w:tab w:val="left" w:pos="-1440"/>
          <w:tab w:val="left" w:pos="-720"/>
          <w:tab w:val="left" w:pos="0"/>
        </w:tabs>
        <w:spacing w:line="287" w:lineRule="auto"/>
      </w:pPr>
    </w:p>
    <w:p w:rsidR="003F7620" w:rsidRDefault="00881075" w:rsidP="00881075">
      <w:pPr>
        <w:widowControl w:val="0"/>
        <w:tabs>
          <w:tab w:val="left" w:pos="-1440"/>
          <w:tab w:val="left" w:pos="-720"/>
          <w:tab w:val="left" w:pos="0"/>
        </w:tabs>
        <w:spacing w:line="287" w:lineRule="auto"/>
      </w:pPr>
      <w:r>
        <w:tab/>
        <w:t>(2)</w:t>
      </w:r>
      <w:r>
        <w:tab/>
        <w:t>for taxable years beginning on or after January 1, 1</w:t>
      </w:r>
      <w:r w:rsidR="003F7620">
        <w:t>994 but before January 1, 1995:</w:t>
      </w:r>
    </w:p>
    <w:p w:rsidR="00881075" w:rsidRDefault="00881075" w:rsidP="00881075">
      <w:pPr>
        <w:widowControl w:val="0"/>
        <w:tabs>
          <w:tab w:val="left" w:pos="-1440"/>
          <w:tab w:val="left" w:pos="-720"/>
          <w:tab w:val="left" w:pos="0"/>
        </w:tabs>
        <w:spacing w:line="287" w:lineRule="auto"/>
      </w:pPr>
      <w:r>
        <w:lastRenderedPageBreak/>
        <w:t>If the taxable income is:          The tax is:</w:t>
      </w:r>
      <w:r w:rsidR="00950421">
        <w:t xml:space="preserve"> </w:t>
      </w:r>
    </w:p>
    <w:p w:rsidR="00881075" w:rsidRDefault="00881075" w:rsidP="00881075">
      <w:pPr>
        <w:widowControl w:val="0"/>
        <w:tabs>
          <w:tab w:val="left" w:pos="-1440"/>
          <w:tab w:val="left" w:pos="-720"/>
          <w:tab w:val="left" w:pos="0"/>
        </w:tabs>
        <w:spacing w:line="287" w:lineRule="auto"/>
      </w:pPr>
      <w:r>
        <w:t>Not over $20,000.00..............  1.900% of taxable income</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$20,000.00 but not</w:t>
      </w:r>
    </w:p>
    <w:p w:rsidR="00881075" w:rsidRDefault="00881075" w:rsidP="00881075">
      <w:pPr>
        <w:widowControl w:val="0"/>
        <w:tabs>
          <w:tab w:val="left" w:pos="-1440"/>
          <w:tab w:val="left" w:pos="-720"/>
          <w:tab w:val="left" w:pos="0"/>
        </w:tabs>
        <w:spacing w:line="287" w:lineRule="auto"/>
      </w:pPr>
      <w:r>
        <w:t xml:space="preserve">   over $50,000.00................  $380.00 plus 2.375% of the</w:t>
      </w:r>
    </w:p>
    <w:p w:rsidR="00881075" w:rsidRDefault="00881075" w:rsidP="00881075">
      <w:pPr>
        <w:widowControl w:val="0"/>
        <w:tabs>
          <w:tab w:val="left" w:pos="-1440"/>
          <w:tab w:val="left" w:pos="-720"/>
          <w:tab w:val="left" w:pos="0"/>
        </w:tabs>
        <w:spacing w:line="287" w:lineRule="auto"/>
      </w:pPr>
      <w:r>
        <w:t xml:space="preserve">                                                 excess over $20,000.00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$50,000.00 but not</w:t>
      </w:r>
    </w:p>
    <w:p w:rsidR="00881075" w:rsidRDefault="00881075" w:rsidP="00881075">
      <w:pPr>
        <w:widowControl w:val="0"/>
        <w:tabs>
          <w:tab w:val="left" w:pos="-1440"/>
          <w:tab w:val="left" w:pos="-720"/>
          <w:tab w:val="left" w:pos="0"/>
        </w:tabs>
        <w:spacing w:line="287" w:lineRule="auto"/>
      </w:pPr>
      <w:r>
        <w:t xml:space="preserve">   over $70,000.00..............    $1,092.50 plus 3.325% of the</w:t>
      </w:r>
    </w:p>
    <w:p w:rsidR="00881075" w:rsidRDefault="00881075" w:rsidP="00881075">
      <w:pPr>
        <w:widowControl w:val="0"/>
        <w:tabs>
          <w:tab w:val="left" w:pos="-1440"/>
          <w:tab w:val="left" w:pos="-720"/>
          <w:tab w:val="left" w:pos="0"/>
        </w:tabs>
        <w:spacing w:line="287" w:lineRule="auto"/>
      </w:pPr>
      <w:r>
        <w:t xml:space="preserve">                                                 excess over $50,000.00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$70,000.00 but not</w:t>
      </w:r>
    </w:p>
    <w:p w:rsidR="00881075" w:rsidRDefault="00881075" w:rsidP="00881075">
      <w:pPr>
        <w:widowControl w:val="0"/>
        <w:tabs>
          <w:tab w:val="left" w:pos="-1440"/>
          <w:tab w:val="left" w:pos="-720"/>
          <w:tab w:val="left" w:pos="0"/>
        </w:tabs>
        <w:spacing w:line="287" w:lineRule="auto"/>
      </w:pPr>
      <w:r>
        <w:t xml:space="preserve">   over $80,000.00..............    $1,757.50 plus 4.750% of the</w:t>
      </w:r>
    </w:p>
    <w:p w:rsidR="00881075" w:rsidRDefault="00881075" w:rsidP="00881075">
      <w:pPr>
        <w:widowControl w:val="0"/>
        <w:tabs>
          <w:tab w:val="left" w:pos="-1440"/>
          <w:tab w:val="left" w:pos="-720"/>
          <w:tab w:val="left" w:pos="0"/>
        </w:tabs>
        <w:spacing w:line="287" w:lineRule="auto"/>
      </w:pPr>
      <w:r>
        <w:t xml:space="preserve">                                                 excess over $70,000.00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$80,000.00 but not</w:t>
      </w:r>
    </w:p>
    <w:p w:rsidR="00881075" w:rsidRDefault="00881075" w:rsidP="00881075">
      <w:pPr>
        <w:widowControl w:val="0"/>
        <w:tabs>
          <w:tab w:val="left" w:pos="-1440"/>
          <w:tab w:val="left" w:pos="-720"/>
          <w:tab w:val="left" w:pos="0"/>
        </w:tabs>
        <w:spacing w:line="287" w:lineRule="auto"/>
      </w:pPr>
      <w:r>
        <w:t xml:space="preserve">   over $150,000.00.............    $2,232.50 plus 6.175% of the</w:t>
      </w:r>
    </w:p>
    <w:p w:rsidR="00881075" w:rsidRDefault="00881075" w:rsidP="00881075">
      <w:pPr>
        <w:widowControl w:val="0"/>
        <w:tabs>
          <w:tab w:val="left" w:pos="-1440"/>
          <w:tab w:val="left" w:pos="-720"/>
          <w:tab w:val="left" w:pos="0"/>
        </w:tabs>
        <w:spacing w:line="287" w:lineRule="auto"/>
      </w:pPr>
      <w:r>
        <w:t xml:space="preserve">                                                  excess over $80,000.00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$150,000.00 .............     $6,555.00 plus 6.650% of the</w:t>
      </w:r>
    </w:p>
    <w:p w:rsidR="00881075" w:rsidRDefault="00881075" w:rsidP="00881075">
      <w:pPr>
        <w:widowControl w:val="0"/>
        <w:tabs>
          <w:tab w:val="left" w:pos="-1440"/>
          <w:tab w:val="left" w:pos="-720"/>
          <w:tab w:val="left" w:pos="0"/>
        </w:tabs>
        <w:spacing w:line="287" w:lineRule="auto"/>
      </w:pPr>
      <w:r>
        <w:t xml:space="preserve">                                                  excess over $150,000.00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ab/>
        <w:t>(3)</w:t>
      </w:r>
      <w:r>
        <w:tab/>
        <w:t xml:space="preserve">for taxable years beginning on or after </w:t>
      </w:r>
      <w:smartTag w:uri="urn:schemas-microsoft-com:office:smarttags" w:element="date">
        <w:smartTagPr>
          <w:attr w:name="Year" w:val="1995"/>
          <w:attr w:name="Day" w:val="1"/>
          <w:attr w:name="Month" w:val="1"/>
        </w:smartTagPr>
        <w:r>
          <w:t>January 1, 1995</w:t>
        </w:r>
      </w:smartTag>
      <w:r>
        <w:t xml:space="preserve"> but before </w:t>
      </w:r>
      <w:smartTag w:uri="urn:schemas-microsoft-com:office:smarttags" w:element="date">
        <w:smartTagPr>
          <w:attr w:name="Year" w:val="1996"/>
          <w:attr w:name="Day" w:val="1"/>
          <w:attr w:name="Month" w:val="1"/>
        </w:smartTagPr>
        <w:r>
          <w:t>January 1, 1996</w:t>
        </w:r>
      </w:smartTag>
      <w:r>
        <w:t xml:space="preserve">:  </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If the taxable income is:          The tax is:</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Not over $20,000.00.............   1.700% of taxable income</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$20,000.00 but not</w:t>
      </w:r>
    </w:p>
    <w:p w:rsidR="00881075" w:rsidRDefault="00881075" w:rsidP="00881075">
      <w:pPr>
        <w:widowControl w:val="0"/>
        <w:tabs>
          <w:tab w:val="left" w:pos="-1440"/>
          <w:tab w:val="left" w:pos="-720"/>
          <w:tab w:val="left" w:pos="0"/>
        </w:tabs>
        <w:spacing w:line="287" w:lineRule="auto"/>
      </w:pPr>
      <w:r>
        <w:t xml:space="preserve">   over $50,000.00................  $340.00 plus 2.125% of the</w:t>
      </w:r>
    </w:p>
    <w:p w:rsidR="00881075" w:rsidRDefault="00881075" w:rsidP="00881075">
      <w:pPr>
        <w:widowControl w:val="0"/>
        <w:tabs>
          <w:tab w:val="left" w:pos="-1440"/>
          <w:tab w:val="left" w:pos="-720"/>
          <w:tab w:val="left" w:pos="0"/>
        </w:tabs>
        <w:spacing w:line="287" w:lineRule="auto"/>
      </w:pPr>
      <w:r>
        <w:t xml:space="preserve">                                                 excess over $20,000.00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$50,000.00 but not</w:t>
      </w:r>
    </w:p>
    <w:p w:rsidR="00881075" w:rsidRDefault="00881075" w:rsidP="00881075">
      <w:pPr>
        <w:widowControl w:val="0"/>
        <w:tabs>
          <w:tab w:val="left" w:pos="-1440"/>
          <w:tab w:val="left" w:pos="-720"/>
          <w:tab w:val="left" w:pos="0"/>
        </w:tabs>
        <w:spacing w:line="287" w:lineRule="auto"/>
      </w:pPr>
      <w:r>
        <w:t xml:space="preserve">   over $70,000.00..............    $977.50 plus 2.975% of the</w:t>
      </w:r>
    </w:p>
    <w:p w:rsidR="00881075" w:rsidRDefault="00881075" w:rsidP="00881075">
      <w:pPr>
        <w:widowControl w:val="0"/>
        <w:tabs>
          <w:tab w:val="left" w:pos="-1440"/>
          <w:tab w:val="left" w:pos="-720"/>
          <w:tab w:val="left" w:pos="0"/>
        </w:tabs>
        <w:spacing w:line="287" w:lineRule="auto"/>
      </w:pPr>
      <w:r>
        <w:t xml:space="preserve">                                                 excess over $50,000.00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$70,000.00 but not</w:t>
      </w:r>
    </w:p>
    <w:p w:rsidR="00881075" w:rsidRDefault="00881075" w:rsidP="00881075">
      <w:pPr>
        <w:widowControl w:val="0"/>
        <w:tabs>
          <w:tab w:val="left" w:pos="-1440"/>
          <w:tab w:val="left" w:pos="-720"/>
          <w:tab w:val="left" w:pos="0"/>
        </w:tabs>
        <w:spacing w:line="287" w:lineRule="auto"/>
      </w:pPr>
      <w:r>
        <w:t xml:space="preserve">   over $80,000.00..............    $1,572.50 plus 4.250% of the</w:t>
      </w:r>
    </w:p>
    <w:p w:rsidR="00881075" w:rsidRDefault="00881075" w:rsidP="00881075">
      <w:pPr>
        <w:widowControl w:val="0"/>
        <w:tabs>
          <w:tab w:val="left" w:pos="-1440"/>
          <w:tab w:val="left" w:pos="-720"/>
          <w:tab w:val="left" w:pos="0"/>
        </w:tabs>
        <w:spacing w:line="287" w:lineRule="auto"/>
      </w:pPr>
      <w:r>
        <w:t xml:space="preserve">                                                 excess over $70,000.00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$80,000.00 but not</w:t>
      </w:r>
    </w:p>
    <w:p w:rsidR="00881075" w:rsidRDefault="00881075" w:rsidP="00881075">
      <w:pPr>
        <w:widowControl w:val="0"/>
        <w:tabs>
          <w:tab w:val="left" w:pos="-1440"/>
          <w:tab w:val="left" w:pos="-720"/>
          <w:tab w:val="left" w:pos="0"/>
        </w:tabs>
        <w:spacing w:line="287" w:lineRule="auto"/>
      </w:pPr>
      <w:r>
        <w:t xml:space="preserve">   over $150,000.00.............    $1,997.50 plus 6.013% of the</w:t>
      </w:r>
    </w:p>
    <w:p w:rsidR="00881075" w:rsidRDefault="00881075" w:rsidP="00881075">
      <w:pPr>
        <w:widowControl w:val="0"/>
        <w:tabs>
          <w:tab w:val="left" w:pos="-1440"/>
          <w:tab w:val="left" w:pos="-720"/>
          <w:tab w:val="left" w:pos="0"/>
        </w:tabs>
        <w:spacing w:line="287" w:lineRule="auto"/>
      </w:pPr>
      <w:r>
        <w:t xml:space="preserve">                                                  excess over $80,000.00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$15</w:t>
      </w:r>
      <w:smartTag w:uri="urn:schemas-microsoft-com:office:smarttags" w:element="PersonName">
        <w:r>
          <w:t>0</w:t>
        </w:r>
      </w:smartTag>
      <w:r>
        <w:t>,</w:t>
      </w:r>
      <w:smartTag w:uri="urn:schemas-microsoft-com:office:smarttags" w:element="PersonName">
        <w:r>
          <w:t>0</w:t>
        </w:r>
      </w:smartTag>
      <w:smartTag w:uri="urn:schemas-microsoft-com:office:smarttags" w:element="PersonName">
        <w:r>
          <w:t>0</w:t>
        </w:r>
      </w:smartTag>
      <w:smartTag w:uri="urn:schemas-microsoft-com:office:smarttags" w:element="PersonName">
        <w:r>
          <w:t>0</w:t>
        </w:r>
      </w:smartTag>
      <w:r>
        <w:t>.</w:t>
      </w:r>
      <w:smartTag w:uri="urn:schemas-microsoft-com:office:smarttags" w:element="PersonName">
        <w:r>
          <w:t>0</w:t>
        </w:r>
      </w:smartTag>
      <w:smartTag w:uri="urn:schemas-microsoft-com:office:smarttags" w:element="PersonName">
        <w:r>
          <w:t>0</w:t>
        </w:r>
      </w:smartTag>
      <w:r>
        <w:t xml:space="preserve"> .............     $6,2</w:t>
      </w:r>
      <w:smartTag w:uri="urn:schemas-microsoft-com:office:smarttags" w:element="PersonName">
        <w:r>
          <w:t>0</w:t>
        </w:r>
      </w:smartTag>
      <w:r>
        <w:t>6.6</w:t>
      </w:r>
      <w:smartTag w:uri="urn:schemas-microsoft-com:office:smarttags" w:element="PersonName">
        <w:r>
          <w:t>0</w:t>
        </w:r>
      </w:smartTag>
      <w:r>
        <w:t xml:space="preserve"> plus 6.58</w:t>
      </w:r>
      <w:smartTag w:uri="urn:schemas-microsoft-com:office:smarttags" w:element="PersonName">
        <w:r>
          <w:t>0</w:t>
        </w:r>
      </w:smartTag>
      <w:r>
        <w:t>% of the</w:t>
      </w:r>
    </w:p>
    <w:p w:rsidR="00881075" w:rsidRDefault="00881075" w:rsidP="00881075">
      <w:pPr>
        <w:widowControl w:val="0"/>
        <w:tabs>
          <w:tab w:val="left" w:pos="-1440"/>
          <w:tab w:val="left" w:pos="-720"/>
          <w:tab w:val="left" w:pos="0"/>
        </w:tabs>
        <w:spacing w:line="287" w:lineRule="auto"/>
      </w:pPr>
      <w:r>
        <w:t xml:space="preserve">                                                  excess over $150,000.00</w:t>
      </w:r>
      <w:r>
        <w:br w:type="page"/>
      </w:r>
    </w:p>
    <w:p w:rsidR="00881075" w:rsidRDefault="00881075" w:rsidP="00881075">
      <w:pPr>
        <w:widowControl w:val="0"/>
        <w:tabs>
          <w:tab w:val="left" w:pos="-1440"/>
          <w:tab w:val="left" w:pos="-720"/>
          <w:tab w:val="left" w:pos="0"/>
        </w:tabs>
        <w:spacing w:line="287" w:lineRule="auto"/>
      </w:pPr>
      <w:r>
        <w:lastRenderedPageBreak/>
        <w:tab/>
        <w:t>(4)</w:t>
      </w:r>
      <w:r>
        <w:tab/>
        <w:t xml:space="preserve">for taxable years beginning on or after </w:t>
      </w:r>
      <w:smartTag w:uri="urn:schemas-microsoft-com:office:smarttags" w:element="date">
        <w:smartTagPr>
          <w:attr w:name="Year" w:val="1996"/>
          <w:attr w:name="Day" w:val="1"/>
          <w:attr w:name="Month" w:val="1"/>
        </w:smartTagPr>
        <w:r>
          <w:t>January 1, 1996</w:t>
        </w:r>
      </w:smartTag>
      <w:r>
        <w:t xml:space="preserve"> </w:t>
      </w:r>
      <w:r w:rsidRPr="009D4585">
        <w:t xml:space="preserve">but before </w:t>
      </w:r>
      <w:smartTag w:uri="urn:schemas-microsoft-com:office:smarttags" w:element="date">
        <w:smartTagPr>
          <w:attr w:name="Year" w:val="2004"/>
          <w:attr w:name="Day" w:val="1"/>
          <w:attr w:name="Month" w:val="1"/>
        </w:smartTagPr>
        <w:r w:rsidRPr="009D4585">
          <w:t>January 1, 2004</w:t>
        </w:r>
      </w:smartTag>
      <w:r>
        <w:t>:</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If the taxable income is:          The tax is:</w:t>
      </w:r>
    </w:p>
    <w:p w:rsidR="00881075" w:rsidRDefault="00881075" w:rsidP="00881075">
      <w:pPr>
        <w:widowControl w:val="0"/>
        <w:tabs>
          <w:tab w:val="left" w:pos="-1440"/>
          <w:tab w:val="left" w:pos="-720"/>
          <w:tab w:val="left" w:pos="0"/>
        </w:tabs>
        <w:spacing w:line="287" w:lineRule="auto"/>
      </w:pPr>
      <w:r>
        <w:t>Not over $20,000.00............    1.400% of taxable income</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$20,000.00 but not</w:t>
      </w:r>
    </w:p>
    <w:p w:rsidR="00881075" w:rsidRDefault="00881075" w:rsidP="00881075">
      <w:pPr>
        <w:widowControl w:val="0"/>
        <w:tabs>
          <w:tab w:val="left" w:pos="-1440"/>
          <w:tab w:val="left" w:pos="-720"/>
          <w:tab w:val="left" w:pos="0"/>
        </w:tabs>
        <w:spacing w:line="287" w:lineRule="auto"/>
      </w:pPr>
      <w:r>
        <w:t xml:space="preserve">   over $50,000.00................  $280.00 plus 1.750% of the</w:t>
      </w:r>
    </w:p>
    <w:p w:rsidR="00881075" w:rsidRDefault="00881075" w:rsidP="00881075">
      <w:pPr>
        <w:widowControl w:val="0"/>
        <w:tabs>
          <w:tab w:val="left" w:pos="-1440"/>
          <w:tab w:val="left" w:pos="-720"/>
          <w:tab w:val="left" w:pos="0"/>
        </w:tabs>
        <w:spacing w:line="287" w:lineRule="auto"/>
      </w:pPr>
      <w:r>
        <w:t xml:space="preserve">                                                 excess over $20,000.00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$50,000.00 but not</w:t>
      </w:r>
    </w:p>
    <w:p w:rsidR="00881075" w:rsidRDefault="00881075" w:rsidP="00881075">
      <w:pPr>
        <w:widowControl w:val="0"/>
        <w:tabs>
          <w:tab w:val="left" w:pos="-1440"/>
          <w:tab w:val="left" w:pos="-720"/>
          <w:tab w:val="left" w:pos="0"/>
        </w:tabs>
        <w:spacing w:line="287" w:lineRule="auto"/>
      </w:pPr>
      <w:r>
        <w:t xml:space="preserve">   over $70,000.00..............    $805.00 plus 2.450% of the</w:t>
      </w:r>
    </w:p>
    <w:p w:rsidR="00881075" w:rsidRDefault="00881075" w:rsidP="00881075">
      <w:pPr>
        <w:widowControl w:val="0"/>
        <w:tabs>
          <w:tab w:val="left" w:pos="-1440"/>
          <w:tab w:val="left" w:pos="-720"/>
          <w:tab w:val="left" w:pos="0"/>
        </w:tabs>
        <w:spacing w:line="287" w:lineRule="auto"/>
      </w:pPr>
      <w:r>
        <w:t xml:space="preserve">                                                 excess over $50,000.00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$70,000.00 but not</w:t>
      </w:r>
    </w:p>
    <w:p w:rsidR="00881075" w:rsidRDefault="00881075" w:rsidP="00881075">
      <w:pPr>
        <w:widowControl w:val="0"/>
        <w:tabs>
          <w:tab w:val="left" w:pos="-1440"/>
          <w:tab w:val="left" w:pos="-720"/>
          <w:tab w:val="left" w:pos="0"/>
        </w:tabs>
        <w:spacing w:line="287" w:lineRule="auto"/>
      </w:pPr>
      <w:r>
        <w:t xml:space="preserve">   over $80,000.00..............    $1,295.50 plus 3.500% of the</w:t>
      </w:r>
    </w:p>
    <w:p w:rsidR="00881075" w:rsidRDefault="00881075" w:rsidP="00881075">
      <w:pPr>
        <w:widowControl w:val="0"/>
        <w:tabs>
          <w:tab w:val="left" w:pos="-1440"/>
          <w:tab w:val="left" w:pos="-720"/>
          <w:tab w:val="left" w:pos="0"/>
        </w:tabs>
        <w:spacing w:line="287" w:lineRule="auto"/>
      </w:pPr>
      <w:r>
        <w:t xml:space="preserve">                                                 excess over $70,000.00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$80,000.00 but not</w:t>
      </w:r>
    </w:p>
    <w:p w:rsidR="00881075" w:rsidRDefault="00881075" w:rsidP="00881075">
      <w:pPr>
        <w:widowControl w:val="0"/>
        <w:tabs>
          <w:tab w:val="left" w:pos="-1440"/>
          <w:tab w:val="left" w:pos="-720"/>
          <w:tab w:val="left" w:pos="0"/>
        </w:tabs>
        <w:spacing w:line="287" w:lineRule="auto"/>
      </w:pPr>
      <w:r>
        <w:t xml:space="preserve">   over $150,000.00.............    $1,645.00 plus 5.525% of the</w:t>
      </w:r>
    </w:p>
    <w:p w:rsidR="00881075" w:rsidRDefault="00881075" w:rsidP="00881075">
      <w:pPr>
        <w:widowControl w:val="0"/>
        <w:tabs>
          <w:tab w:val="left" w:pos="-1440"/>
          <w:tab w:val="left" w:pos="-720"/>
          <w:tab w:val="left" w:pos="0"/>
        </w:tabs>
        <w:spacing w:line="287" w:lineRule="auto"/>
      </w:pPr>
      <w:r>
        <w:t xml:space="preserve">                                                  excess over $80,000.00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$150,000.00 .............     $5,512.50 plus 6.370% of the</w:t>
      </w:r>
    </w:p>
    <w:p w:rsidR="00881075" w:rsidRDefault="00881075" w:rsidP="00881075">
      <w:pPr>
        <w:widowControl w:val="0"/>
        <w:tabs>
          <w:tab w:val="left" w:pos="-1440"/>
          <w:tab w:val="left" w:pos="-720"/>
          <w:tab w:val="left" w:pos="0"/>
        </w:tabs>
        <w:spacing w:line="287" w:lineRule="auto"/>
      </w:pPr>
      <w:r>
        <w:t xml:space="preserve">                                                  excess over $150,000.00</w:t>
      </w:r>
    </w:p>
    <w:p w:rsidR="00881075" w:rsidRDefault="00881075" w:rsidP="00881075">
      <w:pPr>
        <w:widowControl w:val="0"/>
        <w:tabs>
          <w:tab w:val="left" w:pos="-1440"/>
          <w:tab w:val="left" w:pos="-720"/>
          <w:tab w:val="left" w:pos="0"/>
        </w:tabs>
        <w:spacing w:line="287" w:lineRule="auto"/>
      </w:pPr>
    </w:p>
    <w:p w:rsidR="00881075" w:rsidRPr="009D4585" w:rsidRDefault="00881075" w:rsidP="00881075">
      <w:pPr>
        <w:widowControl w:val="0"/>
        <w:tabs>
          <w:tab w:val="left" w:pos="-1440"/>
          <w:tab w:val="left" w:pos="-720"/>
          <w:tab w:val="left" w:pos="0"/>
        </w:tabs>
        <w:spacing w:line="287" w:lineRule="auto"/>
      </w:pPr>
      <w:r>
        <w:tab/>
      </w:r>
      <w:r w:rsidRPr="009D4585">
        <w:t>(5)</w:t>
      </w:r>
      <w:r>
        <w:tab/>
      </w:r>
      <w:r w:rsidRPr="009D4585">
        <w:t>for taxable years beginning on or after January 1, 2004:</w:t>
      </w:r>
    </w:p>
    <w:p w:rsidR="00881075" w:rsidRDefault="00881075" w:rsidP="00881075">
      <w:pPr>
        <w:widowControl w:val="0"/>
        <w:tabs>
          <w:tab w:val="left" w:pos="-1440"/>
          <w:tab w:val="left" w:pos="-720"/>
          <w:tab w:val="left" w:pos="0"/>
        </w:tabs>
        <w:spacing w:line="287" w:lineRule="auto"/>
      </w:pPr>
    </w:p>
    <w:p w:rsidR="00881075" w:rsidRPr="009D4585" w:rsidRDefault="00881075" w:rsidP="00881075">
      <w:pPr>
        <w:widowControl w:val="0"/>
        <w:tabs>
          <w:tab w:val="left" w:pos="-1440"/>
          <w:tab w:val="left" w:pos="-720"/>
          <w:tab w:val="left" w:pos="0"/>
        </w:tabs>
        <w:spacing w:line="287" w:lineRule="auto"/>
      </w:pPr>
      <w:r w:rsidRPr="009D4585">
        <w:t>If the taxable income is:          The tax is:</w:t>
      </w:r>
    </w:p>
    <w:p w:rsidR="00881075" w:rsidRDefault="00881075" w:rsidP="00881075">
      <w:pPr>
        <w:widowControl w:val="0"/>
        <w:tabs>
          <w:tab w:val="left" w:pos="-1440"/>
          <w:tab w:val="left" w:pos="-720"/>
          <w:tab w:val="left" w:pos="0"/>
        </w:tabs>
        <w:spacing w:line="287" w:lineRule="auto"/>
      </w:pPr>
    </w:p>
    <w:p w:rsidR="00881075" w:rsidRPr="009D4585" w:rsidRDefault="00881075" w:rsidP="00881075">
      <w:pPr>
        <w:widowControl w:val="0"/>
        <w:tabs>
          <w:tab w:val="left" w:pos="-1440"/>
          <w:tab w:val="left" w:pos="-720"/>
          <w:tab w:val="left" w:pos="0"/>
        </w:tabs>
        <w:spacing w:line="287" w:lineRule="auto"/>
      </w:pPr>
      <w:r w:rsidRPr="009D4585">
        <w:t>Not over $20,000.00 ...........    1.400% of taxable income</w:t>
      </w:r>
    </w:p>
    <w:p w:rsidR="00881075" w:rsidRDefault="00881075" w:rsidP="00881075">
      <w:pPr>
        <w:widowControl w:val="0"/>
        <w:tabs>
          <w:tab w:val="left" w:pos="-1440"/>
          <w:tab w:val="left" w:pos="-720"/>
          <w:tab w:val="left" w:pos="0"/>
        </w:tabs>
        <w:spacing w:line="287" w:lineRule="auto"/>
      </w:pPr>
    </w:p>
    <w:p w:rsidR="00881075" w:rsidRPr="009D4585" w:rsidRDefault="00881075" w:rsidP="00881075">
      <w:pPr>
        <w:widowControl w:val="0"/>
        <w:tabs>
          <w:tab w:val="left" w:pos="-1440"/>
          <w:tab w:val="left" w:pos="-720"/>
          <w:tab w:val="left" w:pos="0"/>
        </w:tabs>
        <w:spacing w:line="287" w:lineRule="auto"/>
      </w:pPr>
      <w:r w:rsidRPr="009D4585">
        <w:t>Over $20,000.00 but not</w:t>
      </w:r>
    </w:p>
    <w:p w:rsidR="00881075" w:rsidRPr="009D4585" w:rsidRDefault="00881075" w:rsidP="00881075">
      <w:pPr>
        <w:widowControl w:val="0"/>
        <w:tabs>
          <w:tab w:val="left" w:pos="-1440"/>
          <w:tab w:val="left" w:pos="-720"/>
          <w:tab w:val="left" w:pos="0"/>
        </w:tabs>
        <w:spacing w:line="287" w:lineRule="auto"/>
      </w:pPr>
      <w:r w:rsidRPr="009D4585">
        <w:t xml:space="preserve">   over $50,000.00 ................  $280.00 plus 1.750% of the</w:t>
      </w:r>
    </w:p>
    <w:p w:rsidR="00881075" w:rsidRPr="009D4585" w:rsidRDefault="00881075" w:rsidP="00881075">
      <w:pPr>
        <w:widowControl w:val="0"/>
        <w:tabs>
          <w:tab w:val="left" w:pos="-1440"/>
          <w:tab w:val="left" w:pos="-720"/>
          <w:tab w:val="left" w:pos="0"/>
        </w:tabs>
        <w:spacing w:line="287" w:lineRule="auto"/>
      </w:pPr>
      <w:r w:rsidRPr="009D4585">
        <w:t xml:space="preserve">                                                 excess over $20,000.00</w:t>
      </w:r>
    </w:p>
    <w:p w:rsidR="00881075" w:rsidRDefault="00881075" w:rsidP="00881075">
      <w:pPr>
        <w:widowControl w:val="0"/>
        <w:tabs>
          <w:tab w:val="left" w:pos="-1440"/>
          <w:tab w:val="left" w:pos="-720"/>
          <w:tab w:val="left" w:pos="0"/>
        </w:tabs>
        <w:spacing w:line="287" w:lineRule="auto"/>
      </w:pPr>
    </w:p>
    <w:p w:rsidR="00881075" w:rsidRPr="009D4585" w:rsidRDefault="00881075" w:rsidP="00881075">
      <w:pPr>
        <w:widowControl w:val="0"/>
        <w:tabs>
          <w:tab w:val="left" w:pos="-1440"/>
          <w:tab w:val="left" w:pos="-720"/>
          <w:tab w:val="left" w:pos="0"/>
        </w:tabs>
        <w:spacing w:line="287" w:lineRule="auto"/>
      </w:pPr>
      <w:r w:rsidRPr="009D4585">
        <w:t>Over $50,000.00 but not</w:t>
      </w:r>
    </w:p>
    <w:p w:rsidR="00881075" w:rsidRPr="009D4585" w:rsidRDefault="00881075" w:rsidP="00881075">
      <w:pPr>
        <w:widowControl w:val="0"/>
        <w:tabs>
          <w:tab w:val="left" w:pos="-1440"/>
          <w:tab w:val="left" w:pos="-720"/>
          <w:tab w:val="left" w:pos="0"/>
        </w:tabs>
        <w:spacing w:line="287" w:lineRule="auto"/>
      </w:pPr>
      <w:r w:rsidRPr="009D4585">
        <w:t xml:space="preserve">   over $70,000.00 .............    $805.00 plus 2.450% of the</w:t>
      </w:r>
    </w:p>
    <w:p w:rsidR="00881075" w:rsidRPr="009D4585" w:rsidRDefault="00881075" w:rsidP="00881075">
      <w:pPr>
        <w:widowControl w:val="0"/>
        <w:tabs>
          <w:tab w:val="left" w:pos="-1440"/>
          <w:tab w:val="left" w:pos="-720"/>
          <w:tab w:val="left" w:pos="0"/>
        </w:tabs>
        <w:spacing w:line="287" w:lineRule="auto"/>
      </w:pPr>
      <w:r w:rsidRPr="009D4585">
        <w:t xml:space="preserve">                                                 excess over $50,000.00</w:t>
      </w:r>
    </w:p>
    <w:p w:rsidR="00881075" w:rsidRDefault="00881075" w:rsidP="00881075">
      <w:pPr>
        <w:widowControl w:val="0"/>
        <w:tabs>
          <w:tab w:val="left" w:pos="-1440"/>
          <w:tab w:val="left" w:pos="-720"/>
          <w:tab w:val="left" w:pos="0"/>
        </w:tabs>
        <w:spacing w:line="287" w:lineRule="auto"/>
      </w:pPr>
    </w:p>
    <w:p w:rsidR="00881075" w:rsidRPr="009D4585" w:rsidRDefault="00881075" w:rsidP="00881075">
      <w:pPr>
        <w:widowControl w:val="0"/>
        <w:tabs>
          <w:tab w:val="left" w:pos="-1440"/>
          <w:tab w:val="left" w:pos="-720"/>
          <w:tab w:val="left" w:pos="0"/>
        </w:tabs>
        <w:spacing w:line="287" w:lineRule="auto"/>
      </w:pPr>
      <w:r w:rsidRPr="009D4585">
        <w:t>Over $70,000.00 but not</w:t>
      </w:r>
    </w:p>
    <w:p w:rsidR="00881075" w:rsidRPr="009D4585" w:rsidRDefault="00881075" w:rsidP="00881075">
      <w:pPr>
        <w:widowControl w:val="0"/>
        <w:tabs>
          <w:tab w:val="left" w:pos="-1440"/>
          <w:tab w:val="left" w:pos="-720"/>
          <w:tab w:val="left" w:pos="0"/>
        </w:tabs>
        <w:spacing w:line="287" w:lineRule="auto"/>
      </w:pPr>
      <w:r w:rsidRPr="009D4585">
        <w:t xml:space="preserve">   over $80,000.00 .............    $1,295.50 plus 3.500% of the</w:t>
      </w:r>
    </w:p>
    <w:p w:rsidR="00881075" w:rsidRPr="009D4585" w:rsidRDefault="00881075" w:rsidP="00881075">
      <w:pPr>
        <w:widowControl w:val="0"/>
        <w:tabs>
          <w:tab w:val="left" w:pos="-1440"/>
          <w:tab w:val="left" w:pos="-720"/>
          <w:tab w:val="left" w:pos="0"/>
        </w:tabs>
        <w:spacing w:line="287" w:lineRule="auto"/>
      </w:pPr>
      <w:r w:rsidRPr="009D4585">
        <w:t xml:space="preserve">                                                 excess over $70,000.00</w:t>
      </w:r>
    </w:p>
    <w:p w:rsidR="00881075" w:rsidRDefault="00881075" w:rsidP="00881075">
      <w:pPr>
        <w:widowControl w:val="0"/>
        <w:tabs>
          <w:tab w:val="left" w:pos="-1440"/>
          <w:tab w:val="left" w:pos="-720"/>
          <w:tab w:val="left" w:pos="0"/>
        </w:tabs>
        <w:spacing w:line="287" w:lineRule="auto"/>
      </w:pPr>
    </w:p>
    <w:p w:rsidR="00881075" w:rsidRPr="009D4585" w:rsidRDefault="00881075" w:rsidP="00881075">
      <w:pPr>
        <w:widowControl w:val="0"/>
        <w:tabs>
          <w:tab w:val="left" w:pos="-1440"/>
          <w:tab w:val="left" w:pos="-720"/>
          <w:tab w:val="left" w:pos="0"/>
        </w:tabs>
        <w:spacing w:line="287" w:lineRule="auto"/>
      </w:pPr>
      <w:r w:rsidRPr="009D4585">
        <w:t>Over $80,000.00 but not</w:t>
      </w:r>
    </w:p>
    <w:p w:rsidR="00881075" w:rsidRPr="009D4585" w:rsidRDefault="00881075" w:rsidP="00881075">
      <w:pPr>
        <w:widowControl w:val="0"/>
        <w:tabs>
          <w:tab w:val="left" w:pos="-1440"/>
          <w:tab w:val="left" w:pos="-720"/>
          <w:tab w:val="left" w:pos="0"/>
        </w:tabs>
        <w:spacing w:line="287" w:lineRule="auto"/>
      </w:pPr>
      <w:r w:rsidRPr="009D4585">
        <w:t xml:space="preserve">   over $150,000.00 ............    $1,645.00 plus 5.525% of the</w:t>
      </w:r>
    </w:p>
    <w:p w:rsidR="003F7620" w:rsidRDefault="00881075" w:rsidP="00881075">
      <w:pPr>
        <w:widowControl w:val="0"/>
        <w:tabs>
          <w:tab w:val="left" w:pos="-1440"/>
          <w:tab w:val="left" w:pos="-720"/>
          <w:tab w:val="left" w:pos="0"/>
        </w:tabs>
        <w:spacing w:line="287" w:lineRule="auto"/>
      </w:pPr>
      <w:r w:rsidRPr="009D4585">
        <w:t xml:space="preserve">                                                  excess over $80,000.00</w:t>
      </w:r>
      <w:r w:rsidR="00950421">
        <w:br w:type="page"/>
      </w:r>
    </w:p>
    <w:p w:rsidR="00881075" w:rsidRPr="009D4585" w:rsidRDefault="00881075" w:rsidP="00881075">
      <w:pPr>
        <w:widowControl w:val="0"/>
        <w:tabs>
          <w:tab w:val="left" w:pos="-1440"/>
          <w:tab w:val="left" w:pos="-720"/>
          <w:tab w:val="left" w:pos="0"/>
        </w:tabs>
        <w:spacing w:line="287" w:lineRule="auto"/>
      </w:pPr>
      <w:r w:rsidRPr="009D4585">
        <w:lastRenderedPageBreak/>
        <w:t>Over $150,000.00 but not</w:t>
      </w:r>
    </w:p>
    <w:p w:rsidR="00881075" w:rsidRPr="009D4585" w:rsidRDefault="00881075" w:rsidP="00881075">
      <w:pPr>
        <w:widowControl w:val="0"/>
        <w:tabs>
          <w:tab w:val="left" w:pos="-1440"/>
          <w:tab w:val="left" w:pos="-720"/>
          <w:tab w:val="left" w:pos="0"/>
        </w:tabs>
        <w:spacing w:line="287" w:lineRule="auto"/>
      </w:pPr>
      <w:r w:rsidRPr="009D4585">
        <w:t xml:space="preserve">   over $500,000.00 ............    $5,512.50 plus 6.370% of the</w:t>
      </w:r>
    </w:p>
    <w:p w:rsidR="00881075" w:rsidRDefault="00881075" w:rsidP="00881075">
      <w:pPr>
        <w:widowControl w:val="0"/>
        <w:tabs>
          <w:tab w:val="left" w:pos="-1440"/>
          <w:tab w:val="left" w:pos="-720"/>
          <w:tab w:val="left" w:pos="0"/>
        </w:tabs>
        <w:spacing w:line="287" w:lineRule="auto"/>
      </w:pPr>
      <w:r w:rsidRPr="009D4585">
        <w:t xml:space="preserve">                                                  excess over $150,000.00</w:t>
      </w:r>
    </w:p>
    <w:p w:rsidR="00881075" w:rsidRDefault="00881075" w:rsidP="00881075">
      <w:pPr>
        <w:widowControl w:val="0"/>
        <w:tabs>
          <w:tab w:val="left" w:pos="-1440"/>
          <w:tab w:val="left" w:pos="-720"/>
          <w:tab w:val="left" w:pos="0"/>
        </w:tabs>
        <w:spacing w:line="287" w:lineRule="auto"/>
      </w:pPr>
    </w:p>
    <w:p w:rsidR="00881075" w:rsidRPr="009D4585" w:rsidRDefault="00881075" w:rsidP="00881075">
      <w:pPr>
        <w:widowControl w:val="0"/>
        <w:tabs>
          <w:tab w:val="left" w:pos="-1440"/>
          <w:tab w:val="left" w:pos="-720"/>
          <w:tab w:val="left" w:pos="0"/>
        </w:tabs>
        <w:spacing w:line="287" w:lineRule="auto"/>
      </w:pPr>
      <w:r w:rsidRPr="009D4585">
        <w:t>Over $500,000.00 ............    $27,807.50 plus 8.970% of the</w:t>
      </w:r>
    </w:p>
    <w:p w:rsidR="00881075" w:rsidRDefault="00881075" w:rsidP="00881075">
      <w:pPr>
        <w:widowControl w:val="0"/>
        <w:tabs>
          <w:tab w:val="left" w:pos="-1440"/>
          <w:tab w:val="left" w:pos="-720"/>
          <w:tab w:val="left" w:pos="0"/>
        </w:tabs>
        <w:spacing w:line="287" w:lineRule="auto"/>
      </w:pPr>
      <w:r w:rsidRPr="009D4585">
        <w:t xml:space="preserve">                                                  excess over $500,000.00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ab/>
        <w:t>b.</w:t>
      </w:r>
      <w:r>
        <w:tab/>
        <w:t>For married individuals filing separately, unmarried individuals other than individuals filing as head of household or as a surviving spouse for federal income tax purposes, and estates and trusts:</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ab/>
        <w:t>(1)</w:t>
      </w:r>
      <w:r>
        <w:tab/>
        <w:t>for taxable years beginning on or after January 1, 1991 but before January 1, 1994:</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If the taxable income is:          The tax is:</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Not over $20,000.00............    2% of taxable income</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$20,000.00 but not</w:t>
      </w:r>
    </w:p>
    <w:p w:rsidR="00881075" w:rsidRDefault="00881075" w:rsidP="00881075">
      <w:pPr>
        <w:widowControl w:val="0"/>
        <w:tabs>
          <w:tab w:val="left" w:pos="-1440"/>
          <w:tab w:val="left" w:pos="-720"/>
          <w:tab w:val="left" w:pos="0"/>
        </w:tabs>
        <w:spacing w:line="287" w:lineRule="auto"/>
      </w:pPr>
      <w:r>
        <w:t xml:space="preserve">   over $35,000.00................  $400.00 plus 2.5% of the</w:t>
      </w:r>
    </w:p>
    <w:p w:rsidR="00881075" w:rsidRDefault="00881075" w:rsidP="00881075">
      <w:pPr>
        <w:widowControl w:val="0"/>
        <w:tabs>
          <w:tab w:val="left" w:pos="-1440"/>
          <w:tab w:val="left" w:pos="-720"/>
          <w:tab w:val="left" w:pos="0"/>
        </w:tabs>
        <w:spacing w:line="287" w:lineRule="auto"/>
      </w:pPr>
      <w:r>
        <w:t xml:space="preserve">                                                 excess over $20,000.00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$35,000.00 but not</w:t>
      </w:r>
    </w:p>
    <w:p w:rsidR="00881075" w:rsidRDefault="00881075" w:rsidP="00881075">
      <w:pPr>
        <w:widowControl w:val="0"/>
        <w:tabs>
          <w:tab w:val="left" w:pos="-1440"/>
          <w:tab w:val="left" w:pos="-720"/>
          <w:tab w:val="left" w:pos="0"/>
        </w:tabs>
        <w:spacing w:line="287" w:lineRule="auto"/>
      </w:pPr>
      <w:r>
        <w:t xml:space="preserve">   over $40,000.00................  $775.00 plus 5.0% of the</w:t>
      </w:r>
    </w:p>
    <w:p w:rsidR="00881075" w:rsidRDefault="00881075" w:rsidP="00881075">
      <w:pPr>
        <w:widowControl w:val="0"/>
        <w:tabs>
          <w:tab w:val="left" w:pos="-1440"/>
          <w:tab w:val="left" w:pos="-720"/>
          <w:tab w:val="left" w:pos="0"/>
        </w:tabs>
        <w:spacing w:line="287" w:lineRule="auto"/>
      </w:pPr>
      <w:r>
        <w:t xml:space="preserve">                                                 excess over $35,000.00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$40,000.00 but not</w:t>
      </w:r>
    </w:p>
    <w:p w:rsidR="00881075" w:rsidRDefault="00881075" w:rsidP="00881075">
      <w:pPr>
        <w:widowControl w:val="0"/>
        <w:tabs>
          <w:tab w:val="left" w:pos="-1440"/>
          <w:tab w:val="left" w:pos="-720"/>
          <w:tab w:val="left" w:pos="0"/>
        </w:tabs>
        <w:spacing w:line="287" w:lineRule="auto"/>
      </w:pPr>
      <w:r>
        <w:t xml:space="preserve">   over $75,000.00..............    $1,025.00 plus 6.5% of the</w:t>
      </w:r>
    </w:p>
    <w:p w:rsidR="00881075" w:rsidRDefault="00881075" w:rsidP="00881075">
      <w:pPr>
        <w:widowControl w:val="0"/>
        <w:tabs>
          <w:tab w:val="left" w:pos="-1440"/>
          <w:tab w:val="left" w:pos="-720"/>
          <w:tab w:val="left" w:pos="0"/>
        </w:tabs>
        <w:spacing w:line="287" w:lineRule="auto"/>
      </w:pPr>
      <w:r>
        <w:t xml:space="preserve">                                                 excess over $40,000.00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$75,000.00................    $3,300.00 plus 7.0% of the</w:t>
      </w:r>
    </w:p>
    <w:p w:rsidR="00881075" w:rsidRDefault="00881075" w:rsidP="00881075">
      <w:pPr>
        <w:widowControl w:val="0"/>
        <w:tabs>
          <w:tab w:val="left" w:pos="-1440"/>
          <w:tab w:val="left" w:pos="-720"/>
          <w:tab w:val="left" w:pos="0"/>
        </w:tabs>
        <w:spacing w:line="287" w:lineRule="auto"/>
      </w:pPr>
      <w:r>
        <w:t xml:space="preserve">                                                  excess over $75,000.00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ab/>
        <w:t>(2)</w:t>
      </w:r>
      <w:r>
        <w:tab/>
        <w:t xml:space="preserve">for taxable years beginning on or after </w:t>
      </w:r>
      <w:smartTag w:uri="urn:schemas-microsoft-com:office:smarttags" w:element="date">
        <w:smartTagPr>
          <w:attr w:name="Year" w:val="1994"/>
          <w:attr w:name="Day" w:val="1"/>
          <w:attr w:name="Month" w:val="1"/>
        </w:smartTagPr>
        <w:r>
          <w:t>January 1, 1994</w:t>
        </w:r>
      </w:smartTag>
      <w:r>
        <w:t xml:space="preserve"> but before </w:t>
      </w:r>
      <w:smartTag w:uri="urn:schemas-microsoft-com:office:smarttags" w:element="date">
        <w:smartTagPr>
          <w:attr w:name="Year" w:val="1995"/>
          <w:attr w:name="Day" w:val="1"/>
          <w:attr w:name="Month" w:val="1"/>
        </w:smartTagPr>
        <w:r>
          <w:t>January 1, 1995</w:t>
        </w:r>
      </w:smartTag>
      <w:r>
        <w:t>:</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If the taxable income is:          The tax is:</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Not over $20,000.00......          1.900% of taxable income</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$20,000.00 but not</w:t>
      </w:r>
    </w:p>
    <w:p w:rsidR="00881075" w:rsidRDefault="00881075" w:rsidP="00881075">
      <w:pPr>
        <w:widowControl w:val="0"/>
        <w:tabs>
          <w:tab w:val="left" w:pos="-1440"/>
          <w:tab w:val="left" w:pos="-720"/>
          <w:tab w:val="left" w:pos="0"/>
        </w:tabs>
        <w:spacing w:line="287" w:lineRule="auto"/>
      </w:pPr>
      <w:r>
        <w:t xml:space="preserve">   over $35,000.00.........         $380.00 plus 2.375% of the</w:t>
      </w:r>
    </w:p>
    <w:p w:rsidR="00881075" w:rsidRDefault="00881075" w:rsidP="00881075">
      <w:pPr>
        <w:widowControl w:val="0"/>
        <w:tabs>
          <w:tab w:val="left" w:pos="-1440"/>
          <w:tab w:val="left" w:pos="-720"/>
          <w:tab w:val="left" w:pos="0"/>
        </w:tabs>
        <w:spacing w:line="287" w:lineRule="auto"/>
      </w:pPr>
      <w:r>
        <w:t xml:space="preserve">                                                 excess over $20,000.00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$35,000.00 but not</w:t>
      </w:r>
    </w:p>
    <w:p w:rsidR="00881075" w:rsidRDefault="00881075" w:rsidP="00881075">
      <w:pPr>
        <w:widowControl w:val="0"/>
        <w:tabs>
          <w:tab w:val="left" w:pos="-1440"/>
          <w:tab w:val="left" w:pos="-720"/>
          <w:tab w:val="left" w:pos="0"/>
        </w:tabs>
        <w:spacing w:line="287" w:lineRule="auto"/>
      </w:pPr>
      <w:r>
        <w:t xml:space="preserve">   over $40,000.00................  $736.25 plus 4.750% of the</w:t>
      </w:r>
    </w:p>
    <w:p w:rsidR="003F7620" w:rsidRDefault="00881075" w:rsidP="00881075">
      <w:pPr>
        <w:widowControl w:val="0"/>
        <w:tabs>
          <w:tab w:val="left" w:pos="-1440"/>
          <w:tab w:val="left" w:pos="-720"/>
          <w:tab w:val="left" w:pos="0"/>
        </w:tabs>
        <w:spacing w:line="287" w:lineRule="auto"/>
      </w:pPr>
      <w:r>
        <w:t xml:space="preserve">                                                 excess over $35,000.00</w:t>
      </w:r>
    </w:p>
    <w:p w:rsidR="00881075" w:rsidRDefault="00881075" w:rsidP="00881075">
      <w:pPr>
        <w:widowControl w:val="0"/>
        <w:tabs>
          <w:tab w:val="left" w:pos="-1440"/>
          <w:tab w:val="left" w:pos="-720"/>
          <w:tab w:val="left" w:pos="0"/>
        </w:tabs>
        <w:spacing w:line="287" w:lineRule="auto"/>
      </w:pPr>
      <w:r>
        <w:lastRenderedPageBreak/>
        <w:t>Over $40,000.00 but not</w:t>
      </w:r>
    </w:p>
    <w:p w:rsidR="00881075" w:rsidRDefault="00881075" w:rsidP="00881075">
      <w:pPr>
        <w:widowControl w:val="0"/>
        <w:tabs>
          <w:tab w:val="left" w:pos="-1440"/>
          <w:tab w:val="left" w:pos="-720"/>
          <w:tab w:val="left" w:pos="0"/>
        </w:tabs>
        <w:spacing w:line="287" w:lineRule="auto"/>
      </w:pPr>
      <w:r>
        <w:t xml:space="preserve">   over $75,000.00..............    $973.75 plus 6.175% of the</w:t>
      </w:r>
    </w:p>
    <w:p w:rsidR="00881075" w:rsidRDefault="00881075" w:rsidP="00881075">
      <w:pPr>
        <w:widowControl w:val="0"/>
        <w:tabs>
          <w:tab w:val="left" w:pos="-1440"/>
          <w:tab w:val="left" w:pos="-720"/>
          <w:tab w:val="left" w:pos="0"/>
        </w:tabs>
        <w:spacing w:line="287" w:lineRule="auto"/>
      </w:pPr>
      <w:r>
        <w:t xml:space="preserve">                                                 excess over $40,000.00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$75,000.00...............     $3,135.00 plus 6.650% of the</w:t>
      </w:r>
    </w:p>
    <w:p w:rsidR="00881075" w:rsidRDefault="00881075" w:rsidP="00881075">
      <w:pPr>
        <w:widowControl w:val="0"/>
        <w:tabs>
          <w:tab w:val="left" w:pos="-1440"/>
          <w:tab w:val="left" w:pos="-720"/>
          <w:tab w:val="left" w:pos="0"/>
        </w:tabs>
        <w:spacing w:line="287" w:lineRule="auto"/>
      </w:pPr>
      <w:r>
        <w:t xml:space="preserve">                                                  excess over $75,000.00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ab/>
        <w:t>(3)</w:t>
      </w:r>
      <w:r>
        <w:tab/>
        <w:t xml:space="preserve">for taxable years beginning on or after </w:t>
      </w:r>
      <w:smartTag w:uri="urn:schemas-microsoft-com:office:smarttags" w:element="date">
        <w:smartTagPr>
          <w:attr w:name="Year" w:val="1995"/>
          <w:attr w:name="Day" w:val="1"/>
          <w:attr w:name="Month" w:val="1"/>
        </w:smartTagPr>
        <w:r>
          <w:t>January 1, 1995</w:t>
        </w:r>
      </w:smartTag>
      <w:r>
        <w:t xml:space="preserve"> but before </w:t>
      </w:r>
      <w:smartTag w:uri="urn:schemas-microsoft-com:office:smarttags" w:element="date">
        <w:smartTagPr>
          <w:attr w:name="Year" w:val="1996"/>
          <w:attr w:name="Day" w:val="1"/>
          <w:attr w:name="Month" w:val="1"/>
        </w:smartTagPr>
        <w:r>
          <w:t>January 1, 1996</w:t>
        </w:r>
      </w:smartTag>
      <w:r>
        <w:t>:</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If the taxable income is:          The tax is:</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Not over $20,000.00.........       1.700% of taxable income</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$20,000.00 but not</w:t>
      </w:r>
    </w:p>
    <w:p w:rsidR="00881075" w:rsidRDefault="00881075" w:rsidP="00881075">
      <w:pPr>
        <w:widowControl w:val="0"/>
        <w:tabs>
          <w:tab w:val="left" w:pos="-1440"/>
          <w:tab w:val="left" w:pos="-720"/>
          <w:tab w:val="left" w:pos="0"/>
        </w:tabs>
        <w:spacing w:line="287" w:lineRule="auto"/>
      </w:pPr>
      <w:r>
        <w:t xml:space="preserve">   over $35,000.00................  $340.00 plus 2.125% of the</w:t>
      </w:r>
    </w:p>
    <w:p w:rsidR="00881075" w:rsidRDefault="00881075" w:rsidP="00881075">
      <w:pPr>
        <w:widowControl w:val="0"/>
        <w:tabs>
          <w:tab w:val="left" w:pos="-1440"/>
          <w:tab w:val="left" w:pos="-720"/>
          <w:tab w:val="left" w:pos="0"/>
        </w:tabs>
        <w:spacing w:line="287" w:lineRule="auto"/>
      </w:pPr>
      <w:r>
        <w:t xml:space="preserve">                                                 excess over $20,000.00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$35,000.00 but not</w:t>
      </w:r>
    </w:p>
    <w:p w:rsidR="00881075" w:rsidRDefault="00881075" w:rsidP="00881075">
      <w:pPr>
        <w:widowControl w:val="0"/>
        <w:tabs>
          <w:tab w:val="left" w:pos="-1440"/>
          <w:tab w:val="left" w:pos="-720"/>
          <w:tab w:val="left" w:pos="0"/>
        </w:tabs>
        <w:spacing w:line="287" w:lineRule="auto"/>
      </w:pPr>
      <w:r>
        <w:t xml:space="preserve">   over $40,000.00................  $658.75 plus 4.250% of the</w:t>
      </w:r>
    </w:p>
    <w:p w:rsidR="00881075" w:rsidRDefault="00881075" w:rsidP="00881075">
      <w:pPr>
        <w:widowControl w:val="0"/>
        <w:tabs>
          <w:tab w:val="left" w:pos="-1440"/>
          <w:tab w:val="left" w:pos="-720"/>
          <w:tab w:val="left" w:pos="0"/>
        </w:tabs>
        <w:spacing w:line="287" w:lineRule="auto"/>
      </w:pPr>
      <w:r>
        <w:t xml:space="preserve">                                                 excess over $35,000.00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$40,000.00 but not</w:t>
      </w:r>
    </w:p>
    <w:p w:rsidR="00881075" w:rsidRDefault="00881075" w:rsidP="00881075">
      <w:pPr>
        <w:widowControl w:val="0"/>
        <w:tabs>
          <w:tab w:val="left" w:pos="-1440"/>
          <w:tab w:val="left" w:pos="-720"/>
          <w:tab w:val="left" w:pos="0"/>
        </w:tabs>
        <w:spacing w:line="287" w:lineRule="auto"/>
      </w:pPr>
      <w:r>
        <w:t xml:space="preserve">   over $75,000.00..............    $871.25 plus 6.013% of the</w:t>
      </w:r>
    </w:p>
    <w:p w:rsidR="00881075" w:rsidRDefault="00881075" w:rsidP="00881075">
      <w:pPr>
        <w:widowControl w:val="0"/>
        <w:tabs>
          <w:tab w:val="left" w:pos="-1440"/>
          <w:tab w:val="left" w:pos="-720"/>
          <w:tab w:val="left" w:pos="0"/>
        </w:tabs>
        <w:spacing w:line="287" w:lineRule="auto"/>
      </w:pPr>
      <w:r>
        <w:t xml:space="preserve">                                                 excess over $40,000.00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$75,000.00...............     $2,975.80 plus 6.580% of the</w:t>
      </w:r>
    </w:p>
    <w:p w:rsidR="00881075" w:rsidRDefault="00881075" w:rsidP="00881075">
      <w:pPr>
        <w:widowControl w:val="0"/>
        <w:tabs>
          <w:tab w:val="left" w:pos="-1440"/>
          <w:tab w:val="left" w:pos="-720"/>
          <w:tab w:val="left" w:pos="0"/>
        </w:tabs>
        <w:spacing w:line="287" w:lineRule="auto"/>
      </w:pPr>
      <w:r>
        <w:t xml:space="preserve">                                                 excess over $75,000.00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ab/>
        <w:t>(4)</w:t>
      </w:r>
      <w:r>
        <w:tab/>
        <w:t xml:space="preserve">for taxable years beginning on or after </w:t>
      </w:r>
      <w:smartTag w:uri="urn:schemas-microsoft-com:office:smarttags" w:element="date">
        <w:smartTagPr>
          <w:attr w:name="Year" w:val="1996"/>
          <w:attr w:name="Day" w:val="1"/>
          <w:attr w:name="Month" w:val="1"/>
        </w:smartTagPr>
        <w:r>
          <w:t>January 1, 1996</w:t>
        </w:r>
      </w:smartTag>
      <w:r>
        <w:t xml:space="preserve"> </w:t>
      </w:r>
      <w:r w:rsidRPr="003845E9">
        <w:t xml:space="preserve">but before </w:t>
      </w:r>
      <w:smartTag w:uri="urn:schemas-microsoft-com:office:smarttags" w:element="date">
        <w:smartTagPr>
          <w:attr w:name="Year" w:val="2004"/>
          <w:attr w:name="Day" w:val="1"/>
          <w:attr w:name="Month" w:val="1"/>
        </w:smartTagPr>
        <w:r w:rsidRPr="003845E9">
          <w:t>January 1, 2004</w:t>
        </w:r>
      </w:smartTag>
      <w:r>
        <w:t>:</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If the taxable income is:          The tax is:</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Not over $20,000.00............ 1.400% of taxable income</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$20,000.00 but not</w:t>
      </w:r>
    </w:p>
    <w:p w:rsidR="00881075" w:rsidRDefault="00881075" w:rsidP="00881075">
      <w:pPr>
        <w:widowControl w:val="0"/>
        <w:tabs>
          <w:tab w:val="left" w:pos="-1440"/>
          <w:tab w:val="left" w:pos="-720"/>
          <w:tab w:val="left" w:pos="0"/>
        </w:tabs>
        <w:spacing w:line="287" w:lineRule="auto"/>
      </w:pPr>
      <w:r>
        <w:t xml:space="preserve">   over $35,000.00................  $280.00 plus 1.750% of the</w:t>
      </w:r>
    </w:p>
    <w:p w:rsidR="00881075" w:rsidRDefault="00881075" w:rsidP="00881075">
      <w:pPr>
        <w:widowControl w:val="0"/>
        <w:tabs>
          <w:tab w:val="left" w:pos="-1440"/>
          <w:tab w:val="left" w:pos="-720"/>
          <w:tab w:val="left" w:pos="0"/>
        </w:tabs>
        <w:spacing w:line="287" w:lineRule="auto"/>
      </w:pPr>
      <w:r>
        <w:t xml:space="preserve">                                                 excess over $20,000.00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$35,000.00 but not</w:t>
      </w:r>
    </w:p>
    <w:p w:rsidR="00881075" w:rsidRDefault="00881075" w:rsidP="00881075">
      <w:pPr>
        <w:widowControl w:val="0"/>
        <w:tabs>
          <w:tab w:val="left" w:pos="-1440"/>
          <w:tab w:val="left" w:pos="-720"/>
          <w:tab w:val="left" w:pos="0"/>
        </w:tabs>
        <w:spacing w:line="287" w:lineRule="auto"/>
      </w:pPr>
      <w:r>
        <w:t xml:space="preserve">   over $40,000.00................  $542.50 plus 3.500% of the</w:t>
      </w:r>
    </w:p>
    <w:p w:rsidR="00881075" w:rsidRDefault="00881075" w:rsidP="00881075">
      <w:pPr>
        <w:widowControl w:val="0"/>
        <w:tabs>
          <w:tab w:val="left" w:pos="-1440"/>
          <w:tab w:val="left" w:pos="-720"/>
          <w:tab w:val="left" w:pos="0"/>
        </w:tabs>
        <w:spacing w:line="287" w:lineRule="auto"/>
      </w:pPr>
      <w:r>
        <w:t xml:space="preserve">                                                 excess over $35,000.00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Over $40,000.00 but not</w:t>
      </w:r>
    </w:p>
    <w:p w:rsidR="00881075" w:rsidRDefault="00881075" w:rsidP="00881075">
      <w:pPr>
        <w:widowControl w:val="0"/>
        <w:tabs>
          <w:tab w:val="left" w:pos="-1440"/>
          <w:tab w:val="left" w:pos="-720"/>
          <w:tab w:val="left" w:pos="0"/>
        </w:tabs>
        <w:spacing w:line="287" w:lineRule="auto"/>
      </w:pPr>
      <w:r>
        <w:t xml:space="preserve">   over $75,000.00..............    $717.50 plus 5.525% of the</w:t>
      </w:r>
    </w:p>
    <w:p w:rsidR="003F7620" w:rsidRDefault="00881075" w:rsidP="00881075">
      <w:pPr>
        <w:widowControl w:val="0"/>
        <w:tabs>
          <w:tab w:val="left" w:pos="-1440"/>
          <w:tab w:val="left" w:pos="-720"/>
          <w:tab w:val="left" w:pos="0"/>
        </w:tabs>
        <w:spacing w:line="287" w:lineRule="auto"/>
      </w:pPr>
      <w:r>
        <w:t xml:space="preserve">                                                 excess over $40,000.00</w:t>
      </w:r>
      <w:r w:rsidR="00950421">
        <w:br w:type="page"/>
      </w:r>
    </w:p>
    <w:p w:rsidR="00881075" w:rsidRDefault="00881075" w:rsidP="00881075">
      <w:pPr>
        <w:widowControl w:val="0"/>
        <w:tabs>
          <w:tab w:val="left" w:pos="-1440"/>
          <w:tab w:val="left" w:pos="-720"/>
          <w:tab w:val="left" w:pos="0"/>
        </w:tabs>
        <w:spacing w:line="287" w:lineRule="auto"/>
      </w:pPr>
      <w:r>
        <w:lastRenderedPageBreak/>
        <w:t>Over $75,000.00...............     $2,651.25 plus 6.370% of the</w:t>
      </w:r>
    </w:p>
    <w:p w:rsidR="00881075" w:rsidRDefault="00881075" w:rsidP="00881075">
      <w:pPr>
        <w:widowControl w:val="0"/>
        <w:tabs>
          <w:tab w:val="left" w:pos="-1440"/>
          <w:tab w:val="left" w:pos="-720"/>
          <w:tab w:val="left" w:pos="0"/>
        </w:tabs>
        <w:spacing w:line="287" w:lineRule="auto"/>
      </w:pPr>
      <w:r>
        <w:t xml:space="preserve">                                                  excess over $75,000.00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ab/>
      </w:r>
      <w:r w:rsidRPr="000E11BC">
        <w:t>(5)</w:t>
      </w:r>
      <w:r>
        <w:tab/>
      </w:r>
      <w:r w:rsidRPr="000E11BC">
        <w:t>for taxable years beginning on or after January 1, 2004:</w:t>
      </w:r>
    </w:p>
    <w:p w:rsidR="00881075" w:rsidRDefault="00881075" w:rsidP="00881075">
      <w:pPr>
        <w:widowControl w:val="0"/>
        <w:tabs>
          <w:tab w:val="left" w:pos="-1440"/>
          <w:tab w:val="left" w:pos="-720"/>
          <w:tab w:val="left" w:pos="0"/>
        </w:tabs>
        <w:spacing w:line="287" w:lineRule="auto"/>
      </w:pPr>
      <w:r w:rsidRPr="000E11BC">
        <w:t>If the taxable income is:          The tax is:</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rsidRPr="000E11BC">
        <w:t>Not over $20,000.00 ............ 1.400% of taxable income</w:t>
      </w:r>
    </w:p>
    <w:p w:rsidR="00881075" w:rsidRDefault="00881075" w:rsidP="00881075">
      <w:pPr>
        <w:widowControl w:val="0"/>
        <w:tabs>
          <w:tab w:val="left" w:pos="-1440"/>
          <w:tab w:val="left" w:pos="-720"/>
          <w:tab w:val="left" w:pos="0"/>
        </w:tabs>
        <w:spacing w:line="287" w:lineRule="auto"/>
      </w:pPr>
    </w:p>
    <w:p w:rsidR="00881075" w:rsidRPr="000E11BC" w:rsidRDefault="00881075" w:rsidP="00881075">
      <w:pPr>
        <w:widowControl w:val="0"/>
        <w:tabs>
          <w:tab w:val="left" w:pos="-1440"/>
          <w:tab w:val="left" w:pos="-720"/>
          <w:tab w:val="left" w:pos="0"/>
        </w:tabs>
        <w:spacing w:line="287" w:lineRule="auto"/>
      </w:pPr>
      <w:r w:rsidRPr="000E11BC">
        <w:t>Over $20,000.00 but not</w:t>
      </w:r>
    </w:p>
    <w:p w:rsidR="00881075" w:rsidRPr="000E11BC" w:rsidRDefault="00881075" w:rsidP="00881075">
      <w:pPr>
        <w:widowControl w:val="0"/>
        <w:tabs>
          <w:tab w:val="left" w:pos="-1440"/>
          <w:tab w:val="left" w:pos="-720"/>
          <w:tab w:val="left" w:pos="0"/>
        </w:tabs>
        <w:spacing w:line="287" w:lineRule="auto"/>
      </w:pPr>
      <w:r w:rsidRPr="000E11BC">
        <w:t xml:space="preserve">   over $35,000.00 ...............  $280.00 plus 1.750% of the</w:t>
      </w:r>
    </w:p>
    <w:p w:rsidR="00881075" w:rsidRPr="000E11BC" w:rsidRDefault="00881075" w:rsidP="00881075">
      <w:pPr>
        <w:widowControl w:val="0"/>
        <w:tabs>
          <w:tab w:val="left" w:pos="-1440"/>
          <w:tab w:val="left" w:pos="-720"/>
          <w:tab w:val="left" w:pos="0"/>
        </w:tabs>
        <w:spacing w:line="287" w:lineRule="auto"/>
      </w:pPr>
      <w:r w:rsidRPr="000E11BC">
        <w:t xml:space="preserve">                                                 excess over $20,000.00</w:t>
      </w:r>
    </w:p>
    <w:p w:rsidR="00881075" w:rsidRDefault="00881075" w:rsidP="00881075">
      <w:pPr>
        <w:widowControl w:val="0"/>
        <w:tabs>
          <w:tab w:val="left" w:pos="-1440"/>
          <w:tab w:val="left" w:pos="-720"/>
          <w:tab w:val="left" w:pos="0"/>
        </w:tabs>
        <w:spacing w:line="287" w:lineRule="auto"/>
      </w:pPr>
    </w:p>
    <w:p w:rsidR="00881075" w:rsidRPr="000E11BC" w:rsidRDefault="00881075" w:rsidP="00881075">
      <w:pPr>
        <w:widowControl w:val="0"/>
        <w:tabs>
          <w:tab w:val="left" w:pos="-1440"/>
          <w:tab w:val="left" w:pos="-720"/>
          <w:tab w:val="left" w:pos="0"/>
        </w:tabs>
        <w:spacing w:line="287" w:lineRule="auto"/>
      </w:pPr>
      <w:r w:rsidRPr="000E11BC">
        <w:t>Over $35,000.00 but not</w:t>
      </w:r>
    </w:p>
    <w:p w:rsidR="00881075" w:rsidRPr="000E11BC" w:rsidRDefault="00881075" w:rsidP="00881075">
      <w:pPr>
        <w:widowControl w:val="0"/>
        <w:tabs>
          <w:tab w:val="left" w:pos="-1440"/>
          <w:tab w:val="left" w:pos="-720"/>
          <w:tab w:val="left" w:pos="0"/>
        </w:tabs>
        <w:spacing w:line="287" w:lineRule="auto"/>
      </w:pPr>
      <w:r w:rsidRPr="000E11BC">
        <w:t xml:space="preserve">   over $40,000.00 ...............  $542.50 plus 3.500% of the</w:t>
      </w:r>
    </w:p>
    <w:p w:rsidR="00881075" w:rsidRPr="000E11BC" w:rsidRDefault="00881075" w:rsidP="00881075">
      <w:pPr>
        <w:widowControl w:val="0"/>
        <w:tabs>
          <w:tab w:val="left" w:pos="-1440"/>
          <w:tab w:val="left" w:pos="-720"/>
          <w:tab w:val="left" w:pos="0"/>
        </w:tabs>
        <w:spacing w:line="287" w:lineRule="auto"/>
      </w:pPr>
      <w:r w:rsidRPr="000E11BC">
        <w:t xml:space="preserve">                                                 excess over $35,000.00</w:t>
      </w:r>
    </w:p>
    <w:p w:rsidR="00881075" w:rsidRDefault="00881075" w:rsidP="00881075">
      <w:pPr>
        <w:widowControl w:val="0"/>
        <w:tabs>
          <w:tab w:val="left" w:pos="-1440"/>
          <w:tab w:val="left" w:pos="-720"/>
          <w:tab w:val="left" w:pos="0"/>
        </w:tabs>
        <w:spacing w:line="287" w:lineRule="auto"/>
      </w:pPr>
    </w:p>
    <w:p w:rsidR="00881075" w:rsidRPr="000E11BC" w:rsidRDefault="00881075" w:rsidP="00881075">
      <w:pPr>
        <w:widowControl w:val="0"/>
        <w:tabs>
          <w:tab w:val="left" w:pos="-1440"/>
          <w:tab w:val="left" w:pos="-720"/>
          <w:tab w:val="left" w:pos="0"/>
        </w:tabs>
        <w:spacing w:line="287" w:lineRule="auto"/>
      </w:pPr>
      <w:r w:rsidRPr="000E11BC">
        <w:t>Over $40,000.00 but not</w:t>
      </w:r>
    </w:p>
    <w:p w:rsidR="00881075" w:rsidRPr="000E11BC" w:rsidRDefault="00881075" w:rsidP="00881075">
      <w:pPr>
        <w:widowControl w:val="0"/>
        <w:tabs>
          <w:tab w:val="left" w:pos="-1440"/>
          <w:tab w:val="left" w:pos="-720"/>
          <w:tab w:val="left" w:pos="0"/>
        </w:tabs>
        <w:spacing w:line="287" w:lineRule="auto"/>
      </w:pPr>
      <w:r w:rsidRPr="000E11BC">
        <w:t xml:space="preserve">   over $75,000.00 .............    $717.50 plus 5.525% of the</w:t>
      </w:r>
    </w:p>
    <w:p w:rsidR="00881075" w:rsidRDefault="00881075" w:rsidP="00881075">
      <w:pPr>
        <w:widowControl w:val="0"/>
        <w:tabs>
          <w:tab w:val="left" w:pos="-1440"/>
          <w:tab w:val="left" w:pos="-720"/>
          <w:tab w:val="left" w:pos="0"/>
        </w:tabs>
        <w:spacing w:line="287" w:lineRule="auto"/>
      </w:pPr>
      <w:r w:rsidRPr="000E11BC">
        <w:t xml:space="preserve">                                                 excess over $40,000.00</w:t>
      </w:r>
    </w:p>
    <w:p w:rsidR="00881075" w:rsidRDefault="00881075" w:rsidP="00881075">
      <w:pPr>
        <w:widowControl w:val="0"/>
        <w:tabs>
          <w:tab w:val="left" w:pos="-1440"/>
          <w:tab w:val="left" w:pos="-720"/>
          <w:tab w:val="left" w:pos="0"/>
        </w:tabs>
        <w:spacing w:line="287" w:lineRule="auto"/>
      </w:pPr>
    </w:p>
    <w:p w:rsidR="00881075" w:rsidRPr="000E11BC" w:rsidRDefault="00881075" w:rsidP="00881075">
      <w:pPr>
        <w:widowControl w:val="0"/>
        <w:tabs>
          <w:tab w:val="left" w:pos="-1440"/>
          <w:tab w:val="left" w:pos="-720"/>
          <w:tab w:val="left" w:pos="0"/>
        </w:tabs>
        <w:spacing w:line="287" w:lineRule="auto"/>
      </w:pPr>
      <w:r w:rsidRPr="000E11BC">
        <w:t>Over $75,000.00 but not</w:t>
      </w:r>
    </w:p>
    <w:p w:rsidR="00881075" w:rsidRPr="000E11BC" w:rsidRDefault="00881075" w:rsidP="00881075">
      <w:pPr>
        <w:widowControl w:val="0"/>
        <w:tabs>
          <w:tab w:val="left" w:pos="-1440"/>
          <w:tab w:val="left" w:pos="-720"/>
          <w:tab w:val="left" w:pos="0"/>
        </w:tabs>
        <w:spacing w:line="287" w:lineRule="auto"/>
      </w:pPr>
      <w:r w:rsidRPr="000E11BC">
        <w:t xml:space="preserve">   over $500,000.00 .............    $2,651.25 plus 6.370% of the</w:t>
      </w:r>
    </w:p>
    <w:p w:rsidR="00881075" w:rsidRPr="000E11BC" w:rsidRDefault="00881075" w:rsidP="00881075">
      <w:pPr>
        <w:widowControl w:val="0"/>
        <w:tabs>
          <w:tab w:val="left" w:pos="-1440"/>
          <w:tab w:val="left" w:pos="-720"/>
          <w:tab w:val="left" w:pos="0"/>
        </w:tabs>
        <w:spacing w:line="287" w:lineRule="auto"/>
      </w:pPr>
      <w:r w:rsidRPr="000E11BC">
        <w:t xml:space="preserve">                                                 excess over $75,000.00</w:t>
      </w:r>
    </w:p>
    <w:p w:rsidR="00881075" w:rsidRDefault="00881075" w:rsidP="00881075">
      <w:pPr>
        <w:widowControl w:val="0"/>
        <w:tabs>
          <w:tab w:val="left" w:pos="-1440"/>
          <w:tab w:val="left" w:pos="-720"/>
          <w:tab w:val="left" w:pos="0"/>
        </w:tabs>
        <w:spacing w:line="287" w:lineRule="auto"/>
      </w:pPr>
    </w:p>
    <w:p w:rsidR="00881075" w:rsidRPr="000E11BC" w:rsidRDefault="00881075" w:rsidP="00881075">
      <w:pPr>
        <w:widowControl w:val="0"/>
        <w:tabs>
          <w:tab w:val="left" w:pos="-1440"/>
          <w:tab w:val="left" w:pos="-720"/>
          <w:tab w:val="left" w:pos="0"/>
        </w:tabs>
        <w:spacing w:line="287" w:lineRule="auto"/>
      </w:pPr>
      <w:r w:rsidRPr="000E11BC">
        <w:t>Over $500,000.00 ...............   $29,723.75 plus 8.970% of the</w:t>
      </w:r>
    </w:p>
    <w:p w:rsidR="00881075" w:rsidRDefault="00881075" w:rsidP="00881075">
      <w:pPr>
        <w:widowControl w:val="0"/>
        <w:tabs>
          <w:tab w:val="left" w:pos="-1440"/>
          <w:tab w:val="left" w:pos="-720"/>
          <w:tab w:val="left" w:pos="0"/>
        </w:tabs>
        <w:spacing w:line="287" w:lineRule="auto"/>
      </w:pPr>
      <w:r w:rsidRPr="000E11BC">
        <w:t xml:space="preserve">                                                  excess over $500,000.00</w:t>
      </w:r>
    </w:p>
    <w:p w:rsidR="00881075" w:rsidRDefault="00881075" w:rsidP="00881075">
      <w:pPr>
        <w:widowControl w:val="0"/>
        <w:tabs>
          <w:tab w:val="left" w:pos="-1440"/>
          <w:tab w:val="left" w:pos="-720"/>
          <w:tab w:val="left" w:pos="0"/>
        </w:tabs>
        <w:spacing w:line="287" w:lineRule="auto"/>
      </w:pPr>
    </w:p>
    <w:p w:rsidR="00881075" w:rsidRDefault="00881075" w:rsidP="00881075">
      <w:pPr>
        <w:widowControl w:val="0"/>
        <w:tabs>
          <w:tab w:val="left" w:pos="-1440"/>
          <w:tab w:val="left" w:pos="-720"/>
          <w:tab w:val="left" w:pos="0"/>
        </w:tabs>
        <w:spacing w:line="287" w:lineRule="auto"/>
      </w:pPr>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881075" w:rsidRDefault="00881075" w:rsidP="00881075">
      <w:pPr>
        <w:rPr>
          <w:u w:val="single"/>
        </w:rPr>
      </w:pPr>
      <w:r>
        <w:tab/>
      </w:r>
      <w:r w:rsidRPr="00F01B82">
        <w:rPr>
          <w:u w:val="single"/>
        </w:rPr>
        <w:t>d.</w:t>
      </w:r>
      <w:r>
        <w:rPr>
          <w:u w:val="single"/>
        </w:rPr>
        <w:tab/>
      </w:r>
      <w:r w:rsidRPr="00F01B82">
        <w:rPr>
          <w:u w:val="single"/>
        </w:rPr>
        <w:t xml:space="preserve">The director shall annually </w:t>
      </w:r>
      <w:proofErr w:type="spellStart"/>
      <w:r w:rsidRPr="00F01B82">
        <w:rPr>
          <w:u w:val="single"/>
        </w:rPr>
        <w:t>recompute</w:t>
      </w:r>
      <w:proofErr w:type="spellEnd"/>
      <w:r w:rsidRPr="00F01B82">
        <w:rPr>
          <w:u w:val="single"/>
        </w:rPr>
        <w:t xml:space="preserve"> the taxable income bracket amounts and tax amount per taxable income bracket by multiplying each adjusted taxable income bracket amount by the cost-of-living adjustment, and </w:t>
      </w:r>
      <w:proofErr w:type="spellStart"/>
      <w:r w:rsidRPr="00F01B82">
        <w:rPr>
          <w:u w:val="single"/>
        </w:rPr>
        <w:t>recomputing</w:t>
      </w:r>
      <w:proofErr w:type="spellEnd"/>
      <w:r w:rsidRPr="00F01B82">
        <w:rPr>
          <w:u w:val="single"/>
        </w:rPr>
        <w:t xml:space="preserve"> the taxable income bracket amounts at the statutory tax rates with the recomputed bracket amounts.  Notwithstanding the taxable income bracket amounts and tax amount per taxable income bracket provided in the tax tables in this section, each taxpayer shall use the adjusted taxable income bracket amounts and tax amount per taxable income bracket as computed by the director for the applicable taxable year.  The director shall round the recomputed taxable income bracket amounts to the next highest multiple of $10.</w:t>
      </w:r>
    </w:p>
    <w:p w:rsidR="00881075" w:rsidRDefault="00881075" w:rsidP="00881075">
      <w:pPr>
        <w:rPr>
          <w:u w:val="single"/>
        </w:rPr>
      </w:pPr>
      <w:r w:rsidRPr="00423F39">
        <w:tab/>
      </w:r>
      <w:r w:rsidRPr="00F01B82">
        <w:rPr>
          <w:u w:val="single"/>
        </w:rPr>
        <w:t>e.</w:t>
      </w:r>
      <w:r>
        <w:rPr>
          <w:u w:val="single"/>
        </w:rPr>
        <w:tab/>
        <w:t xml:space="preserve">For the purposes of this section, </w:t>
      </w:r>
      <w:r w:rsidRPr="00F01B82">
        <w:rPr>
          <w:u w:val="single"/>
        </w:rPr>
        <w:t>"</w:t>
      </w:r>
      <w:r>
        <w:rPr>
          <w:u w:val="single"/>
        </w:rPr>
        <w:t>c</w:t>
      </w:r>
      <w:r w:rsidRPr="00F01B82">
        <w:rPr>
          <w:u w:val="single"/>
        </w:rPr>
        <w:t xml:space="preserve">ost-of-living adjustment" means the factor calculated by dividing the consumer price index for all urban consumers for the nation, as prepared by the United States Department of Labor as of the close of the 12-month period ending on August 31 of the calendar year prior to the calendar year </w:t>
      </w:r>
      <w:r w:rsidRPr="00F01B82">
        <w:rPr>
          <w:u w:val="single"/>
        </w:rPr>
        <w:lastRenderedPageBreak/>
        <w:t>in which the taxable year begins, by that index as of the close of the 12-month period ending on August 31 of the calendar year</w:t>
      </w:r>
      <w:r>
        <w:rPr>
          <w:u w:val="single"/>
        </w:rPr>
        <w:t xml:space="preserve"> </w:t>
      </w:r>
      <w:r w:rsidRPr="00F01B82">
        <w:rPr>
          <w:u w:val="single"/>
        </w:rPr>
        <w:t>preceding the calendar year in which P.L.    , c.   (pending before the Legislature as this bill) takes effect.</w:t>
      </w:r>
    </w:p>
    <w:p w:rsidR="00881075" w:rsidRDefault="00881075" w:rsidP="00881075">
      <w:pPr>
        <w:widowControl w:val="0"/>
        <w:tabs>
          <w:tab w:val="left" w:pos="-1440"/>
          <w:tab w:val="left" w:pos="-720"/>
          <w:tab w:val="left" w:pos="0"/>
        </w:tabs>
        <w:spacing w:line="287" w:lineRule="auto"/>
      </w:pPr>
      <w:r>
        <w:t>(</w:t>
      </w:r>
      <w:proofErr w:type="spellStart"/>
      <w:r>
        <w:t>cf</w:t>
      </w:r>
      <w:proofErr w:type="spellEnd"/>
      <w:r>
        <w:t>: P.L.2004, c.40, s.17)</w:t>
      </w:r>
    </w:p>
    <w:p w:rsidR="00881075" w:rsidRDefault="00881075" w:rsidP="00881075">
      <w:pPr>
        <w:widowControl w:val="0"/>
        <w:tabs>
          <w:tab w:val="left" w:pos="-1440"/>
          <w:tab w:val="left" w:pos="-720"/>
          <w:tab w:val="left" w:pos="0"/>
        </w:tabs>
        <w:spacing w:line="287" w:lineRule="auto"/>
      </w:pPr>
    </w:p>
    <w:p w:rsidR="00881075" w:rsidRDefault="00881075" w:rsidP="00881075">
      <w:r>
        <w:tab/>
        <w:t>2.</w:t>
      </w:r>
      <w:r>
        <w:tab/>
        <w:t>This act shall take effect immediately and shall apply to taxable years beginning on and after January 1 next following the date of enactment.</w:t>
      </w:r>
    </w:p>
    <w:p w:rsidR="00881075" w:rsidRPr="00AA7880" w:rsidRDefault="00881075" w:rsidP="00881075"/>
    <w:p w:rsidR="00881075" w:rsidRPr="00CE7BD8" w:rsidRDefault="00881075" w:rsidP="00881075"/>
    <w:p w:rsidR="00881075" w:rsidRPr="00AA7880" w:rsidRDefault="00881075" w:rsidP="00881075">
      <w:pPr>
        <w:jc w:val="center"/>
      </w:pPr>
      <w:r w:rsidRPr="00D71D68">
        <w:t>STATEMENT</w:t>
      </w:r>
    </w:p>
    <w:p w:rsidR="00881075" w:rsidRDefault="00881075" w:rsidP="00881075"/>
    <w:p w:rsidR="00881075" w:rsidRDefault="00881075" w:rsidP="00881075">
      <w:r w:rsidRPr="0023516D">
        <w:tab/>
        <w:t xml:space="preserve">This bill indexes for inflation the taxable income brackets under the New Jersey gross income tax.  </w:t>
      </w:r>
      <w:r>
        <w:t xml:space="preserve">This adds to the State personal income tax a common-sense taxpayer protection called inflation indexing that has been provided under the federal income tax since the 1980s.  Inflation indexing means that tax brackets are revised annually to reflect nominal price and wage increases that result from inflation.  When tax brackets are not indexed for inflation it results in what is called </w:t>
      </w:r>
      <w:r w:rsidRPr="0023516D">
        <w:t xml:space="preserve">"bracket creep," which is an increase in effective tax rates caused by inflation.  Higher income can bump a taxpayer into the next tax bracket, even if that higher income is merely keeping pace with inflation. </w:t>
      </w:r>
      <w:r w:rsidR="003F7620">
        <w:t xml:space="preserve"> </w:t>
      </w:r>
      <w:r w:rsidRPr="0023516D">
        <w:t xml:space="preserve">A lack of inflation adjustment can also push more of a taxpayer’s income into the highest bracket for which they qualify. </w:t>
      </w:r>
      <w:r>
        <w:t xml:space="preserve"> </w:t>
      </w:r>
      <w:r w:rsidRPr="0023516D">
        <w:t>The final result is a tax increase that occurs without any legislation being passed.</w:t>
      </w:r>
      <w:r>
        <w:t xml:space="preserve"> </w:t>
      </w:r>
      <w:r w:rsidRPr="0023516D">
        <w:t xml:space="preserve"> Indexing addresses this by altering each bracket level each year by the level of annual inflation.</w:t>
      </w:r>
    </w:p>
    <w:p w:rsidR="00881075" w:rsidRPr="00E7752C" w:rsidRDefault="00881075" w:rsidP="00E7752C">
      <w:r>
        <w:tab/>
        <w:t>Under this bill t</w:t>
      </w:r>
      <w:r w:rsidRPr="0023516D">
        <w:t xml:space="preserve">he </w:t>
      </w:r>
      <w:r>
        <w:t>inflation</w:t>
      </w:r>
      <w:r w:rsidRPr="0023516D">
        <w:t xml:space="preserve"> adjustment for taxable income brackets is the national consumer price index for all urban consumers as prepared by the United States Department of Labor.  This is the same measure of inflation that is used for indexing the taxable income brackets under the federal Internal Revenue Code.  The bill compares an annual inflation measure from the year prior to the one for which taxes will be imposed to a base year measure from the year prior to the one in which the bill is enacted.  This delay allows the Director of the Division of Taxation to determine the adjusted amounts when the tax year begins</w:t>
      </w:r>
      <w:r w:rsidRPr="009E1C61">
        <w:rPr>
          <w:b/>
        </w:rPr>
        <w:t xml:space="preserve">. </w:t>
      </w:r>
    </w:p>
    <w:sectPr w:rsidR="00881075" w:rsidRPr="00E7752C" w:rsidSect="00950421">
      <w:headerReference w:type="default" r:id="rId13"/>
      <w:footerReference w:type="default" r:id="rId14"/>
      <w:headerReference w:type="first" r:id="rId15"/>
      <w:footerReference w:type="first" r:id="rId16"/>
      <w:pgSz w:w="12240" w:h="20160" w:code="5"/>
      <w:pgMar w:top="1440" w:right="2520" w:bottom="1728" w:left="2880" w:header="1181" w:footer="12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677" w:rsidRDefault="005D1677">
      <w:r>
        <w:separator/>
      </w:r>
    </w:p>
  </w:endnote>
  <w:endnote w:type="continuationSeparator" w:id="0">
    <w:p w:rsidR="005D1677" w:rsidRDefault="005D1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421" w:rsidRPr="00921C91" w:rsidRDefault="009504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0421" w:rsidRPr="00921C91" w:rsidRDefault="00950421">
    <w:pPr>
      <w:pStyle w:val="Footer"/>
      <w:rPr>
        <w:szCs w:val="18"/>
      </w:rPr>
    </w:pPr>
  </w:p>
  <w:p w:rsidR="00950421" w:rsidRPr="00921C91" w:rsidRDefault="009504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0421" w:rsidRDefault="0095042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677" w:rsidRDefault="005D1677">
      <w:r>
        <w:separator/>
      </w:r>
    </w:p>
  </w:footnote>
  <w:footnote w:type="continuationSeparator" w:id="0">
    <w:p w:rsidR="005D1677" w:rsidRDefault="005D1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1D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0421" w:rsidRDefault="00950421" w:rsidP="00950421">
    <w:pPr>
      <w:pStyle w:val="bpuHeadSpon"/>
    </w:pPr>
    <w:r w:rsidRPr="00950421">
      <w:rPr>
        <w:rStyle w:val="bpuHeadSponChar"/>
      </w:rPr>
      <w:t>S728</w:t>
    </w:r>
    <w:r>
      <w:t xml:space="preserve"> A.M.BUCCO, OROHO</w:t>
    </w:r>
  </w:p>
  <w:p w:rsidR="00950421" w:rsidRDefault="00950421" w:rsidP="00950421">
    <w:pPr>
      <w:pStyle w:val="bpuHeadSpon"/>
    </w:pPr>
    <w:r>
      <w:fldChar w:fldCharType="begin"/>
    </w:r>
    <w:r>
      <w:instrText xml:space="preserve"> PAGE  \* MERGEFORMAT </w:instrText>
    </w:r>
    <w:r>
      <w:fldChar w:fldCharType="separate"/>
    </w:r>
    <w:r w:rsidR="009D7939">
      <w:rPr>
        <w:noProof/>
      </w:rPr>
      <w:t>8</w:t>
    </w:r>
    <w:r>
      <w:fldChar w:fldCharType="end"/>
    </w:r>
  </w:p>
  <w:p w:rsidR="00950421" w:rsidRPr="00AF575C" w:rsidRDefault="00950421" w:rsidP="009504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0421" w:rsidRDefault="00950421" w:rsidP="00950421">
    <w:pPr>
      <w:pStyle w:val="bpuHeadSpon"/>
    </w:pPr>
    <w:r w:rsidRPr="00950421">
      <w:rPr>
        <w:rStyle w:val="bpuHeadSponChar"/>
      </w:rPr>
      <w:t>S728</w:t>
    </w:r>
    <w:r>
      <w:t xml:space="preserve"> A.M.BUCCO, OROHO</w:t>
    </w:r>
  </w:p>
  <w:p w:rsidR="00950421" w:rsidRDefault="00950421" w:rsidP="00950421">
    <w:pPr>
      <w:pStyle w:val="bpuHeadSpon"/>
    </w:pPr>
    <w:r>
      <w:fldChar w:fldCharType="begin"/>
    </w:r>
    <w:r>
      <w:instrText xml:space="preserve"> PAGE  \* MERGEFORMAT </w:instrText>
    </w:r>
    <w:r>
      <w:fldChar w:fldCharType="separate"/>
    </w:r>
    <w:r w:rsidR="009D7939">
      <w:rPr>
        <w:noProof/>
      </w:rPr>
      <w:t>2</w:t>
    </w:r>
    <w:r>
      <w:fldChar w:fldCharType="end"/>
    </w:r>
  </w:p>
  <w:p w:rsidR="00950421" w:rsidRDefault="00950421" w:rsidP="009504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6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673A"/>
    <w:rsid w:val="00304565"/>
    <w:rsid w:val="00306A1F"/>
    <w:rsid w:val="00307F11"/>
    <w:rsid w:val="0031075B"/>
    <w:rsid w:val="00317C73"/>
    <w:rsid w:val="003212E6"/>
    <w:rsid w:val="00333EF1"/>
    <w:rsid w:val="00346CF5"/>
    <w:rsid w:val="00352F8B"/>
    <w:rsid w:val="00354D07"/>
    <w:rsid w:val="0037458C"/>
    <w:rsid w:val="00381407"/>
    <w:rsid w:val="00383051"/>
    <w:rsid w:val="0038486B"/>
    <w:rsid w:val="003941E5"/>
    <w:rsid w:val="003A19B9"/>
    <w:rsid w:val="003A213D"/>
    <w:rsid w:val="003B7F50"/>
    <w:rsid w:val="003C32D1"/>
    <w:rsid w:val="003C6FBF"/>
    <w:rsid w:val="003D2B0D"/>
    <w:rsid w:val="003D6256"/>
    <w:rsid w:val="003E3338"/>
    <w:rsid w:val="003E7B4E"/>
    <w:rsid w:val="003F145F"/>
    <w:rsid w:val="003F4A22"/>
    <w:rsid w:val="003F7620"/>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677"/>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075"/>
    <w:rsid w:val="008823BC"/>
    <w:rsid w:val="008859B3"/>
    <w:rsid w:val="008B313B"/>
    <w:rsid w:val="008B4545"/>
    <w:rsid w:val="008B6E84"/>
    <w:rsid w:val="008C1DC8"/>
    <w:rsid w:val="008C6FA9"/>
    <w:rsid w:val="008D35C6"/>
    <w:rsid w:val="008D455C"/>
    <w:rsid w:val="008D62DB"/>
    <w:rsid w:val="008E3B9B"/>
    <w:rsid w:val="008E4F67"/>
    <w:rsid w:val="008F6A7A"/>
    <w:rsid w:val="00902B2D"/>
    <w:rsid w:val="00915B98"/>
    <w:rsid w:val="00933C9C"/>
    <w:rsid w:val="0094377E"/>
    <w:rsid w:val="009467BF"/>
    <w:rsid w:val="0094723D"/>
    <w:rsid w:val="00950421"/>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939"/>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7A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2050"/>
    <o:shapelayout v:ext="edit">
      <o:idmap v:ext="edit" data="1"/>
    </o:shapelayout>
  </w:shapeDefaults>
  <w:decimalSymbol w:val="."/>
  <w:listSeparator w:val=","/>
  <w15:docId w15:val="{89E3D8D2-73E9-4258-BEC8-74E7EEA04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F76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7620"/>
    <w:rPr>
      <w:rFonts w:ascii="Segoe UI" w:hAnsi="Segoe UI" w:cs="Segoe UI"/>
      <w:spacing w:val="4"/>
      <w:sz w:val="18"/>
      <w:szCs w:val="18"/>
    </w:rPr>
  </w:style>
  <w:style w:type="character" w:styleId="LineNumber">
    <w:name w:val="line number"/>
    <w:basedOn w:val="DefaultParagraphFont"/>
    <w:semiHidden/>
    <w:unhideWhenUsed/>
    <w:rsid w:val="00950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E120C-C3A4-40F1-B4DE-7B98F5E52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1730</Words>
  <Characters>9652</Characters>
  <Application>Microsoft Office Word</Application>
  <DocSecurity>0</DocSecurity>
  <Lines>346</Lines>
  <Paragraphs>188</Paragraphs>
  <ScaleCrop>false</ScaleCrop>
  <HeadingPairs>
    <vt:vector size="2" baseType="variant">
      <vt:variant>
        <vt:lpstr>Title</vt:lpstr>
      </vt:variant>
      <vt:variant>
        <vt:i4>1</vt:i4>
      </vt:variant>
    </vt:vector>
  </HeadingPairs>
  <TitlesOfParts>
    <vt:vector size="1" baseType="lpstr">
      <vt:lpstr>S728</vt:lpstr>
    </vt:vector>
  </TitlesOfParts>
  <Manager>R230</Manager>
  <Company>OFFICE of LEGISLATIVE SERVICES</Company>
  <LinksUpToDate>false</LinksUpToDate>
  <CharactersWithSpaces>13924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S728</dc:title>
  <dc:creator>Senator  BUCCO, Senator  OROHO</dc:creator>
  <cp:keywords>S728|8|ER |65|0|0|!|0|</cp:keywords>
  <dc:description>PREFILED 2020</dc:description>
  <cp:lastModifiedBy>Bektas, Brenda</cp:lastModifiedBy>
  <cp:revision>2</cp:revision>
  <cp:lastPrinted>2020-01-08T16:39:00Z</cp:lastPrinted>
  <dcterms:created xsi:type="dcterms:W3CDTF">2020-01-10T14:24:00Z</dcterms:created>
  <dcterms:modified xsi:type="dcterms:W3CDTF">2020-01-10T14:24:00Z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