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221" w:rsidRDefault="00DE0221" w:rsidP="00DE0221">
      <w:pPr>
        <w:pStyle w:val="bpuBill"/>
      </w:pPr>
      <w:bookmarkStart w:id="0" w:name="bpuFrontPg"/>
      <w:bookmarkStart w:id="1" w:name="_GoBack"/>
      <w:bookmarkEnd w:id="0"/>
      <w:bookmarkEnd w:id="1"/>
      <w:r>
        <w:t xml:space="preserve">SENATE, No. 734 </w:t>
      </w:r>
    </w:p>
    <w:p w:rsidR="00DE0221" w:rsidRPr="00DE0221" w:rsidRDefault="00DE0221" w:rsidP="00DE02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153785" r:id="rId9"/>
        </w:object>
      </w:r>
    </w:p>
    <w:p w:rsidR="00DE0221" w:rsidRDefault="00DE0221" w:rsidP="00DE0221">
      <w:pPr>
        <w:pStyle w:val="bpuState"/>
      </w:pPr>
      <w:r>
        <w:t>STATE OF NEW JERSEY</w:t>
      </w:r>
    </w:p>
    <w:p w:rsidR="00DE0221" w:rsidRDefault="00DE0221" w:rsidP="00DE0221">
      <w:pPr>
        <w:pStyle w:val="bpuLegislature"/>
      </w:pPr>
      <w:r>
        <w:t>219th LEGISLATURE</w:t>
      </w:r>
    </w:p>
    <w:p w:rsidR="00DE0221" w:rsidRDefault="00DE0221" w:rsidP="00DE0221">
      <w:pPr>
        <w:pStyle w:val="bpuWpGraphic"/>
      </w:pPr>
      <w:r>
        <w:object w:dxaOrig="8985" w:dyaOrig="255">
          <v:shape id="_x0000_i1026" type="#_x0000_t75" style="width:6in;height:11.9pt" o:ole="">
            <v:imagedata r:id="rId8" o:title=""/>
          </v:shape>
          <o:OLEObject Type="Embed" ProgID="WPWin6.1" ShapeID="_x0000_i1026" DrawAspect="Content" ObjectID="_1640153786" r:id="rId10"/>
        </w:object>
      </w:r>
      <w:r>
        <w:t xml:space="preserve">  </w:t>
      </w:r>
    </w:p>
    <w:p w:rsidR="00DE0221" w:rsidRDefault="00DE0221" w:rsidP="00DE0221">
      <w:pPr>
        <w:pStyle w:val="bpuIntro"/>
      </w:pPr>
      <w:r>
        <w:t>PRE-FILED FOR INTRODUCTION IN THE 2020 SESSION</w:t>
      </w:r>
    </w:p>
    <w:p w:rsidR="00DE0221" w:rsidRDefault="00DE0221" w:rsidP="00DE0221">
      <w:pPr>
        <w:pStyle w:val="bpuIntro"/>
      </w:pPr>
    </w:p>
    <w:p w:rsidR="00DE0221" w:rsidRDefault="00DE0221" w:rsidP="00DE0221">
      <w:pPr>
        <w:pStyle w:val="bpuIntro"/>
        <w:sectPr w:rsidR="00DE0221" w:rsidSect="00DE0221">
          <w:headerReference w:type="even" r:id="rId11"/>
          <w:headerReference w:type="default" r:id="rId12"/>
          <w:pgSz w:w="12240" w:h="20160" w:code="5"/>
          <w:pgMar w:top="2160" w:right="1440" w:bottom="1440" w:left="1440" w:header="720" w:footer="720" w:gutter="0"/>
          <w:pgNumType w:start="1"/>
          <w:cols w:space="720"/>
          <w:docGrid w:linePitch="360"/>
        </w:sectPr>
      </w:pPr>
    </w:p>
    <w:p w:rsidR="00DE0221" w:rsidRDefault="00DE0221" w:rsidP="00DE0221">
      <w:pPr>
        <w:pStyle w:val="bpuIntro"/>
      </w:pPr>
    </w:p>
    <w:p w:rsidR="00DE0221" w:rsidRDefault="00DE0221" w:rsidP="00DE0221">
      <w:pPr>
        <w:pStyle w:val="bpuSponsor"/>
      </w:pPr>
      <w:r>
        <w:t>Sponsored by:</w:t>
      </w:r>
    </w:p>
    <w:p w:rsidR="00DE0221" w:rsidRDefault="00DE0221" w:rsidP="00DE0221">
      <w:pPr>
        <w:pStyle w:val="bpuSponsor"/>
      </w:pPr>
      <w:r>
        <w:t>Senator  ANTHONY M. BUCCO</w:t>
      </w:r>
    </w:p>
    <w:p w:rsidR="00DE0221" w:rsidRDefault="00DE0221" w:rsidP="00DE0221">
      <w:pPr>
        <w:pStyle w:val="bpuSponsor"/>
      </w:pPr>
      <w:r>
        <w:t>District 25 (Morris and Somerset)</w:t>
      </w:r>
    </w:p>
    <w:p w:rsidR="00DE0221" w:rsidRDefault="00DE0221" w:rsidP="00DE0221">
      <w:pPr>
        <w:pStyle w:val="bpuSponsor"/>
      </w:pPr>
    </w:p>
    <w:p w:rsidR="00DE0221" w:rsidRDefault="00DE0221" w:rsidP="00DE0221">
      <w:pPr>
        <w:pStyle w:val="bpuSponsor"/>
      </w:pPr>
    </w:p>
    <w:p w:rsidR="00DE0221" w:rsidRDefault="00DE0221" w:rsidP="00DE0221">
      <w:pPr>
        <w:pStyle w:val="bpuSponsor"/>
      </w:pPr>
    </w:p>
    <w:p w:rsidR="00DE0221" w:rsidRDefault="00DE0221" w:rsidP="00DE0221">
      <w:pPr>
        <w:pStyle w:val="bpuSponsor"/>
      </w:pPr>
    </w:p>
    <w:p w:rsidR="00DE0221" w:rsidRDefault="00DE0221" w:rsidP="00DE0221">
      <w:pPr>
        <w:pStyle w:val="bpuSponsor"/>
      </w:pPr>
      <w:r>
        <w:t>SYNOPSIS</w:t>
      </w:r>
    </w:p>
    <w:p w:rsidR="00DE0221" w:rsidRDefault="00DE0221" w:rsidP="00DE0221">
      <w:pPr>
        <w:pStyle w:val="bpuNormText"/>
      </w:pPr>
      <w:r>
        <w:tab/>
        <w:t xml:space="preserve">Revises gross income tax rates for joint filers and similar taxpayers and designated as Marriage Penalty Elimination Act. </w:t>
      </w:r>
    </w:p>
    <w:p w:rsidR="00DE0221" w:rsidRDefault="00DE0221" w:rsidP="00DE0221">
      <w:pPr>
        <w:pStyle w:val="bpuNormText"/>
      </w:pPr>
    </w:p>
    <w:p w:rsidR="00DE0221" w:rsidRDefault="00DE0221" w:rsidP="00DE0221">
      <w:pPr>
        <w:pStyle w:val="bpuSponsor"/>
      </w:pPr>
      <w:r>
        <w:t xml:space="preserve">CURRENT VERSION OF TEXT </w:t>
      </w:r>
    </w:p>
    <w:p w:rsidR="00DE0221" w:rsidRDefault="00DE0221" w:rsidP="00DE0221">
      <w:pPr>
        <w:pStyle w:val="bpuNormText"/>
      </w:pPr>
      <w:r>
        <w:tab/>
        <w:t>Introduced Pending Technical Review by Legislative Counsel.</w:t>
      </w:r>
    </w:p>
    <w:p w:rsidR="00DE0221" w:rsidRDefault="00DE0221" w:rsidP="00DE02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E0221" w:rsidRDefault="00DE02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E0221" w:rsidSect="00DE0221">
          <w:type w:val="continuous"/>
          <w:pgSz w:w="12240" w:h="20160" w:code="5"/>
          <w:pgMar w:top="2160" w:right="2275" w:bottom="1440" w:left="2275" w:header="72" w:footer="720" w:gutter="0"/>
          <w:pgNumType w:start="1"/>
          <w:cols w:space="720"/>
          <w:docGrid w:linePitch="360"/>
        </w:sectPr>
      </w:pPr>
    </w:p>
    <w:p w:rsidR="00373EC0" w:rsidRPr="00677316" w:rsidRDefault="00373EC0" w:rsidP="00373EC0">
      <w:pPr>
        <w:pStyle w:val="HangingAnAct"/>
        <w:rPr>
          <w:rStyle w:val="HangingAnActChar"/>
        </w:rPr>
      </w:pPr>
      <w:r w:rsidRPr="00373EC0">
        <w:rPr>
          <w:rStyle w:val="BillHead"/>
        </w:rPr>
        <w:lastRenderedPageBreak/>
        <w:t>An Act</w:t>
      </w:r>
      <w:r w:rsidRPr="006B7FA7">
        <w:rPr>
          <w:rStyle w:val="HangingAnActChar"/>
        </w:rPr>
        <w:t xml:space="preserve"> </w:t>
      </w:r>
      <w:r>
        <w:rPr>
          <w:rStyle w:val="HangingAnActChar"/>
        </w:rPr>
        <w:t>revising the gross income tax rates for joint filers and similar taxpayers and designated as the Marriage Penalty Elimination Act, and amending N.J.S.54A:2-1.</w:t>
      </w:r>
    </w:p>
    <w:p w:rsidR="00373EC0" w:rsidRPr="00D71D68" w:rsidRDefault="00373EC0" w:rsidP="00373EC0"/>
    <w:p w:rsidR="00373EC0" w:rsidRPr="00AA7880" w:rsidRDefault="00373EC0" w:rsidP="00373EC0">
      <w:r>
        <w:tab/>
      </w:r>
      <w:r>
        <w:rPr>
          <w:rStyle w:val="BillHeading2"/>
        </w:rPr>
        <w:t xml:space="preserve">Be It Enacted </w:t>
      </w:r>
      <w:r>
        <w:rPr>
          <w:rStyle w:val="BillLanguage"/>
        </w:rPr>
        <w:t>by the Senate and General Assembly of the State of New Jersey:</w:t>
      </w:r>
    </w:p>
    <w:p w:rsidR="00373EC0" w:rsidRPr="00D71D68" w:rsidRDefault="00373EC0" w:rsidP="00373EC0"/>
    <w:p w:rsidR="00373EC0" w:rsidRDefault="00373EC0" w:rsidP="00373EC0">
      <w:r>
        <w:tab/>
        <w:t>1.</w:t>
      </w:r>
      <w:r>
        <w:tab/>
        <w:t>N.J.S.54A:2-1 is amended to read as follows:</w:t>
      </w:r>
    </w:p>
    <w:p w:rsidR="00373EC0" w:rsidRDefault="00373EC0" w:rsidP="00373EC0">
      <w:r>
        <w:tab/>
        <w:t>54A:2-1. Imposition of tax. There is hereby imposed a tax for each taxable year (which shall be the same as the taxable year for federal income tax purposes) on the New Jersey gross income as herein defined of every individual, estate or trust (other than a charitable trust or a trust forming part of a pension or profit-sharing plan), subject to the deductions, limitations and modifications hereinafter provided, determined in accordance with the following tables with respect to taxpayers' taxable income:</w:t>
      </w:r>
    </w:p>
    <w:p w:rsidR="00373EC0" w:rsidRDefault="00373EC0" w:rsidP="00373EC0">
      <w:r>
        <w:tab/>
        <w:t xml:space="preserve"> a.</w:t>
      </w:r>
      <w:r>
        <w:tab/>
        <w:t>For married individuals filing a joint return and individuals filing as head of household or as surviving spouse for federal income tax purposes:</w:t>
      </w:r>
    </w:p>
    <w:p w:rsidR="00373EC0" w:rsidRDefault="00373EC0" w:rsidP="00373EC0">
      <w:r>
        <w:tab/>
        <w:t>(1)</w:t>
      </w:r>
      <w:r>
        <w:tab/>
        <w:t xml:space="preserve">for taxable years beginning on or after </w:t>
      </w:r>
      <w:smartTag w:uri="urn:schemas-microsoft-com:office:smarttags" w:element="date">
        <w:smartTagPr>
          <w:attr w:name="Month" w:val="1"/>
          <w:attr w:name="Day" w:val="1"/>
          <w:attr w:name="Year" w:val="1991"/>
        </w:smartTagPr>
        <w:r>
          <w:t>January 1, 1991</w:t>
        </w:r>
      </w:smartTag>
      <w:r>
        <w:t xml:space="preserve"> but before </w:t>
      </w:r>
      <w:smartTag w:uri="urn:schemas-microsoft-com:office:smarttags" w:element="date">
        <w:smartTagPr>
          <w:attr w:name="Month" w:val="1"/>
          <w:attr w:name="Day" w:val="1"/>
          <w:attr w:name="Year" w:val="1994"/>
        </w:smartTagPr>
        <w:r>
          <w:t>January 1, 1994</w:t>
        </w:r>
      </w:smartTag>
      <w:r>
        <w:t>:</w:t>
      </w:r>
    </w:p>
    <w:p w:rsidR="00373EC0" w:rsidRDefault="00373EC0" w:rsidP="00373EC0"/>
    <w:p w:rsidR="00373EC0" w:rsidRDefault="00373EC0" w:rsidP="00373EC0">
      <w:r>
        <w:t xml:space="preserve">If the taxable income is: </w:t>
      </w:r>
      <w:r>
        <w:tab/>
      </w:r>
      <w:r>
        <w:tab/>
        <w:t>The tax is:</w:t>
      </w:r>
    </w:p>
    <w:p w:rsidR="00373EC0" w:rsidRDefault="00373EC0" w:rsidP="00373EC0"/>
    <w:p w:rsidR="00373EC0" w:rsidRDefault="00373EC0" w:rsidP="00373EC0">
      <w:r>
        <w:t xml:space="preserve">Not over $20,000.00 . . . . </w:t>
      </w:r>
      <w:r>
        <w:tab/>
      </w:r>
      <w:r>
        <w:tab/>
        <w:t>2% of taxable income</w:t>
      </w:r>
    </w:p>
    <w:p w:rsidR="00373EC0" w:rsidRDefault="00373EC0" w:rsidP="00373EC0"/>
    <w:p w:rsidR="00373EC0" w:rsidRDefault="00373EC0" w:rsidP="00373EC0">
      <w:r>
        <w:t>Over $20,000.00 but not</w:t>
      </w:r>
    </w:p>
    <w:p w:rsidR="00373EC0" w:rsidRDefault="00373EC0" w:rsidP="00373EC0">
      <w:pPr>
        <w:ind w:left="3600" w:hanging="3600"/>
      </w:pPr>
      <w:r>
        <w:tab/>
        <w:t xml:space="preserve">over $50,000.00 . . . . . </w:t>
      </w:r>
      <w:r>
        <w:tab/>
      </w:r>
      <w:r>
        <w:tab/>
        <w:t>$400.00 plus 2.5% of the excess over $20,000.00</w:t>
      </w:r>
    </w:p>
    <w:p w:rsidR="00373EC0" w:rsidRDefault="00373EC0" w:rsidP="00373EC0">
      <w:r>
        <w:t>Over $50,000.00 but not</w:t>
      </w:r>
    </w:p>
    <w:p w:rsidR="00373EC0" w:rsidRDefault="00373EC0" w:rsidP="00373EC0">
      <w:pPr>
        <w:ind w:left="3600" w:hanging="3600"/>
      </w:pPr>
      <w:r>
        <w:tab/>
        <w:t xml:space="preserve">over $70,000.00 . . . . . </w:t>
      </w:r>
      <w:r>
        <w:tab/>
      </w:r>
      <w:r>
        <w:tab/>
        <w:t>$1,150.00 plus 3.5% of the excess over $50,000.00</w:t>
      </w:r>
    </w:p>
    <w:p w:rsidR="00373EC0" w:rsidRDefault="00373EC0" w:rsidP="00373EC0">
      <w:r>
        <w:t>Over $70,000.00 but not</w:t>
      </w:r>
    </w:p>
    <w:p w:rsidR="00373EC0" w:rsidRDefault="00373EC0" w:rsidP="00373EC0">
      <w:pPr>
        <w:ind w:left="3600" w:hanging="3600"/>
      </w:pPr>
      <w:r>
        <w:tab/>
        <w:t xml:space="preserve">over $80,000.00 . . . . . </w:t>
      </w:r>
      <w:r>
        <w:tab/>
      </w:r>
      <w:r>
        <w:tab/>
        <w:t>$1,850.00 plus 5.0% of the excess over $70,000.00</w:t>
      </w:r>
    </w:p>
    <w:p w:rsidR="00373EC0" w:rsidRDefault="00373EC0" w:rsidP="00373EC0">
      <w:r>
        <w:t>Over $80,000.00 but not</w:t>
      </w:r>
    </w:p>
    <w:p w:rsidR="00373EC0" w:rsidRDefault="00373EC0" w:rsidP="00373EC0">
      <w:pPr>
        <w:ind w:left="3600" w:hanging="3600"/>
      </w:pPr>
      <w:r>
        <w:tab/>
        <w:t xml:space="preserve">over $150,000.00 . . . . . </w:t>
      </w:r>
      <w:r>
        <w:tab/>
      </w:r>
      <w:r>
        <w:tab/>
        <w:t>$2,350.00 plus 6.5% of the excess over $80,000.00</w:t>
      </w:r>
    </w:p>
    <w:p w:rsidR="00373EC0" w:rsidRDefault="00373EC0" w:rsidP="00373EC0">
      <w:pPr>
        <w:ind w:left="3600" w:hanging="3600"/>
      </w:pPr>
    </w:p>
    <w:p w:rsidR="00373EC0" w:rsidRDefault="00373EC0" w:rsidP="00373EC0">
      <w:pPr>
        <w:ind w:left="3600" w:hanging="3600"/>
      </w:pPr>
      <w:r>
        <w:t xml:space="preserve">Over $150,000.00 . . . . . . . . </w:t>
      </w:r>
      <w:r>
        <w:tab/>
        <w:t>$6,900.00 plus 7.0% of the excess over $150,000.00</w:t>
      </w:r>
    </w:p>
    <w:p w:rsidR="00373EC0" w:rsidRDefault="00373EC0" w:rsidP="00373EC0"/>
    <w:p w:rsidR="00373EC0" w:rsidRDefault="00373EC0" w:rsidP="00373EC0">
      <w:r>
        <w:tab/>
        <w:t>(2)</w:t>
      </w:r>
      <w:r>
        <w:tab/>
        <w:t xml:space="preserve">for taxable years beginning on or after </w:t>
      </w:r>
      <w:smartTag w:uri="urn:schemas-microsoft-com:office:smarttags" w:element="date">
        <w:smartTagPr>
          <w:attr w:name="Month" w:val="1"/>
          <w:attr w:name="Day" w:val="1"/>
          <w:attr w:name="Year" w:val="1994"/>
        </w:smartTagPr>
        <w:r>
          <w:t>January 1, 1994</w:t>
        </w:r>
      </w:smartTag>
      <w:r>
        <w:t xml:space="preserve"> but before </w:t>
      </w:r>
      <w:smartTag w:uri="urn:schemas-microsoft-com:office:smarttags" w:element="date">
        <w:smartTagPr>
          <w:attr w:name="Month" w:val="1"/>
          <w:attr w:name="Day" w:val="1"/>
          <w:attr w:name="Year" w:val="1995"/>
        </w:smartTagPr>
        <w:r>
          <w:t>January 1, 1995</w:t>
        </w:r>
      </w:smartTag>
      <w:r w:rsidR="007357EB">
        <w:t>:</w:t>
      </w:r>
    </w:p>
    <w:p w:rsidR="007357EB" w:rsidRDefault="007357EB" w:rsidP="00373EC0"/>
    <w:p w:rsidR="00373EC0" w:rsidRDefault="00373EC0" w:rsidP="00373EC0">
      <w:r>
        <w:t xml:space="preserve">If the taxable income is: </w:t>
      </w:r>
      <w:r>
        <w:tab/>
      </w:r>
      <w:r>
        <w:tab/>
        <w:t>The tax is:</w:t>
      </w:r>
    </w:p>
    <w:p w:rsidR="00DE0221" w:rsidRDefault="00DE0221" w:rsidP="00373EC0"/>
    <w:p w:rsidR="00373EC0" w:rsidRDefault="00373EC0" w:rsidP="00373EC0">
      <w:r>
        <w:t xml:space="preserve">Not over $20,000.00 . . . </w:t>
      </w:r>
      <w:r>
        <w:tab/>
      </w:r>
      <w:r>
        <w:tab/>
        <w:t>1.900% of taxable income</w:t>
      </w:r>
      <w:r w:rsidR="00DE0221">
        <w:br w:type="page"/>
      </w:r>
    </w:p>
    <w:p w:rsidR="00373EC0" w:rsidRDefault="00373EC0" w:rsidP="00373EC0">
      <w:r>
        <w:lastRenderedPageBreak/>
        <w:t>Over $20,000.00 but not</w:t>
      </w:r>
    </w:p>
    <w:p w:rsidR="00373EC0" w:rsidRDefault="00373EC0" w:rsidP="00373EC0">
      <w:pPr>
        <w:ind w:left="3600" w:hanging="3600"/>
      </w:pPr>
      <w:r>
        <w:tab/>
        <w:t xml:space="preserve">over $50,000.00 . . . . </w:t>
      </w:r>
      <w:r>
        <w:tab/>
      </w:r>
      <w:r>
        <w:tab/>
        <w:t>$380.00 plus 2.375% of the excess over $20,000.00</w:t>
      </w:r>
    </w:p>
    <w:p w:rsidR="00373EC0" w:rsidRDefault="00373EC0" w:rsidP="00373EC0">
      <w:r>
        <w:t>Over $50,000.00 but not</w:t>
      </w:r>
    </w:p>
    <w:p w:rsidR="00373EC0" w:rsidRDefault="00373EC0" w:rsidP="00373EC0">
      <w:pPr>
        <w:ind w:left="3600" w:hanging="3600"/>
      </w:pPr>
      <w:r>
        <w:tab/>
        <w:t xml:space="preserve">over $70,000.00 . . . . </w:t>
      </w:r>
      <w:r>
        <w:tab/>
      </w:r>
      <w:r>
        <w:tab/>
        <w:t>$1,092.50 plus 3.325% of the excess over $50,000.00</w:t>
      </w:r>
    </w:p>
    <w:p w:rsidR="00373EC0" w:rsidRDefault="00373EC0" w:rsidP="00373EC0">
      <w:r>
        <w:t>Over $70,000.00 but not</w:t>
      </w:r>
    </w:p>
    <w:p w:rsidR="00373EC0" w:rsidRDefault="00373EC0" w:rsidP="00373EC0">
      <w:pPr>
        <w:ind w:left="3600" w:hanging="3600"/>
      </w:pPr>
      <w:r>
        <w:tab/>
        <w:t xml:space="preserve">over $80,000.00 . . . . </w:t>
      </w:r>
      <w:r>
        <w:tab/>
      </w:r>
      <w:r>
        <w:tab/>
        <w:t>$1,757.50 plus 4.750% of the excess over $70,000.00</w:t>
      </w:r>
    </w:p>
    <w:p w:rsidR="00373EC0" w:rsidRDefault="00373EC0" w:rsidP="00373EC0">
      <w:r>
        <w:t>Over $80,000.00 but not</w:t>
      </w:r>
    </w:p>
    <w:p w:rsidR="00373EC0" w:rsidRDefault="00373EC0" w:rsidP="00373EC0">
      <w:pPr>
        <w:ind w:left="3600" w:hanging="3600"/>
      </w:pPr>
      <w:r>
        <w:tab/>
        <w:t xml:space="preserve">over $150,000.00 . . . . </w:t>
      </w:r>
      <w:r>
        <w:tab/>
      </w:r>
      <w:r>
        <w:tab/>
        <w:t>$2,232.50 plus 6.175% of the excess over $80,000.00</w:t>
      </w:r>
    </w:p>
    <w:p w:rsidR="00DE0221" w:rsidRDefault="00DE0221" w:rsidP="00373EC0">
      <w:pPr>
        <w:ind w:left="3600" w:hanging="3600"/>
      </w:pPr>
    </w:p>
    <w:p w:rsidR="00373EC0" w:rsidRDefault="00373EC0" w:rsidP="00373EC0">
      <w:pPr>
        <w:ind w:left="3600" w:hanging="3600"/>
      </w:pPr>
      <w:r>
        <w:t xml:space="preserve">Over $150,000.00 . . . . . . . </w:t>
      </w:r>
      <w:r>
        <w:tab/>
      </w:r>
      <w:r>
        <w:tab/>
        <w:t>$6,555.00 plus 6.650% of the excess over $150,000.00</w:t>
      </w:r>
    </w:p>
    <w:p w:rsidR="00373EC0" w:rsidRDefault="00373EC0" w:rsidP="00373EC0"/>
    <w:p w:rsidR="00373EC0" w:rsidRDefault="00373EC0" w:rsidP="00373EC0">
      <w:r>
        <w:tab/>
        <w:t>(3)</w:t>
      </w:r>
      <w:r>
        <w:tab/>
        <w:t xml:space="preserve">for taxable years beginning on or after </w:t>
      </w:r>
      <w:smartTag w:uri="urn:schemas-microsoft-com:office:smarttags" w:element="date">
        <w:smartTagPr>
          <w:attr w:name="Month" w:val="1"/>
          <w:attr w:name="Day" w:val="1"/>
          <w:attr w:name="Year" w:val="1995"/>
        </w:smartTagPr>
        <w:r>
          <w:t>January 1, 1995</w:t>
        </w:r>
      </w:smartTag>
      <w:r>
        <w:t xml:space="preserve"> but before </w:t>
      </w:r>
      <w:smartTag w:uri="urn:schemas-microsoft-com:office:smarttags" w:element="date">
        <w:smartTagPr>
          <w:attr w:name="Month" w:val="1"/>
          <w:attr w:name="Day" w:val="1"/>
          <w:attr w:name="Year" w:val="1996"/>
        </w:smartTagPr>
        <w:r>
          <w:t>January 1, 1996</w:t>
        </w:r>
      </w:smartTag>
      <w:r>
        <w:t>:</w:t>
      </w:r>
    </w:p>
    <w:p w:rsidR="00373EC0" w:rsidRDefault="00373EC0" w:rsidP="00373EC0"/>
    <w:p w:rsidR="00373EC0" w:rsidRDefault="00373EC0" w:rsidP="00373EC0">
      <w:r>
        <w:t xml:space="preserve">If the taxable income is: </w:t>
      </w:r>
      <w:r>
        <w:tab/>
      </w:r>
      <w:r>
        <w:tab/>
        <w:t>The tax is:</w:t>
      </w:r>
    </w:p>
    <w:p w:rsidR="00373EC0" w:rsidRDefault="00373EC0" w:rsidP="00373EC0"/>
    <w:p w:rsidR="00373EC0" w:rsidRDefault="00373EC0" w:rsidP="00373EC0">
      <w:r>
        <w:t xml:space="preserve">Not over $20,000.00 . . . . </w:t>
      </w:r>
      <w:r>
        <w:tab/>
      </w:r>
      <w:r>
        <w:tab/>
        <w:t>1.700% of taxable income</w:t>
      </w:r>
    </w:p>
    <w:p w:rsidR="00373EC0" w:rsidRDefault="00373EC0" w:rsidP="00373EC0"/>
    <w:p w:rsidR="00373EC0" w:rsidRDefault="00373EC0" w:rsidP="00373EC0">
      <w:r>
        <w:t>Over $20,000.00 but not</w:t>
      </w:r>
    </w:p>
    <w:p w:rsidR="00373EC0" w:rsidRDefault="00373EC0" w:rsidP="00373EC0">
      <w:pPr>
        <w:ind w:left="3600" w:hanging="3600"/>
      </w:pPr>
      <w:r>
        <w:tab/>
        <w:t xml:space="preserve">over $50,000.00 . . . . . </w:t>
      </w:r>
      <w:r>
        <w:tab/>
      </w:r>
      <w:r>
        <w:tab/>
        <w:t>$340.00 plus 2.125% of the excess over $20,000.00</w:t>
      </w:r>
    </w:p>
    <w:p w:rsidR="00373EC0" w:rsidRDefault="00373EC0" w:rsidP="00373EC0">
      <w:r>
        <w:t>Over $50,000.00 but not</w:t>
      </w:r>
    </w:p>
    <w:p w:rsidR="00373EC0" w:rsidRDefault="00373EC0" w:rsidP="00373EC0">
      <w:pPr>
        <w:ind w:left="3600" w:hanging="3600"/>
      </w:pPr>
      <w:r>
        <w:tab/>
        <w:t xml:space="preserve">over $70,000.00 . . . . . </w:t>
      </w:r>
      <w:r>
        <w:tab/>
      </w:r>
      <w:r>
        <w:tab/>
        <w:t>$977.50 plus 2.975% of the excess over $50,000.00</w:t>
      </w:r>
    </w:p>
    <w:p w:rsidR="00373EC0" w:rsidRDefault="00373EC0" w:rsidP="00373EC0">
      <w:r>
        <w:t>Over $70,000.00 but not</w:t>
      </w:r>
    </w:p>
    <w:p w:rsidR="00373EC0" w:rsidRDefault="00373EC0" w:rsidP="00373EC0">
      <w:pPr>
        <w:ind w:left="3600" w:hanging="3600"/>
      </w:pPr>
      <w:r>
        <w:tab/>
        <w:t xml:space="preserve">over $80,000.00 . . . . . </w:t>
      </w:r>
      <w:r>
        <w:tab/>
      </w:r>
      <w:r>
        <w:tab/>
        <w:t>$1,572.50 plus 4.250% of the excess over $70,000.00</w:t>
      </w:r>
    </w:p>
    <w:p w:rsidR="00373EC0" w:rsidRDefault="00373EC0" w:rsidP="00373EC0">
      <w:r>
        <w:t>Over $80,000.00 but not</w:t>
      </w:r>
    </w:p>
    <w:p w:rsidR="00373EC0" w:rsidRDefault="00373EC0" w:rsidP="00373EC0">
      <w:pPr>
        <w:ind w:left="3600" w:hanging="3600"/>
      </w:pPr>
      <w:r>
        <w:tab/>
        <w:t xml:space="preserve">over $150,000.00 . . . . . </w:t>
      </w:r>
      <w:r>
        <w:tab/>
      </w:r>
      <w:r>
        <w:tab/>
        <w:t>$1,997.50 plus 6.013% of the excess over $80,000.00</w:t>
      </w:r>
    </w:p>
    <w:p w:rsidR="00373EC0" w:rsidRDefault="00373EC0" w:rsidP="00373EC0">
      <w:pPr>
        <w:ind w:left="3600" w:hanging="3600"/>
      </w:pPr>
    </w:p>
    <w:p w:rsidR="00373EC0" w:rsidRDefault="00373EC0" w:rsidP="00373EC0">
      <w:pPr>
        <w:ind w:left="3600" w:hanging="3600"/>
      </w:pPr>
      <w:r>
        <w:t xml:space="preserve">Over $150,000.00 . . . . . . . </w:t>
      </w:r>
      <w:r>
        <w:tab/>
      </w:r>
      <w:r>
        <w:tab/>
        <w:t>$6,206.60 plus 6.580% of the excess over $150,000.00</w:t>
      </w:r>
    </w:p>
    <w:p w:rsidR="00373EC0" w:rsidRDefault="00373EC0" w:rsidP="00373EC0"/>
    <w:p w:rsidR="00373EC0" w:rsidRDefault="00373EC0" w:rsidP="00373EC0">
      <w:r>
        <w:tab/>
        <w:t>(4)</w:t>
      </w:r>
      <w:r>
        <w:tab/>
        <w:t xml:space="preserve">for taxable years beginning on or after </w:t>
      </w:r>
      <w:smartTag w:uri="urn:schemas-microsoft-com:office:smarttags" w:element="date">
        <w:smartTagPr>
          <w:attr w:name="Month" w:val="1"/>
          <w:attr w:name="Day" w:val="1"/>
          <w:attr w:name="Year" w:val="1996"/>
        </w:smartTagPr>
        <w:r>
          <w:t>January 1, 1996</w:t>
        </w:r>
      </w:smartTag>
      <w:r>
        <w:t xml:space="preserve"> but before </w:t>
      </w:r>
      <w:smartTag w:uri="urn:schemas-microsoft-com:office:smarttags" w:element="date">
        <w:smartTagPr>
          <w:attr w:name="Month" w:val="1"/>
          <w:attr w:name="Day" w:val="1"/>
          <w:attr w:name="Year" w:val="2004"/>
        </w:smartTagPr>
        <w:r>
          <w:t>January 1, 2004</w:t>
        </w:r>
      </w:smartTag>
      <w:r>
        <w:t>:</w:t>
      </w:r>
    </w:p>
    <w:p w:rsidR="00373EC0" w:rsidRDefault="00373EC0" w:rsidP="00373EC0"/>
    <w:p w:rsidR="00373EC0" w:rsidRDefault="00373EC0" w:rsidP="00373EC0">
      <w:r>
        <w:t xml:space="preserve">If the taxable income is: </w:t>
      </w:r>
      <w:r>
        <w:tab/>
      </w:r>
      <w:r>
        <w:tab/>
        <w:t>The tax is:</w:t>
      </w:r>
    </w:p>
    <w:p w:rsidR="00373EC0" w:rsidRDefault="00373EC0" w:rsidP="00373EC0">
      <w:r>
        <w:t>Not over $20,000.00 . . .</w:t>
      </w:r>
      <w:r w:rsidR="007357EB">
        <w:t xml:space="preserve"> . . </w:t>
      </w:r>
      <w:r w:rsidR="007357EB">
        <w:tab/>
      </w:r>
      <w:r w:rsidR="007357EB">
        <w:tab/>
        <w:t>1.400% of taxable income</w:t>
      </w:r>
    </w:p>
    <w:p w:rsidR="007357EB" w:rsidRDefault="007357EB" w:rsidP="00373EC0"/>
    <w:p w:rsidR="00373EC0" w:rsidRDefault="00373EC0" w:rsidP="00373EC0">
      <w:r>
        <w:t>Over $20,000.00 but not</w:t>
      </w:r>
    </w:p>
    <w:p w:rsidR="00373EC0" w:rsidRDefault="00373EC0" w:rsidP="00DE0221">
      <w:pPr>
        <w:ind w:left="3600" w:hanging="3600"/>
      </w:pPr>
      <w:r>
        <w:tab/>
        <w:t xml:space="preserve">over $50,000.00 . . . . . </w:t>
      </w:r>
      <w:r>
        <w:tab/>
      </w:r>
      <w:r>
        <w:tab/>
        <w:t>$280.00 plus 1.750% of the excess over $20,000.00</w:t>
      </w:r>
    </w:p>
    <w:p w:rsidR="00373EC0" w:rsidRDefault="00373EC0" w:rsidP="00373EC0">
      <w:r>
        <w:lastRenderedPageBreak/>
        <w:t>Over $50,000.00 but not</w:t>
      </w:r>
    </w:p>
    <w:p w:rsidR="00373EC0" w:rsidRDefault="00373EC0" w:rsidP="00373EC0">
      <w:pPr>
        <w:ind w:left="3600" w:hanging="3600"/>
      </w:pPr>
      <w:r>
        <w:tab/>
        <w:t xml:space="preserve">over $70,000.00 . . . . . </w:t>
      </w:r>
      <w:r>
        <w:tab/>
      </w:r>
      <w:r>
        <w:tab/>
        <w:t>$805.00 plus 2.450% of the excess over $50,000.00</w:t>
      </w:r>
    </w:p>
    <w:p w:rsidR="00373EC0" w:rsidRDefault="00373EC0" w:rsidP="00373EC0"/>
    <w:p w:rsidR="00373EC0" w:rsidRDefault="00373EC0" w:rsidP="00373EC0">
      <w:r>
        <w:t>Over $70,000.00 but not</w:t>
      </w:r>
    </w:p>
    <w:p w:rsidR="00373EC0" w:rsidRDefault="00373EC0" w:rsidP="00373EC0">
      <w:pPr>
        <w:ind w:left="3600" w:hanging="3600"/>
      </w:pPr>
      <w:r>
        <w:tab/>
        <w:t xml:space="preserve">over $80,000.00 . . . . . </w:t>
      </w:r>
      <w:r>
        <w:tab/>
      </w:r>
      <w:r>
        <w:tab/>
        <w:t>$1,295.50 plus 3.500% of the excess over $70,000.00</w:t>
      </w:r>
    </w:p>
    <w:p w:rsidR="00373EC0" w:rsidRDefault="00373EC0" w:rsidP="00373EC0">
      <w:r>
        <w:t xml:space="preserve">Over $80,000.00 but not </w:t>
      </w:r>
    </w:p>
    <w:p w:rsidR="00373EC0" w:rsidRDefault="00373EC0" w:rsidP="00373EC0">
      <w:pPr>
        <w:ind w:left="3600" w:hanging="3600"/>
      </w:pPr>
      <w:r>
        <w:tab/>
        <w:t xml:space="preserve">over $150,000.00 . . . . . </w:t>
      </w:r>
      <w:r>
        <w:tab/>
      </w:r>
      <w:r>
        <w:tab/>
        <w:t>$1,645.00 plus 5.525% of the excess over $80,000.00</w:t>
      </w:r>
    </w:p>
    <w:p w:rsidR="00373EC0" w:rsidRDefault="00373EC0" w:rsidP="00373EC0">
      <w:pPr>
        <w:ind w:left="3600" w:hanging="3600"/>
      </w:pPr>
    </w:p>
    <w:p w:rsidR="00373EC0" w:rsidRDefault="00373EC0" w:rsidP="00373EC0">
      <w:pPr>
        <w:ind w:left="3600" w:hanging="3600"/>
      </w:pPr>
      <w:r>
        <w:t xml:space="preserve">Over $150,000.00 . . . . . . . . </w:t>
      </w:r>
      <w:r>
        <w:tab/>
        <w:t>$5,512.50 plus 6.370% of the excess over $150,000.00</w:t>
      </w:r>
    </w:p>
    <w:p w:rsidR="00373EC0" w:rsidRDefault="00373EC0" w:rsidP="00373EC0"/>
    <w:p w:rsidR="00373EC0" w:rsidRDefault="00373EC0" w:rsidP="00373EC0">
      <w:r>
        <w:tab/>
        <w:t>(5)</w:t>
      </w:r>
      <w:r>
        <w:tab/>
        <w:t xml:space="preserve">for taxable years beginning on or after </w:t>
      </w:r>
      <w:smartTag w:uri="urn:schemas-microsoft-com:office:smarttags" w:element="date">
        <w:smartTagPr>
          <w:attr w:name="Month" w:val="1"/>
          <w:attr w:name="Day" w:val="1"/>
          <w:attr w:name="Year" w:val="2004"/>
        </w:smartTagPr>
        <w:r>
          <w:t>January 1, 2004</w:t>
        </w:r>
      </w:smartTag>
      <w:r>
        <w:t xml:space="preserve"> </w:t>
      </w:r>
      <w:r w:rsidRPr="00234260">
        <w:rPr>
          <w:u w:val="single"/>
        </w:rPr>
        <w:t xml:space="preserve">but before </w:t>
      </w:r>
      <w:r>
        <w:rPr>
          <w:u w:val="single"/>
        </w:rPr>
        <w:t>January 1, 2018</w:t>
      </w:r>
      <w:r>
        <w:t>:</w:t>
      </w:r>
    </w:p>
    <w:p w:rsidR="00373EC0" w:rsidRDefault="00373EC0" w:rsidP="00373EC0"/>
    <w:p w:rsidR="00373EC0" w:rsidRDefault="00373EC0" w:rsidP="00373EC0">
      <w:r>
        <w:t xml:space="preserve">If the taxable income is: </w:t>
      </w:r>
      <w:r>
        <w:tab/>
      </w:r>
      <w:r>
        <w:tab/>
        <w:t>The tax is:</w:t>
      </w:r>
    </w:p>
    <w:p w:rsidR="00373EC0" w:rsidRDefault="00373EC0" w:rsidP="00373EC0"/>
    <w:p w:rsidR="00373EC0" w:rsidRDefault="00373EC0" w:rsidP="00373EC0">
      <w:r>
        <w:t xml:space="preserve">Not over $20,000.00 . . . . . . . </w:t>
      </w:r>
      <w:r>
        <w:tab/>
        <w:t>1.400% of taxable income</w:t>
      </w:r>
    </w:p>
    <w:p w:rsidR="00373EC0" w:rsidRDefault="00373EC0" w:rsidP="00373EC0"/>
    <w:p w:rsidR="00373EC0" w:rsidRDefault="00373EC0" w:rsidP="00373EC0">
      <w:r>
        <w:t>Over $20,000.00 but not</w:t>
      </w:r>
    </w:p>
    <w:p w:rsidR="00373EC0" w:rsidRDefault="00373EC0" w:rsidP="00373EC0">
      <w:pPr>
        <w:ind w:left="3600" w:hanging="3600"/>
      </w:pPr>
      <w:r>
        <w:tab/>
        <w:t xml:space="preserve">over $50,000.00 . . . . . . . </w:t>
      </w:r>
      <w:r>
        <w:tab/>
      </w:r>
      <w:r>
        <w:tab/>
        <w:t>$280.00 plus 1.750% of the excess over $20,000.00</w:t>
      </w:r>
    </w:p>
    <w:p w:rsidR="00373EC0" w:rsidRDefault="00373EC0" w:rsidP="00373EC0">
      <w:r>
        <w:t>Over $50,000.00 but not</w:t>
      </w:r>
    </w:p>
    <w:p w:rsidR="00373EC0" w:rsidRDefault="00373EC0" w:rsidP="00373EC0">
      <w:pPr>
        <w:ind w:left="3600" w:hanging="3600"/>
      </w:pPr>
      <w:r>
        <w:tab/>
        <w:t xml:space="preserve">over $70,000.00 . . . . . . . . </w:t>
      </w:r>
      <w:r>
        <w:tab/>
        <w:t>$805.00 plus 2.450% of the excess over $50,000.00</w:t>
      </w:r>
    </w:p>
    <w:p w:rsidR="00373EC0" w:rsidRDefault="00373EC0" w:rsidP="00373EC0">
      <w:r>
        <w:t>Over $70,000.00 but not</w:t>
      </w:r>
    </w:p>
    <w:p w:rsidR="00373EC0" w:rsidRDefault="00373EC0" w:rsidP="00373EC0">
      <w:pPr>
        <w:ind w:left="3600" w:hanging="3600"/>
      </w:pPr>
      <w:r>
        <w:tab/>
        <w:t xml:space="preserve">over $80,000.00 . . . . . . . </w:t>
      </w:r>
      <w:r>
        <w:tab/>
      </w:r>
      <w:r>
        <w:tab/>
        <w:t>$1,295.50 plus 3.500% of the excess over $70,000.00</w:t>
      </w:r>
    </w:p>
    <w:p w:rsidR="00373EC0" w:rsidRDefault="00373EC0" w:rsidP="00373EC0">
      <w:r>
        <w:t>Over $80,000.00 but not</w:t>
      </w:r>
    </w:p>
    <w:p w:rsidR="00373EC0" w:rsidRDefault="00373EC0" w:rsidP="00373EC0">
      <w:pPr>
        <w:ind w:left="3600" w:hanging="3600"/>
      </w:pPr>
      <w:r>
        <w:tab/>
        <w:t xml:space="preserve">over $150,000.00 . . . . . . . </w:t>
      </w:r>
      <w:r>
        <w:tab/>
        <w:t>$1,645.00 plus 5.525% of the excess over $80,000.00</w:t>
      </w:r>
    </w:p>
    <w:p w:rsidR="00373EC0" w:rsidRDefault="00373EC0" w:rsidP="00373EC0">
      <w:r>
        <w:t>Over $150,000.00 but not</w:t>
      </w:r>
    </w:p>
    <w:p w:rsidR="00373EC0" w:rsidRDefault="00373EC0" w:rsidP="00373EC0">
      <w:pPr>
        <w:ind w:left="3600" w:hanging="3600"/>
      </w:pPr>
      <w:r>
        <w:tab/>
        <w:t xml:space="preserve">over $500,000.00 . . . . . . </w:t>
      </w:r>
      <w:r>
        <w:tab/>
      </w:r>
      <w:r>
        <w:tab/>
        <w:t>$5,512.50 plus 6.370% of the excess over $150,000.00</w:t>
      </w:r>
    </w:p>
    <w:p w:rsidR="00373EC0" w:rsidRDefault="00373EC0" w:rsidP="00373EC0">
      <w:pPr>
        <w:ind w:left="3600" w:hanging="3600"/>
      </w:pPr>
    </w:p>
    <w:p w:rsidR="00373EC0" w:rsidRDefault="00373EC0" w:rsidP="00373EC0">
      <w:pPr>
        <w:ind w:left="3600" w:hanging="3600"/>
      </w:pPr>
      <w:r>
        <w:t xml:space="preserve">Over $500,000.00 . . . . . . . . </w:t>
      </w:r>
      <w:r>
        <w:tab/>
        <w:t>$27,807.50 plus 8.970% of the excess over $500,000.00</w:t>
      </w:r>
    </w:p>
    <w:p w:rsidR="00373EC0" w:rsidRDefault="00373EC0" w:rsidP="00373EC0"/>
    <w:p w:rsidR="00373EC0" w:rsidRDefault="00373EC0" w:rsidP="00373EC0">
      <w:pPr>
        <w:rPr>
          <w:u w:val="single"/>
        </w:rPr>
      </w:pPr>
      <w:r>
        <w:tab/>
      </w:r>
      <w:r w:rsidRPr="00234260">
        <w:rPr>
          <w:u w:val="single"/>
        </w:rPr>
        <w:t>(6)</w:t>
      </w:r>
      <w:r>
        <w:rPr>
          <w:u w:val="single"/>
        </w:rPr>
        <w:tab/>
      </w:r>
      <w:r w:rsidRPr="00234260">
        <w:rPr>
          <w:u w:val="single"/>
        </w:rPr>
        <w:t>for taxable years beginning on or after January 1, 201</w:t>
      </w:r>
      <w:r>
        <w:rPr>
          <w:u w:val="single"/>
        </w:rPr>
        <w:t>8</w:t>
      </w:r>
      <w:r w:rsidRPr="00234260">
        <w:rPr>
          <w:u w:val="single"/>
        </w:rPr>
        <w:t>:</w:t>
      </w:r>
    </w:p>
    <w:p w:rsidR="00373EC0" w:rsidRDefault="00373EC0" w:rsidP="00373EC0">
      <w:pPr>
        <w:rPr>
          <w:u w:val="single"/>
        </w:rPr>
      </w:pPr>
    </w:p>
    <w:p w:rsidR="00373EC0" w:rsidRDefault="00373EC0" w:rsidP="00373EC0">
      <w:pPr>
        <w:rPr>
          <w:u w:val="single"/>
        </w:rPr>
      </w:pPr>
      <w:r>
        <w:rPr>
          <w:u w:val="single"/>
        </w:rPr>
        <w:t>Not over $4</w:t>
      </w:r>
      <w:r w:rsidRPr="00EB6122">
        <w:rPr>
          <w:u w:val="single"/>
        </w:rPr>
        <w:t xml:space="preserve">0,000.00 . . . . . . . </w:t>
      </w:r>
      <w:r w:rsidRPr="00EB6122">
        <w:rPr>
          <w:u w:val="single"/>
        </w:rPr>
        <w:tab/>
        <w:t>1.400% of taxable income</w:t>
      </w:r>
    </w:p>
    <w:p w:rsidR="007357EB" w:rsidRDefault="007357EB" w:rsidP="00373EC0">
      <w:pPr>
        <w:rPr>
          <w:u w:val="single"/>
        </w:rPr>
      </w:pPr>
    </w:p>
    <w:p w:rsidR="00373EC0" w:rsidRPr="00EB6122" w:rsidRDefault="00373EC0" w:rsidP="00373EC0">
      <w:pPr>
        <w:rPr>
          <w:u w:val="single"/>
        </w:rPr>
      </w:pPr>
      <w:r>
        <w:rPr>
          <w:u w:val="single"/>
        </w:rPr>
        <w:t>Over $4</w:t>
      </w:r>
      <w:r w:rsidRPr="00EB6122">
        <w:rPr>
          <w:u w:val="single"/>
        </w:rPr>
        <w:t>0,000.00 but not</w:t>
      </w:r>
    </w:p>
    <w:p w:rsidR="00373EC0" w:rsidRPr="00DE0221" w:rsidRDefault="00373EC0" w:rsidP="00DE0221">
      <w:pPr>
        <w:ind w:left="3600" w:hanging="3600"/>
      </w:pPr>
      <w:r w:rsidRPr="00450D0C">
        <w:tab/>
      </w:r>
      <w:r>
        <w:rPr>
          <w:u w:val="single"/>
        </w:rPr>
        <w:t>over $7</w:t>
      </w:r>
      <w:r w:rsidRPr="00EB6122">
        <w:rPr>
          <w:u w:val="single"/>
        </w:rPr>
        <w:t xml:space="preserve">0,000.00 . . . . . . . </w:t>
      </w:r>
      <w:r w:rsidRPr="00EB6122">
        <w:rPr>
          <w:u w:val="single"/>
        </w:rPr>
        <w:tab/>
      </w:r>
      <w:r w:rsidRPr="00EB6122">
        <w:rPr>
          <w:u w:val="single"/>
        </w:rPr>
        <w:tab/>
        <w:t>$</w:t>
      </w:r>
      <w:r>
        <w:rPr>
          <w:u w:val="single"/>
        </w:rPr>
        <w:t>560.00</w:t>
      </w:r>
      <w:r w:rsidRPr="00EB6122">
        <w:rPr>
          <w:u w:val="single"/>
        </w:rPr>
        <w:t xml:space="preserve"> plus 1.750% of the excess over $</w:t>
      </w:r>
      <w:r>
        <w:rPr>
          <w:u w:val="single"/>
        </w:rPr>
        <w:t>4</w:t>
      </w:r>
      <w:r w:rsidRPr="00EB6122">
        <w:rPr>
          <w:u w:val="single"/>
        </w:rPr>
        <w:t>0,000.00</w:t>
      </w:r>
      <w:r w:rsidR="00DE0221">
        <w:br w:type="page"/>
      </w:r>
    </w:p>
    <w:p w:rsidR="00373EC0" w:rsidRPr="00EB6122" w:rsidRDefault="00373EC0" w:rsidP="00373EC0">
      <w:pPr>
        <w:rPr>
          <w:u w:val="single"/>
        </w:rPr>
      </w:pPr>
      <w:r w:rsidRPr="00EB6122">
        <w:rPr>
          <w:u w:val="single"/>
        </w:rPr>
        <w:lastRenderedPageBreak/>
        <w:t>Over $70,000.00 but not</w:t>
      </w:r>
    </w:p>
    <w:p w:rsidR="00373EC0" w:rsidRDefault="00373EC0" w:rsidP="00373EC0">
      <w:pPr>
        <w:ind w:left="3600" w:hanging="3600"/>
        <w:rPr>
          <w:u w:val="single"/>
        </w:rPr>
      </w:pPr>
      <w:r w:rsidRPr="00450D0C">
        <w:tab/>
      </w:r>
      <w:r w:rsidRPr="00EB6122">
        <w:rPr>
          <w:u w:val="single"/>
        </w:rPr>
        <w:t>over</w:t>
      </w:r>
      <w:r>
        <w:rPr>
          <w:u w:val="single"/>
        </w:rPr>
        <w:t xml:space="preserve"> $80,000.00 . . . . . . . </w:t>
      </w:r>
      <w:r>
        <w:rPr>
          <w:u w:val="single"/>
        </w:rPr>
        <w:tab/>
      </w:r>
      <w:r>
        <w:rPr>
          <w:u w:val="single"/>
        </w:rPr>
        <w:tab/>
        <w:t>$1,085</w:t>
      </w:r>
      <w:r w:rsidRPr="00EB6122">
        <w:rPr>
          <w:u w:val="single"/>
        </w:rPr>
        <w:t>.</w:t>
      </w:r>
      <w:r>
        <w:rPr>
          <w:u w:val="single"/>
        </w:rPr>
        <w:t>0</w:t>
      </w:r>
      <w:r w:rsidRPr="00EB6122">
        <w:rPr>
          <w:u w:val="single"/>
        </w:rPr>
        <w:t>0 plus 3.500% of the excess over $70,000.00</w:t>
      </w:r>
    </w:p>
    <w:p w:rsidR="007357EB" w:rsidRPr="00EB6122" w:rsidRDefault="007357EB" w:rsidP="00373EC0">
      <w:pPr>
        <w:ind w:left="3600" w:hanging="3600"/>
        <w:rPr>
          <w:u w:val="single"/>
        </w:rPr>
      </w:pPr>
    </w:p>
    <w:p w:rsidR="00373EC0" w:rsidRPr="00EB6122" w:rsidRDefault="00373EC0" w:rsidP="00373EC0">
      <w:pPr>
        <w:rPr>
          <w:u w:val="single"/>
        </w:rPr>
      </w:pPr>
      <w:r w:rsidRPr="00EB6122">
        <w:rPr>
          <w:u w:val="single"/>
        </w:rPr>
        <w:t>Over $80,000.00 but not</w:t>
      </w:r>
    </w:p>
    <w:p w:rsidR="00373EC0" w:rsidRPr="00EB6122" w:rsidRDefault="00373EC0" w:rsidP="00373EC0">
      <w:pPr>
        <w:ind w:left="3600" w:hanging="3600"/>
        <w:rPr>
          <w:u w:val="single"/>
        </w:rPr>
      </w:pPr>
      <w:r w:rsidRPr="00450D0C">
        <w:tab/>
      </w:r>
      <w:r w:rsidRPr="00EB6122">
        <w:rPr>
          <w:u w:val="single"/>
        </w:rPr>
        <w:t xml:space="preserve">over $150,000.00 . . . . . . . </w:t>
      </w:r>
      <w:r w:rsidRPr="00EB6122">
        <w:rPr>
          <w:u w:val="single"/>
        </w:rPr>
        <w:tab/>
        <w:t>$1,</w:t>
      </w:r>
      <w:r>
        <w:rPr>
          <w:u w:val="single"/>
        </w:rPr>
        <w:t>435</w:t>
      </w:r>
      <w:r w:rsidRPr="00EB6122">
        <w:rPr>
          <w:u w:val="single"/>
        </w:rPr>
        <w:t>.00 plus 5.525% of the excess over $80,000.00</w:t>
      </w:r>
    </w:p>
    <w:p w:rsidR="00373EC0" w:rsidRPr="00EB6122" w:rsidRDefault="00373EC0" w:rsidP="00373EC0">
      <w:pPr>
        <w:rPr>
          <w:u w:val="single"/>
        </w:rPr>
      </w:pPr>
      <w:r w:rsidRPr="00EB6122">
        <w:rPr>
          <w:u w:val="single"/>
        </w:rPr>
        <w:t>Over $150,000.00 but not</w:t>
      </w:r>
    </w:p>
    <w:p w:rsidR="00373EC0" w:rsidRPr="00EB6122" w:rsidRDefault="00373EC0" w:rsidP="00373EC0">
      <w:pPr>
        <w:ind w:left="3600" w:hanging="3600"/>
        <w:rPr>
          <w:u w:val="single"/>
        </w:rPr>
      </w:pPr>
      <w:r w:rsidRPr="00450D0C">
        <w:tab/>
      </w:r>
      <w:r w:rsidRPr="00EB6122">
        <w:rPr>
          <w:u w:val="single"/>
        </w:rPr>
        <w:t xml:space="preserve">over $500,000.00 . . . . . . </w:t>
      </w:r>
      <w:r w:rsidRPr="00EB6122">
        <w:rPr>
          <w:u w:val="single"/>
        </w:rPr>
        <w:tab/>
      </w:r>
      <w:r w:rsidRPr="00EB6122">
        <w:rPr>
          <w:u w:val="single"/>
        </w:rPr>
        <w:tab/>
        <w:t>$5,</w:t>
      </w:r>
      <w:r>
        <w:rPr>
          <w:u w:val="single"/>
        </w:rPr>
        <w:t>302</w:t>
      </w:r>
      <w:r w:rsidRPr="00EB6122">
        <w:rPr>
          <w:u w:val="single"/>
        </w:rPr>
        <w:t>.50 plus 6.370% of the excess over $150,000.00</w:t>
      </w:r>
    </w:p>
    <w:p w:rsidR="00373EC0" w:rsidRDefault="00373EC0" w:rsidP="00373EC0">
      <w:pPr>
        <w:ind w:left="3600" w:hanging="3600"/>
      </w:pPr>
    </w:p>
    <w:p w:rsidR="00373EC0" w:rsidRPr="00EB6122" w:rsidRDefault="00373EC0" w:rsidP="00373EC0">
      <w:pPr>
        <w:ind w:left="3600" w:hanging="3600"/>
        <w:rPr>
          <w:u w:val="single"/>
        </w:rPr>
      </w:pPr>
      <w:r w:rsidRPr="00EB6122">
        <w:rPr>
          <w:u w:val="single"/>
        </w:rPr>
        <w:t xml:space="preserve">Over $500,000.00 . . . . . . . . </w:t>
      </w:r>
      <w:r w:rsidRPr="00EB6122">
        <w:rPr>
          <w:u w:val="single"/>
        </w:rPr>
        <w:tab/>
        <w:t>$27,</w:t>
      </w:r>
      <w:r>
        <w:rPr>
          <w:u w:val="single"/>
        </w:rPr>
        <w:t>597</w:t>
      </w:r>
      <w:r w:rsidRPr="00EB6122">
        <w:rPr>
          <w:u w:val="single"/>
        </w:rPr>
        <w:t>.50 plus 8.970% of the excess over $500,000.00</w:t>
      </w:r>
    </w:p>
    <w:p w:rsidR="00373EC0" w:rsidRPr="00234260" w:rsidRDefault="00373EC0" w:rsidP="00373EC0">
      <w:pPr>
        <w:rPr>
          <w:u w:val="single"/>
        </w:rPr>
      </w:pPr>
    </w:p>
    <w:p w:rsidR="00373EC0" w:rsidRDefault="00373EC0" w:rsidP="00373EC0">
      <w:r>
        <w:tab/>
        <w:t xml:space="preserve"> b.</w:t>
      </w:r>
      <w:r>
        <w:tab/>
        <w:t>For married individuals filing separately, unmarried individuals other than individuals filing as head of household or as a surviving spouse for federal income tax purposes, and estates and trusts:</w:t>
      </w:r>
    </w:p>
    <w:p w:rsidR="00373EC0" w:rsidRDefault="00373EC0" w:rsidP="00373EC0"/>
    <w:p w:rsidR="00373EC0" w:rsidRDefault="00373EC0" w:rsidP="00373EC0">
      <w:r>
        <w:tab/>
        <w:t>(1)</w:t>
      </w:r>
      <w:r>
        <w:tab/>
        <w:t xml:space="preserve">for taxable years beginning on or after </w:t>
      </w:r>
      <w:smartTag w:uri="urn:schemas-microsoft-com:office:smarttags" w:element="date">
        <w:smartTagPr>
          <w:attr w:name="Month" w:val="1"/>
          <w:attr w:name="Day" w:val="1"/>
          <w:attr w:name="Year" w:val="1991"/>
        </w:smartTagPr>
        <w:r>
          <w:t>January 1, 1991</w:t>
        </w:r>
      </w:smartTag>
      <w:r>
        <w:t xml:space="preserve"> but before </w:t>
      </w:r>
      <w:smartTag w:uri="urn:schemas-microsoft-com:office:smarttags" w:element="date">
        <w:smartTagPr>
          <w:attr w:name="Month" w:val="1"/>
          <w:attr w:name="Day" w:val="1"/>
          <w:attr w:name="Year" w:val="1994"/>
        </w:smartTagPr>
        <w:r>
          <w:t>January 1, 1994</w:t>
        </w:r>
      </w:smartTag>
      <w:r>
        <w:t>:</w:t>
      </w:r>
    </w:p>
    <w:p w:rsidR="00373EC0" w:rsidRDefault="00373EC0" w:rsidP="00373EC0"/>
    <w:p w:rsidR="00373EC0" w:rsidRDefault="00373EC0" w:rsidP="00373EC0">
      <w:r>
        <w:t xml:space="preserve">If the taxable income is: </w:t>
      </w:r>
      <w:r>
        <w:tab/>
      </w:r>
      <w:r>
        <w:tab/>
        <w:t>The tax is:</w:t>
      </w:r>
    </w:p>
    <w:p w:rsidR="00373EC0" w:rsidRDefault="00373EC0" w:rsidP="00373EC0"/>
    <w:p w:rsidR="00373EC0" w:rsidRDefault="00373EC0" w:rsidP="00373EC0">
      <w:r>
        <w:t xml:space="preserve">Not over $20,000.00 . . . . . </w:t>
      </w:r>
      <w:r>
        <w:tab/>
      </w:r>
      <w:r>
        <w:tab/>
        <w:t>2% of taxable income</w:t>
      </w:r>
    </w:p>
    <w:p w:rsidR="00373EC0" w:rsidRDefault="00373EC0" w:rsidP="00373EC0"/>
    <w:p w:rsidR="00373EC0" w:rsidRDefault="00373EC0" w:rsidP="00373EC0">
      <w:r>
        <w:t>Over $20,000.00 but not</w:t>
      </w:r>
    </w:p>
    <w:p w:rsidR="00373EC0" w:rsidRDefault="00373EC0" w:rsidP="00373EC0">
      <w:pPr>
        <w:ind w:left="3600" w:hanging="3600"/>
      </w:pPr>
      <w:r>
        <w:tab/>
        <w:t xml:space="preserve">over $35,000.00 . . . . . </w:t>
      </w:r>
      <w:r>
        <w:tab/>
      </w:r>
      <w:r>
        <w:tab/>
        <w:t>$400.00 plus 2.5% of the excess over $20,000.00</w:t>
      </w:r>
    </w:p>
    <w:p w:rsidR="00373EC0" w:rsidRDefault="00373EC0" w:rsidP="00373EC0">
      <w:r>
        <w:t>Over $35,000.00 but not</w:t>
      </w:r>
    </w:p>
    <w:p w:rsidR="00373EC0" w:rsidRDefault="00373EC0" w:rsidP="00373EC0">
      <w:pPr>
        <w:ind w:left="3600" w:hanging="3600"/>
      </w:pPr>
      <w:r>
        <w:tab/>
        <w:t xml:space="preserve">over $40,000.00 . . . . . </w:t>
      </w:r>
      <w:r>
        <w:tab/>
      </w:r>
      <w:r>
        <w:tab/>
        <w:t>$775.00 plus 5.0% of the excess over $35,000.00</w:t>
      </w:r>
    </w:p>
    <w:p w:rsidR="00373EC0" w:rsidRDefault="00373EC0" w:rsidP="00373EC0">
      <w:r>
        <w:t>Over $40,000.00 but not</w:t>
      </w:r>
    </w:p>
    <w:p w:rsidR="00373EC0" w:rsidRDefault="00373EC0" w:rsidP="00373EC0">
      <w:pPr>
        <w:ind w:left="3600" w:hanging="3600"/>
      </w:pPr>
      <w:r>
        <w:tab/>
        <w:t xml:space="preserve">over $75,000.00 . . . . . </w:t>
      </w:r>
      <w:r>
        <w:tab/>
      </w:r>
      <w:r>
        <w:tab/>
        <w:t>$1,025.00 plus 6.5% of the excess over $40,000.00</w:t>
      </w:r>
    </w:p>
    <w:p w:rsidR="00373EC0" w:rsidRDefault="00373EC0" w:rsidP="00373EC0"/>
    <w:p w:rsidR="00373EC0" w:rsidRDefault="00373EC0" w:rsidP="00373EC0">
      <w:pPr>
        <w:ind w:left="3600" w:hanging="3600"/>
      </w:pPr>
      <w:r>
        <w:t xml:space="preserve">Over $75,000.00 . . . . . . . . </w:t>
      </w:r>
      <w:r>
        <w:tab/>
      </w:r>
      <w:r>
        <w:tab/>
        <w:t>$3,300.00 plus 7.0% of the excess over $75,000.00</w:t>
      </w:r>
    </w:p>
    <w:p w:rsidR="00373EC0" w:rsidRDefault="00373EC0" w:rsidP="00373EC0">
      <w:pPr>
        <w:ind w:left="3600" w:hanging="3600"/>
      </w:pPr>
    </w:p>
    <w:p w:rsidR="00373EC0" w:rsidRDefault="00373EC0" w:rsidP="00373EC0">
      <w:pPr>
        <w:ind w:left="3600" w:hanging="3600"/>
      </w:pPr>
      <w:r>
        <w:tab/>
        <w:t>(2)</w:t>
      </w:r>
      <w:r>
        <w:tab/>
        <w:t>for taxable years beginning on or after January 1, 1994 but before January 1, 1995:</w:t>
      </w:r>
    </w:p>
    <w:p w:rsidR="00373EC0" w:rsidRDefault="00373EC0" w:rsidP="00373EC0"/>
    <w:p w:rsidR="00373EC0" w:rsidRDefault="00373EC0" w:rsidP="00373EC0">
      <w:r>
        <w:t xml:space="preserve">If the taxable income is: </w:t>
      </w:r>
      <w:r>
        <w:tab/>
      </w:r>
      <w:r>
        <w:tab/>
        <w:t>The tax is:</w:t>
      </w:r>
    </w:p>
    <w:p w:rsidR="00373EC0" w:rsidRDefault="00373EC0" w:rsidP="00373EC0"/>
    <w:p w:rsidR="007357EB" w:rsidRDefault="00373EC0" w:rsidP="00373EC0">
      <w:r>
        <w:t xml:space="preserve">Not over $20,000.00 . . . . . </w:t>
      </w:r>
      <w:r>
        <w:tab/>
      </w:r>
      <w:r>
        <w:tab/>
        <w:t>1.900% of taxable income</w:t>
      </w:r>
      <w:r w:rsidR="00DE0221">
        <w:br w:type="page"/>
      </w:r>
    </w:p>
    <w:p w:rsidR="00373EC0" w:rsidRDefault="00373EC0" w:rsidP="00373EC0">
      <w:r>
        <w:lastRenderedPageBreak/>
        <w:t>Over $20,000.00 but not</w:t>
      </w:r>
    </w:p>
    <w:p w:rsidR="00373EC0" w:rsidRDefault="00373EC0" w:rsidP="00373EC0">
      <w:pPr>
        <w:ind w:left="3600" w:hanging="3600"/>
      </w:pPr>
      <w:r>
        <w:tab/>
        <w:t xml:space="preserve">over $35,000.00 . . . . . </w:t>
      </w:r>
      <w:r>
        <w:tab/>
      </w:r>
      <w:r>
        <w:tab/>
        <w:t>$380.00 plus 2.375% of the excess over $20,000.00</w:t>
      </w:r>
    </w:p>
    <w:p w:rsidR="00373EC0" w:rsidRDefault="00373EC0" w:rsidP="00373EC0"/>
    <w:p w:rsidR="00373EC0" w:rsidRDefault="00373EC0" w:rsidP="00373EC0">
      <w:r>
        <w:t>Over $35,000.00 but not</w:t>
      </w:r>
    </w:p>
    <w:p w:rsidR="00373EC0" w:rsidRDefault="00373EC0" w:rsidP="00373EC0">
      <w:pPr>
        <w:ind w:left="3600" w:hanging="3600"/>
      </w:pPr>
      <w:r>
        <w:tab/>
        <w:t xml:space="preserve">over $40,000.00 . . . . . </w:t>
      </w:r>
      <w:r>
        <w:tab/>
      </w:r>
      <w:r>
        <w:tab/>
        <w:t>$736.25 plus 4.750% of the excess over $35,000.00</w:t>
      </w:r>
    </w:p>
    <w:p w:rsidR="00373EC0" w:rsidRDefault="00373EC0" w:rsidP="00373EC0"/>
    <w:p w:rsidR="00373EC0" w:rsidRDefault="00373EC0" w:rsidP="00373EC0">
      <w:r>
        <w:t>Over $40,000.00 but not</w:t>
      </w:r>
    </w:p>
    <w:p w:rsidR="00373EC0" w:rsidRDefault="00373EC0" w:rsidP="00373EC0">
      <w:pPr>
        <w:ind w:left="3600" w:hanging="3600"/>
      </w:pPr>
      <w:r>
        <w:tab/>
        <w:t xml:space="preserve">over $75,000.00 . . . . . </w:t>
      </w:r>
      <w:r>
        <w:tab/>
      </w:r>
      <w:r>
        <w:tab/>
        <w:t>$973.75 plus 6.175% of the excess over $40,000.00</w:t>
      </w:r>
    </w:p>
    <w:p w:rsidR="00373EC0" w:rsidRDefault="00373EC0" w:rsidP="00373EC0">
      <w:pPr>
        <w:ind w:left="3600" w:hanging="3600"/>
      </w:pPr>
    </w:p>
    <w:p w:rsidR="00373EC0" w:rsidRDefault="00373EC0" w:rsidP="00373EC0">
      <w:pPr>
        <w:ind w:left="3600" w:hanging="3600"/>
      </w:pPr>
      <w:r>
        <w:t xml:space="preserve">Over $75,000.00 . . . . . . . . </w:t>
      </w:r>
      <w:r>
        <w:tab/>
      </w:r>
      <w:r>
        <w:tab/>
        <w:t>$3,135.00 plus 6.650% of the excess over $75,000.00</w:t>
      </w:r>
    </w:p>
    <w:p w:rsidR="00373EC0" w:rsidRDefault="00373EC0" w:rsidP="00373EC0"/>
    <w:p w:rsidR="00373EC0" w:rsidRDefault="00373EC0" w:rsidP="00373EC0">
      <w:r>
        <w:tab/>
        <w:t>(3)</w:t>
      </w:r>
      <w:r>
        <w:tab/>
        <w:t xml:space="preserve">for taxable years beginning on or after </w:t>
      </w:r>
      <w:smartTag w:uri="urn:schemas-microsoft-com:office:smarttags" w:element="date">
        <w:smartTagPr>
          <w:attr w:name="Month" w:val="1"/>
          <w:attr w:name="Day" w:val="1"/>
          <w:attr w:name="Year" w:val="1995"/>
        </w:smartTagPr>
        <w:r>
          <w:t>January 1, 1995</w:t>
        </w:r>
      </w:smartTag>
      <w:r>
        <w:t xml:space="preserve"> but before </w:t>
      </w:r>
      <w:smartTag w:uri="urn:schemas-microsoft-com:office:smarttags" w:element="date">
        <w:smartTagPr>
          <w:attr w:name="Month" w:val="1"/>
          <w:attr w:name="Day" w:val="1"/>
          <w:attr w:name="Year" w:val="1996"/>
        </w:smartTagPr>
        <w:r>
          <w:t>January 1, 1996</w:t>
        </w:r>
      </w:smartTag>
      <w:r>
        <w:t>:</w:t>
      </w:r>
    </w:p>
    <w:p w:rsidR="00373EC0" w:rsidRDefault="00373EC0" w:rsidP="00373EC0"/>
    <w:p w:rsidR="00373EC0" w:rsidRDefault="00373EC0" w:rsidP="00373EC0">
      <w:r>
        <w:t xml:space="preserve">If the taxable income is: </w:t>
      </w:r>
      <w:r>
        <w:tab/>
      </w:r>
      <w:r>
        <w:tab/>
        <w:t>The tax is:</w:t>
      </w:r>
    </w:p>
    <w:p w:rsidR="00373EC0" w:rsidRDefault="00373EC0" w:rsidP="00373EC0"/>
    <w:p w:rsidR="00373EC0" w:rsidRDefault="00373EC0" w:rsidP="00373EC0">
      <w:r>
        <w:t xml:space="preserve">Not over $20,000.00 . . . . . </w:t>
      </w:r>
      <w:r>
        <w:tab/>
      </w:r>
      <w:r>
        <w:tab/>
        <w:t>1.700% of taxable income</w:t>
      </w:r>
    </w:p>
    <w:p w:rsidR="00373EC0" w:rsidRDefault="00373EC0" w:rsidP="00373EC0"/>
    <w:p w:rsidR="00373EC0" w:rsidRDefault="00373EC0" w:rsidP="00373EC0">
      <w:r>
        <w:t>Over $20,000.00 but not</w:t>
      </w:r>
    </w:p>
    <w:p w:rsidR="00373EC0" w:rsidRDefault="00373EC0" w:rsidP="00373EC0">
      <w:pPr>
        <w:ind w:left="3600" w:hanging="3600"/>
      </w:pPr>
      <w:r>
        <w:tab/>
        <w:t xml:space="preserve">over $35,000.00 . . . . . </w:t>
      </w:r>
      <w:r>
        <w:tab/>
      </w:r>
      <w:r>
        <w:tab/>
        <w:t>$340.00 plus 2.125% of the excess over $20,000.00</w:t>
      </w:r>
    </w:p>
    <w:p w:rsidR="00373EC0" w:rsidRDefault="00373EC0" w:rsidP="00373EC0">
      <w:r>
        <w:t>Over $35,000.00 but not</w:t>
      </w:r>
    </w:p>
    <w:p w:rsidR="00373EC0" w:rsidRDefault="00373EC0" w:rsidP="00373EC0">
      <w:pPr>
        <w:ind w:left="3600" w:hanging="3600"/>
      </w:pPr>
      <w:r>
        <w:tab/>
        <w:t xml:space="preserve">over $40,000.00 . . . . . </w:t>
      </w:r>
      <w:r>
        <w:tab/>
      </w:r>
      <w:r>
        <w:tab/>
        <w:t>$658.75 plus 4.250% of the excess over $35,000.00</w:t>
      </w:r>
    </w:p>
    <w:p w:rsidR="00373EC0" w:rsidRDefault="00373EC0" w:rsidP="00373EC0">
      <w:r>
        <w:t>Over $40,000.00 but not</w:t>
      </w:r>
    </w:p>
    <w:p w:rsidR="00373EC0" w:rsidRDefault="00373EC0" w:rsidP="00373EC0">
      <w:pPr>
        <w:ind w:left="3600" w:hanging="3600"/>
      </w:pPr>
      <w:r>
        <w:tab/>
        <w:t xml:space="preserve">over $75,000.00 . . . . . </w:t>
      </w:r>
      <w:r>
        <w:tab/>
      </w:r>
      <w:r>
        <w:tab/>
        <w:t>$871.25 plus 6.013% of the excess over $40,000.00</w:t>
      </w:r>
    </w:p>
    <w:p w:rsidR="00373EC0" w:rsidRDefault="00373EC0" w:rsidP="00373EC0">
      <w:pPr>
        <w:ind w:left="3600" w:hanging="3600"/>
      </w:pPr>
    </w:p>
    <w:p w:rsidR="00373EC0" w:rsidRDefault="00373EC0" w:rsidP="00373EC0">
      <w:pPr>
        <w:ind w:left="3600" w:hanging="3600"/>
      </w:pPr>
      <w:r>
        <w:t xml:space="preserve">Over $75,000.00 . . . . . </w:t>
      </w:r>
      <w:r>
        <w:tab/>
      </w:r>
      <w:r>
        <w:tab/>
        <w:t>$2,975.80 plus 6.580% of the excess over $75,000.00</w:t>
      </w:r>
    </w:p>
    <w:p w:rsidR="00373EC0" w:rsidRDefault="00373EC0" w:rsidP="00373EC0">
      <w:pPr>
        <w:ind w:left="3600" w:hanging="3600"/>
      </w:pPr>
    </w:p>
    <w:p w:rsidR="00373EC0" w:rsidRDefault="00373EC0" w:rsidP="00373EC0">
      <w:r>
        <w:tab/>
        <w:t>(4)</w:t>
      </w:r>
      <w:r>
        <w:tab/>
        <w:t>for taxable years beginning on or after January 1, 1996 but before January 1, 2004:</w:t>
      </w:r>
    </w:p>
    <w:p w:rsidR="00373EC0" w:rsidRDefault="00373EC0" w:rsidP="00373EC0"/>
    <w:p w:rsidR="00373EC0" w:rsidRDefault="00373EC0" w:rsidP="00373EC0">
      <w:r>
        <w:t xml:space="preserve">If the taxable income is: </w:t>
      </w:r>
      <w:r>
        <w:tab/>
      </w:r>
      <w:r>
        <w:tab/>
        <w:t>The tax is:</w:t>
      </w:r>
    </w:p>
    <w:p w:rsidR="00373EC0" w:rsidRDefault="00373EC0" w:rsidP="00373EC0"/>
    <w:p w:rsidR="00373EC0" w:rsidRDefault="00373EC0" w:rsidP="00373EC0">
      <w:r>
        <w:t xml:space="preserve">Not over $20,000.00 . . . . . </w:t>
      </w:r>
      <w:r>
        <w:tab/>
      </w:r>
      <w:r>
        <w:tab/>
        <w:t>1.400% of taxable income</w:t>
      </w:r>
    </w:p>
    <w:p w:rsidR="00373EC0" w:rsidRDefault="00373EC0" w:rsidP="00373EC0"/>
    <w:p w:rsidR="00373EC0" w:rsidRDefault="00373EC0" w:rsidP="00373EC0">
      <w:r>
        <w:t>Over $20,000.00 but not</w:t>
      </w:r>
    </w:p>
    <w:p w:rsidR="00373EC0" w:rsidRDefault="00373EC0" w:rsidP="00373EC0">
      <w:pPr>
        <w:ind w:left="3600" w:hanging="3600"/>
      </w:pPr>
      <w:r>
        <w:tab/>
        <w:t xml:space="preserve">over $35,000.00 . . . . . </w:t>
      </w:r>
      <w:r>
        <w:tab/>
      </w:r>
      <w:r>
        <w:tab/>
        <w:t>$280.00 plus 1.750% of the excess over $20,000.00</w:t>
      </w:r>
    </w:p>
    <w:p w:rsidR="00373EC0" w:rsidRDefault="00373EC0" w:rsidP="00373EC0">
      <w:r>
        <w:t>Over $35,000.00 but not</w:t>
      </w:r>
    </w:p>
    <w:p w:rsidR="00373EC0" w:rsidRDefault="00373EC0" w:rsidP="00373EC0">
      <w:pPr>
        <w:ind w:left="3600" w:hanging="3600"/>
      </w:pPr>
      <w:r>
        <w:tab/>
        <w:t xml:space="preserve">over $40,000.00 . . . . . </w:t>
      </w:r>
      <w:r>
        <w:tab/>
      </w:r>
      <w:r>
        <w:tab/>
        <w:t>$542.50 plus 3.500% of the excess over $35,000.00</w:t>
      </w:r>
    </w:p>
    <w:p w:rsidR="00373EC0" w:rsidRDefault="00373EC0" w:rsidP="00373EC0">
      <w:r>
        <w:lastRenderedPageBreak/>
        <w:t>Over $40,000.00 but not</w:t>
      </w:r>
    </w:p>
    <w:p w:rsidR="00373EC0" w:rsidRDefault="00373EC0" w:rsidP="00373EC0">
      <w:pPr>
        <w:ind w:left="3600" w:hanging="3600"/>
      </w:pPr>
      <w:r>
        <w:tab/>
        <w:t xml:space="preserve">over $75,000.00 . . . . . </w:t>
      </w:r>
      <w:r>
        <w:tab/>
      </w:r>
      <w:r>
        <w:tab/>
        <w:t>$717.50 plus 5.525% of the excess over $40,000.00</w:t>
      </w:r>
    </w:p>
    <w:p w:rsidR="00373EC0" w:rsidRDefault="00373EC0" w:rsidP="00373EC0">
      <w:pPr>
        <w:ind w:left="3600" w:hanging="3600"/>
      </w:pPr>
    </w:p>
    <w:p w:rsidR="00373EC0" w:rsidRDefault="00373EC0" w:rsidP="00373EC0">
      <w:pPr>
        <w:ind w:left="3600" w:hanging="3600"/>
      </w:pPr>
      <w:r>
        <w:t xml:space="preserve">Over $75,000.00 . . . . . </w:t>
      </w:r>
      <w:r>
        <w:tab/>
      </w:r>
      <w:r>
        <w:tab/>
        <w:t>$2,651.25 plus 6.370% of the excess over $75,000.00</w:t>
      </w:r>
    </w:p>
    <w:p w:rsidR="00373EC0" w:rsidRDefault="00373EC0" w:rsidP="00373EC0"/>
    <w:p w:rsidR="00373EC0" w:rsidRDefault="00373EC0" w:rsidP="00373EC0">
      <w:r>
        <w:tab/>
        <w:t>(5)</w:t>
      </w:r>
      <w:r>
        <w:tab/>
        <w:t xml:space="preserve">for taxable years beginning on or after </w:t>
      </w:r>
      <w:smartTag w:uri="urn:schemas-microsoft-com:office:smarttags" w:element="date">
        <w:smartTagPr>
          <w:attr w:name="Month" w:val="1"/>
          <w:attr w:name="Day" w:val="1"/>
          <w:attr w:name="Year" w:val="2004"/>
        </w:smartTagPr>
        <w:r>
          <w:t>January 1, 2004</w:t>
        </w:r>
      </w:smartTag>
      <w:r>
        <w:t>:</w:t>
      </w:r>
    </w:p>
    <w:p w:rsidR="00373EC0" w:rsidRDefault="00373EC0" w:rsidP="00373EC0"/>
    <w:p w:rsidR="00373EC0" w:rsidRDefault="00373EC0" w:rsidP="00373EC0">
      <w:r>
        <w:t xml:space="preserve">If the taxable income is: </w:t>
      </w:r>
      <w:r>
        <w:tab/>
      </w:r>
      <w:r>
        <w:tab/>
        <w:t>The tax is:</w:t>
      </w:r>
    </w:p>
    <w:p w:rsidR="00373EC0" w:rsidRDefault="00373EC0" w:rsidP="00373EC0"/>
    <w:p w:rsidR="00373EC0" w:rsidRDefault="00373EC0" w:rsidP="00373EC0">
      <w:r>
        <w:t xml:space="preserve">Not over $20,000.00 . . . . . </w:t>
      </w:r>
      <w:r>
        <w:tab/>
      </w:r>
      <w:r>
        <w:tab/>
        <w:t>1.400% of taxable income</w:t>
      </w:r>
    </w:p>
    <w:p w:rsidR="00373EC0" w:rsidRDefault="00373EC0" w:rsidP="00373EC0"/>
    <w:p w:rsidR="00373EC0" w:rsidRDefault="00373EC0" w:rsidP="00373EC0">
      <w:r>
        <w:t>Over $20,000.00 but not</w:t>
      </w:r>
    </w:p>
    <w:p w:rsidR="00373EC0" w:rsidRDefault="00373EC0" w:rsidP="00373EC0">
      <w:pPr>
        <w:ind w:left="3600" w:hanging="3600"/>
      </w:pPr>
      <w:r>
        <w:tab/>
        <w:t xml:space="preserve">over $35,000.00 . . . . . </w:t>
      </w:r>
      <w:r>
        <w:tab/>
      </w:r>
      <w:r>
        <w:tab/>
        <w:t>$280.00 plus 1.750% of the excess over $20,000.00</w:t>
      </w:r>
    </w:p>
    <w:p w:rsidR="00373EC0" w:rsidRDefault="00373EC0" w:rsidP="00373EC0">
      <w:r>
        <w:t>Over $35,000.00 but not</w:t>
      </w:r>
    </w:p>
    <w:p w:rsidR="00373EC0" w:rsidRDefault="00373EC0" w:rsidP="00373EC0">
      <w:pPr>
        <w:ind w:left="3600" w:hanging="3600"/>
      </w:pPr>
      <w:r>
        <w:tab/>
        <w:t xml:space="preserve">over $40,000.00 . . . . . </w:t>
      </w:r>
      <w:r>
        <w:tab/>
      </w:r>
      <w:r>
        <w:tab/>
        <w:t>$542.50 plus 3.500% of the excess over $35,000.00</w:t>
      </w:r>
    </w:p>
    <w:p w:rsidR="00373EC0" w:rsidRDefault="00373EC0" w:rsidP="00373EC0">
      <w:r>
        <w:t>Over $40,000.00 but not</w:t>
      </w:r>
    </w:p>
    <w:p w:rsidR="00373EC0" w:rsidRDefault="00373EC0" w:rsidP="00373EC0">
      <w:pPr>
        <w:ind w:left="3600" w:hanging="3600"/>
      </w:pPr>
      <w:r>
        <w:tab/>
        <w:t xml:space="preserve">over $75,000.00 . . . . . </w:t>
      </w:r>
      <w:r>
        <w:tab/>
      </w:r>
      <w:r>
        <w:tab/>
        <w:t>$717.50 plus 5.525% of the excess over $40,000.00</w:t>
      </w:r>
    </w:p>
    <w:p w:rsidR="00373EC0" w:rsidRDefault="00373EC0" w:rsidP="00373EC0">
      <w:r>
        <w:t>Over $75,000.00 but not</w:t>
      </w:r>
    </w:p>
    <w:p w:rsidR="00373EC0" w:rsidRDefault="00373EC0" w:rsidP="00373EC0">
      <w:pPr>
        <w:ind w:left="3600" w:hanging="3600"/>
      </w:pPr>
      <w:r>
        <w:tab/>
        <w:t xml:space="preserve">over $500,000.00 . . . . . </w:t>
      </w:r>
      <w:r>
        <w:tab/>
      </w:r>
      <w:r>
        <w:tab/>
        <w:t>$2,651.25 plus 6.370% of the excess over $75,000.00</w:t>
      </w:r>
    </w:p>
    <w:p w:rsidR="00373EC0" w:rsidRDefault="00373EC0" w:rsidP="00373EC0">
      <w:pPr>
        <w:ind w:left="3600" w:hanging="3600"/>
      </w:pPr>
    </w:p>
    <w:p w:rsidR="00373EC0" w:rsidRDefault="00373EC0" w:rsidP="00373EC0">
      <w:pPr>
        <w:ind w:left="3600" w:hanging="3600"/>
      </w:pPr>
      <w:r>
        <w:t xml:space="preserve">Over $500,000.00 . . . . . </w:t>
      </w:r>
      <w:r>
        <w:tab/>
      </w:r>
      <w:r>
        <w:tab/>
        <w:t>$29,723.75 plus 8.970% of the excess over $500,000.00</w:t>
      </w:r>
    </w:p>
    <w:p w:rsidR="00373EC0" w:rsidRDefault="00373EC0" w:rsidP="00373EC0">
      <w:pPr>
        <w:ind w:left="3600" w:hanging="3600"/>
      </w:pPr>
    </w:p>
    <w:p w:rsidR="00373EC0" w:rsidRDefault="00373EC0" w:rsidP="00373EC0">
      <w:r>
        <w:tab/>
        <w:t>c.</w:t>
      </w:r>
      <w:r>
        <w:tab/>
        <w:t>For the purposes of this section, an individual who would be eligible to file as a head of household for federal income tax purposes but for the fact that such taxpayer is a nonresident alien, shall determine tax pursuant to subsection a. of this section.</w:t>
      </w:r>
    </w:p>
    <w:p w:rsidR="00373EC0" w:rsidRDefault="00373EC0" w:rsidP="00373EC0">
      <w:r>
        <w:t>(</w:t>
      </w:r>
      <w:proofErr w:type="spellStart"/>
      <w:r>
        <w:t>cf</w:t>
      </w:r>
      <w:proofErr w:type="spellEnd"/>
      <w:r>
        <w:t>: P.L.2004, c.40, s.17)</w:t>
      </w:r>
    </w:p>
    <w:p w:rsidR="00373EC0" w:rsidRDefault="00373EC0" w:rsidP="00373EC0"/>
    <w:p w:rsidR="00373EC0" w:rsidRPr="00AA7880" w:rsidRDefault="00373EC0" w:rsidP="00373EC0">
      <w:r>
        <w:tab/>
        <w:t>2.</w:t>
      </w:r>
      <w:r>
        <w:tab/>
        <w:t>This act shall take effect immediately and apply to taxable years beginning on or after January 1, 2018.</w:t>
      </w:r>
    </w:p>
    <w:p w:rsidR="00373EC0" w:rsidRPr="00AA7880" w:rsidRDefault="00373EC0" w:rsidP="00373EC0"/>
    <w:p w:rsidR="00373EC0" w:rsidRPr="00CE7BD8" w:rsidRDefault="00373EC0" w:rsidP="00373EC0"/>
    <w:p w:rsidR="00373EC0" w:rsidRPr="00AA7880" w:rsidRDefault="00373EC0" w:rsidP="00373EC0">
      <w:pPr>
        <w:jc w:val="center"/>
      </w:pPr>
      <w:r w:rsidRPr="00D71D68">
        <w:t>STATEMENT</w:t>
      </w:r>
    </w:p>
    <w:p w:rsidR="00373EC0" w:rsidRDefault="00373EC0" w:rsidP="00373EC0"/>
    <w:p w:rsidR="00373EC0" w:rsidRDefault="00373EC0" w:rsidP="00373EC0">
      <w:r>
        <w:tab/>
        <w:t>The bill r</w:t>
      </w:r>
      <w:r w:rsidRPr="007F52CE">
        <w:t>e</w:t>
      </w:r>
      <w:r>
        <w:t>vises</w:t>
      </w:r>
      <w:r w:rsidRPr="007F52CE">
        <w:t xml:space="preserve"> </w:t>
      </w:r>
      <w:r>
        <w:t xml:space="preserve">the </w:t>
      </w:r>
      <w:r w:rsidRPr="007F52CE">
        <w:t xml:space="preserve">gross income tax rates </w:t>
      </w:r>
      <w:r>
        <w:rPr>
          <w:rStyle w:val="HangingAnActChar"/>
        </w:rPr>
        <w:t xml:space="preserve">for joint filers and similar taxpayers and is designated as the Marriage Penalty Elimination Act.  </w:t>
      </w:r>
    </w:p>
    <w:p w:rsidR="00373EC0" w:rsidRDefault="00373EC0" w:rsidP="00373EC0">
      <w:r>
        <w:tab/>
        <w:t xml:space="preserve">As is common with progressive income tax structures, a marriage penalty occurs when married taxpayers, who would have otherwise faced a lower income tax liability by remaining single and filing individual tax returns, face a higher tax liability due to their marital </w:t>
      </w:r>
      <w:r>
        <w:lastRenderedPageBreak/>
        <w:t>status and filing their taxes jointly.  For the sake of tax equity, the bill would amend the tax brackets for those filing jointly to align the tax brackets with those imposed on taxpayers filing individual tax returns.  These changes would lower the gross income tax liability of most joint filers.</w:t>
      </w:r>
    </w:p>
    <w:p w:rsidR="00373EC0" w:rsidRDefault="00373EC0" w:rsidP="00373EC0">
      <w:r>
        <w:tab/>
        <w:t>The bill accomplishes eliminating the so-called marriage penalty by making the following changes to the tax brackets of joint filers:</w:t>
      </w:r>
    </w:p>
    <w:p w:rsidR="00373EC0" w:rsidRDefault="00373EC0" w:rsidP="00373EC0">
      <w:pPr>
        <w:pStyle w:val="ListParagraph"/>
        <w:numPr>
          <w:ilvl w:val="0"/>
          <w:numId w:val="1"/>
        </w:numPr>
      </w:pPr>
      <w:r>
        <w:t xml:space="preserve">Taxable income up to $40,000 would be taxed at a rate of 1.40 percent.  </w:t>
      </w:r>
    </w:p>
    <w:p w:rsidR="00373EC0" w:rsidRDefault="00373EC0" w:rsidP="00373EC0">
      <w:pPr>
        <w:pStyle w:val="ListParagraph"/>
        <w:numPr>
          <w:ilvl w:val="0"/>
          <w:numId w:val="1"/>
        </w:numPr>
      </w:pPr>
      <w:r>
        <w:t>Taxable income over $40,000 but not over $70,000 would be taxed at a rate of 1.75 percent.</w:t>
      </w:r>
    </w:p>
    <w:p w:rsidR="00373EC0" w:rsidRPr="00E7752C" w:rsidRDefault="00373EC0" w:rsidP="00E7752C">
      <w:r>
        <w:tab/>
        <w:t>The bill would take effect immediately and apply to taxable years beginning on or after January 1, 2018.</w:t>
      </w:r>
    </w:p>
    <w:sectPr w:rsidR="00373EC0" w:rsidRPr="00E7752C" w:rsidSect="00DE0221">
      <w:headerReference w:type="default" r:id="rId14"/>
      <w:footerReference w:type="default" r:id="rId15"/>
      <w:headerReference w:type="first" r:id="rId16"/>
      <w:footerReference w:type="first" r:id="rId17"/>
      <w:pgSz w:w="12240" w:h="20160" w:code="5"/>
      <w:pgMar w:top="1440" w:right="2520" w:bottom="1728" w:left="2880" w:header="1181" w:footer="3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C17" w:rsidRDefault="00B41C17">
      <w:r>
        <w:separator/>
      </w:r>
    </w:p>
  </w:endnote>
  <w:endnote w:type="continuationSeparator" w:id="0">
    <w:p w:rsidR="00B41C17" w:rsidRDefault="00B4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221" w:rsidRPr="00921C91" w:rsidRDefault="00DE02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0221" w:rsidRPr="00921C91" w:rsidRDefault="00DE0221">
    <w:pPr>
      <w:pStyle w:val="Footer"/>
      <w:rPr>
        <w:szCs w:val="18"/>
      </w:rPr>
    </w:pPr>
  </w:p>
  <w:p w:rsidR="00DE0221" w:rsidRPr="00921C91" w:rsidRDefault="00DE02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0221" w:rsidRDefault="00DE022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C17" w:rsidRDefault="00B41C17">
      <w:r>
        <w:separator/>
      </w:r>
    </w:p>
  </w:footnote>
  <w:footnote w:type="continuationSeparator" w:id="0">
    <w:p w:rsidR="00B41C17" w:rsidRDefault="00B41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06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E0221" w:rsidRDefault="00DE0221" w:rsidP="00DE0221">
    <w:pPr>
      <w:pStyle w:val="bpuHeadSpon"/>
    </w:pPr>
    <w:r w:rsidRPr="00DE0221">
      <w:rPr>
        <w:rStyle w:val="bpuHeadSponChar"/>
      </w:rPr>
      <w:t>S734</w:t>
    </w:r>
    <w:r>
      <w:t xml:space="preserve"> A.M.BUCCO</w:t>
    </w:r>
  </w:p>
  <w:p w:rsidR="00DE0221" w:rsidRDefault="00DE0221" w:rsidP="00DE0221">
    <w:pPr>
      <w:pStyle w:val="bpuHeadSpon"/>
    </w:pPr>
    <w:r>
      <w:fldChar w:fldCharType="begin"/>
    </w:r>
    <w:r>
      <w:instrText xml:space="preserve"> PAGE  \* MERGEFORMAT </w:instrText>
    </w:r>
    <w:r>
      <w:fldChar w:fldCharType="separate"/>
    </w:r>
    <w:r w:rsidR="00F767C7">
      <w:rPr>
        <w:noProof/>
      </w:rPr>
      <w:t>8</w:t>
    </w:r>
    <w:r>
      <w:fldChar w:fldCharType="end"/>
    </w:r>
  </w:p>
  <w:p w:rsidR="00DE0221" w:rsidRPr="00AF575C" w:rsidRDefault="00DE0221" w:rsidP="00DE02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E0221" w:rsidRDefault="00DE0221" w:rsidP="00DE0221">
    <w:pPr>
      <w:pStyle w:val="bpuHeadSpon"/>
    </w:pPr>
    <w:r w:rsidRPr="00DE0221">
      <w:rPr>
        <w:rStyle w:val="bpuHeadSponChar"/>
      </w:rPr>
      <w:t>S734</w:t>
    </w:r>
    <w:r>
      <w:t xml:space="preserve"> A.M.BUCCO</w:t>
    </w:r>
  </w:p>
  <w:p w:rsidR="00DE0221" w:rsidRDefault="00DE0221" w:rsidP="00DE0221">
    <w:pPr>
      <w:pStyle w:val="bpuHeadSpon"/>
    </w:pPr>
    <w:r>
      <w:fldChar w:fldCharType="begin"/>
    </w:r>
    <w:r>
      <w:instrText xml:space="preserve"> PAGE  \* MERGEFORMAT </w:instrText>
    </w:r>
    <w:r>
      <w:fldChar w:fldCharType="separate"/>
    </w:r>
    <w:r w:rsidR="00F767C7">
      <w:rPr>
        <w:noProof/>
      </w:rPr>
      <w:t>2</w:t>
    </w:r>
    <w:r>
      <w:fldChar w:fldCharType="end"/>
    </w:r>
  </w:p>
  <w:p w:rsidR="00DE0221" w:rsidRDefault="00DE0221" w:rsidP="00DE022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D2AB1"/>
    <w:multiLevelType w:val="hybridMultilevel"/>
    <w:tmpl w:val="E1309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EC0"/>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EEB"/>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7E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28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C17"/>
    <w:rsid w:val="00B7201D"/>
    <w:rsid w:val="00B809B3"/>
    <w:rsid w:val="00B80AFD"/>
    <w:rsid w:val="00B854DC"/>
    <w:rsid w:val="00B90F81"/>
    <w:rsid w:val="00B91BF9"/>
    <w:rsid w:val="00BB2482"/>
    <w:rsid w:val="00BB539B"/>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222"/>
    <w:rsid w:val="00DE022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7C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docId w15:val="{E8CC0944-866F-4E91-8A5A-2E40980C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373EC0"/>
    <w:pPr>
      <w:ind w:left="720"/>
      <w:contextualSpacing/>
    </w:pPr>
  </w:style>
  <w:style w:type="paragraph" w:styleId="BalloonText">
    <w:name w:val="Balloon Text"/>
    <w:basedOn w:val="Normal"/>
    <w:link w:val="BalloonTextChar"/>
    <w:semiHidden/>
    <w:unhideWhenUsed/>
    <w:rsid w:val="00735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57EB"/>
    <w:rPr>
      <w:rFonts w:ascii="Segoe UI" w:hAnsi="Segoe UI" w:cs="Segoe UI"/>
      <w:spacing w:val="4"/>
      <w:sz w:val="18"/>
      <w:szCs w:val="18"/>
    </w:rPr>
  </w:style>
  <w:style w:type="character" w:styleId="LineNumber">
    <w:name w:val="line number"/>
    <w:basedOn w:val="DefaultParagraphFont"/>
    <w:semiHidden/>
    <w:unhideWhenUsed/>
    <w:rsid w:val="00DE0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D8CB8-0E43-488D-A9C3-1995129B3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8</Pages>
  <Words>1851</Words>
  <Characters>8170</Characters>
  <Application>Microsoft Office Word</Application>
  <DocSecurity>0</DocSecurity>
  <Lines>321</Lines>
  <Paragraphs>152</Paragraphs>
  <ScaleCrop>false</ScaleCrop>
  <HeadingPairs>
    <vt:vector size="2" baseType="variant">
      <vt:variant>
        <vt:lpstr>Title</vt:lpstr>
      </vt:variant>
      <vt:variant>
        <vt:i4>1</vt:i4>
      </vt:variant>
    </vt:vector>
  </HeadingPairs>
  <TitlesOfParts>
    <vt:vector size="1" baseType="lpstr">
      <vt:lpstr>S734</vt:lpstr>
    </vt:vector>
  </TitlesOfParts>
  <Manager>R230</Manager>
  <Company>OFFICE of LEGISLATIVE SERVICES</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S734</dc:title>
  <dc:creator>Senator  BUCCO</dc:creator>
  <cp:keywords>S734|8|ER |65|0|0|!|0|</cp:keywords>
  <dc:description>PREFILED 2020</dc:description>
  <cp:lastModifiedBy>Bektas, Brenda</cp:lastModifiedBy>
  <cp:revision>2</cp:revision>
  <cp:lastPrinted>2020-01-08T17:08:00Z</cp:lastPrinted>
  <dcterms:created xsi:type="dcterms:W3CDTF">2020-01-10T14:27:00Z</dcterms:created>
  <dcterms:modified xsi:type="dcterms:W3CDTF">2020-01-10T14:27:00Z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