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389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23898" w:rsidRPr="00D23898" w:rsidRDefault="00D23898" w:rsidP="00292D7C">
      <w:pPr>
        <w:pStyle w:val="TopofPage1"/>
        <w:rPr>
          <w:sz w:val="24"/>
        </w:rPr>
      </w:pPr>
    </w:p>
    <w:p w:rsidR="00292D7C" w:rsidRPr="00D23898" w:rsidRDefault="00D23898" w:rsidP="00ED5E27">
      <w:pPr>
        <w:pStyle w:val="TopofPage1"/>
        <w:rPr>
          <w:szCs w:val="24"/>
        </w:rPr>
      </w:pPr>
      <w:r>
        <w:rPr>
          <w:szCs w:val="24"/>
        </w:rPr>
        <w:t>[First Reprint]</w:t>
      </w:r>
    </w:p>
    <w:p w:rsidR="00AA5E23" w:rsidRDefault="00D2389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3898">
        <w:rPr>
          <w:caps/>
          <w:szCs w:val="24"/>
        </w:rPr>
        <w:t>MARCH 17, 2021</w:t>
      </w:r>
    </w:p>
    <w:p w:rsidR="004144CF" w:rsidRDefault="004144CF" w:rsidP="0083060A"/>
    <w:p w:rsidR="00532188" w:rsidRDefault="00532188" w:rsidP="00532188">
      <w:r>
        <w:tab/>
        <w:t>The Assembly Appropriations Committee reports favorably Senate Bill No. 758 (1R).</w:t>
      </w:r>
    </w:p>
    <w:p w:rsidR="001C444B" w:rsidRDefault="00532188" w:rsidP="001C444B">
      <w:r>
        <w:tab/>
      </w:r>
      <w:r w:rsidR="001C444B">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1C444B" w:rsidRDefault="001C444B" w:rsidP="001C444B">
      <w:r>
        <w:tab/>
        <w:t>Currently, workers’ compensation judges are enrolled in the Defined Contribution Retirement Program or the Workers’ Compensation Judges Part of the Public Employees’ Retirement System.</w:t>
      </w:r>
    </w:p>
    <w:p w:rsidR="001C444B" w:rsidRDefault="001C444B" w:rsidP="001C444B">
      <w:r>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1C444B" w:rsidRDefault="001C444B" w:rsidP="001C444B">
      <w:r>
        <w:tab/>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532188" w:rsidRDefault="001C444B" w:rsidP="00532188">
      <w:r>
        <w:tab/>
        <w:t>The account in the program or the part for each judge transferred will be adjusted to reflect the transfer and each judge will be given service credit for service starting on the judge's date of appointment.  The unfunded liability for the benefits provided by the transfer will be paid from the Second Injury Fund.</w:t>
      </w:r>
    </w:p>
    <w:p w:rsidR="00532188" w:rsidRDefault="00532188" w:rsidP="00532188">
      <w:r>
        <w:lastRenderedPageBreak/>
        <w:tab/>
        <w:t>As reported by the committee, Senate Bill No. 758</w:t>
      </w:r>
      <w:r w:rsidR="001C444B">
        <w:t xml:space="preserve"> </w:t>
      </w:r>
      <w:r>
        <w:t>(1R) is identical to Assembly Bill No. 1032</w:t>
      </w:r>
      <w:r w:rsidR="001C444B">
        <w:t xml:space="preserve"> </w:t>
      </w:r>
      <w:r>
        <w:t>(1R), which also was reported by the committee on this date.</w:t>
      </w:r>
    </w:p>
    <w:p w:rsidR="00532188" w:rsidRDefault="00532188" w:rsidP="00532188"/>
    <w:p w:rsidR="00532188" w:rsidRDefault="00532188" w:rsidP="00532188">
      <w:r>
        <w:rPr>
          <w:u w:val="double"/>
        </w:rPr>
        <w:t>FISCAL IMPACT</w:t>
      </w:r>
      <w:r>
        <w:t>:</w:t>
      </w:r>
    </w:p>
    <w:p w:rsidR="00532188" w:rsidRDefault="00532188" w:rsidP="00532188">
      <w:r>
        <w:tab/>
      </w:r>
      <w:r w:rsidR="00E439FD">
        <w:t>The Office of Legislative Services (OLS) estimates that the total first-year costs of this bill attributable to the Second Injury Fund are approximately $4.5 million, comprised of an accrued liability payment of $3.5 million and a normal cost payment of $1.0 million to be funded by increased assessments on workers’ compensation insurance carriers and certain self-insured employers.</w:t>
      </w:r>
    </w:p>
    <w:p w:rsidR="00E439FD" w:rsidRDefault="00E439FD" w:rsidP="00532188">
      <w:r>
        <w:tab/>
        <w:t>The State will experience an annual decrease of about $100,000 in General Fund expenditures from no longer having to provide an employer match of moneys contributed by certain workers’ compensation judges to the Defined Contribution Retirement Program (DCRP).</w:t>
      </w:r>
    </w:p>
    <w:p w:rsidR="00E439FD" w:rsidRPr="00CA5F2A" w:rsidRDefault="00E439FD" w:rsidP="00532188">
      <w:r>
        <w:tab/>
        <w:t>The increased costs for local government entities that purchase workers’ compensation insurance and are not self-insured are indeterminate because the number of local governments who purchase workers’ compensation and the value of those policies is not known.</w:t>
      </w:r>
    </w:p>
    <w:sectPr w:rsidR="00E439FD" w:rsidRPr="00CA5F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898" w:rsidRDefault="00D23898">
      <w:r>
        <w:separator/>
      </w:r>
    </w:p>
  </w:endnote>
  <w:endnote w:type="continuationSeparator" w:id="0">
    <w:p w:rsidR="00D23898" w:rsidRDefault="00D2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898" w:rsidRDefault="00D23898">
      <w:r>
        <w:separator/>
      </w:r>
    </w:p>
  </w:footnote>
  <w:footnote w:type="continuationSeparator" w:id="0">
    <w:p w:rsidR="00D23898" w:rsidRDefault="00D23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5A12" w:rsidP="00B75A12">
    <w:pPr>
      <w:pStyle w:val="HeaderPage2"/>
      <w:jc w:val="center"/>
    </w:pPr>
    <w:r>
      <w:fldChar w:fldCharType="begin"/>
    </w:r>
    <w:r>
      <w:instrText xml:space="preserve"> PAGE  \* MERGEFORMAT </w:instrText>
    </w:r>
    <w:r>
      <w:fldChar w:fldCharType="separate"/>
    </w:r>
    <w:r w:rsidR="00C96F5F">
      <w:rPr>
        <w:noProof/>
      </w:rPr>
      <w:t>2</w:t>
    </w:r>
    <w:r>
      <w:fldChar w:fldCharType="end"/>
    </w:r>
  </w:p>
  <w:p w:rsidR="00B75A12" w:rsidRDefault="00B75A12" w:rsidP="00B75A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898"/>
    <w:rsid w:val="00010CB9"/>
    <w:rsid w:val="000123C0"/>
    <w:rsid w:val="00015342"/>
    <w:rsid w:val="000213D6"/>
    <w:rsid w:val="00025E25"/>
    <w:rsid w:val="00027199"/>
    <w:rsid w:val="00032833"/>
    <w:rsid w:val="000353A5"/>
    <w:rsid w:val="00040B77"/>
    <w:rsid w:val="000417BD"/>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F7B"/>
    <w:rsid w:val="001561A5"/>
    <w:rsid w:val="0015788F"/>
    <w:rsid w:val="0016084D"/>
    <w:rsid w:val="00172814"/>
    <w:rsid w:val="0017383E"/>
    <w:rsid w:val="00177309"/>
    <w:rsid w:val="0019009B"/>
    <w:rsid w:val="00193E07"/>
    <w:rsid w:val="00194AA9"/>
    <w:rsid w:val="001968DB"/>
    <w:rsid w:val="001A3841"/>
    <w:rsid w:val="001A5566"/>
    <w:rsid w:val="001B46AC"/>
    <w:rsid w:val="001C444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290"/>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188"/>
    <w:rsid w:val="00540160"/>
    <w:rsid w:val="00550947"/>
    <w:rsid w:val="005644EB"/>
    <w:rsid w:val="005722B9"/>
    <w:rsid w:val="00581591"/>
    <w:rsid w:val="005877B1"/>
    <w:rsid w:val="005A10AB"/>
    <w:rsid w:val="005A5CB6"/>
    <w:rsid w:val="005B0C35"/>
    <w:rsid w:val="005C070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9F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A12"/>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6F5F"/>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898"/>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9FD"/>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7426369-5D1A-41A8-8BBF-F4DBAA71C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401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01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2732</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S758 (1R) AAP Statement MARCH 17, 2021</vt:lpstr>
    </vt:vector>
  </TitlesOfParts>
  <Manager>R225</Manager>
  <Company>NJ OLS DMU</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1R AAP Statement 3/17/21</dc:title>
  <dc:subject/>
  <dc:creator>Assembly AAP</dc:creator>
  <cp:keywords>S758|2|RF |243|0|0|!|0|</cp:keywords>
  <dc:description/>
  <cp:lastModifiedBy>Siracusa, Nicole</cp:lastModifiedBy>
  <cp:revision>2</cp:revision>
  <cp:lastPrinted>2021-03-17T16:59:00Z</cp:lastPrinted>
  <dcterms:created xsi:type="dcterms:W3CDTF">2021-03-18T16:18:00Z</dcterms:created>
  <dcterms:modified xsi:type="dcterms:W3CDTF">2021-03-18T16:18:00Z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