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AB" w:rsidRDefault="001C00AB" w:rsidP="001C00AB">
      <w:pPr>
        <w:pStyle w:val="bpuBill"/>
      </w:pPr>
      <w:bookmarkStart w:id="0" w:name="bpuFrontPg"/>
      <w:bookmarkStart w:id="1" w:name="_GoBack"/>
      <w:bookmarkEnd w:id="0"/>
      <w:bookmarkEnd w:id="1"/>
      <w:r>
        <w:t xml:space="preserve">SENATE, No. 791 </w:t>
      </w:r>
    </w:p>
    <w:p w:rsidR="001C00AB" w:rsidRPr="001C00AB" w:rsidRDefault="001C00AB" w:rsidP="001C00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7005" r:id="rId8"/>
        </w:object>
      </w:r>
    </w:p>
    <w:p w:rsidR="001C00AB" w:rsidRDefault="001C00AB" w:rsidP="001C00AB">
      <w:pPr>
        <w:pStyle w:val="bpuState"/>
      </w:pPr>
      <w:r>
        <w:t>STATE OF NEW JERSEY</w:t>
      </w:r>
    </w:p>
    <w:p w:rsidR="001C00AB" w:rsidRDefault="001C00AB" w:rsidP="001C00AB">
      <w:pPr>
        <w:pStyle w:val="bpuLegislature"/>
      </w:pPr>
      <w:r>
        <w:t>219th LEGISLATURE</w:t>
      </w:r>
    </w:p>
    <w:p w:rsidR="001C00AB" w:rsidRDefault="001C00AB" w:rsidP="001C00AB">
      <w:pPr>
        <w:pStyle w:val="bpuWpGraphic"/>
      </w:pPr>
      <w:r>
        <w:object w:dxaOrig="8985" w:dyaOrig="255">
          <v:shape id="_x0000_i1026" type="#_x0000_t75" style="width:6in;height:12.1pt" o:ole="">
            <v:imagedata r:id="rId7" o:title=""/>
          </v:shape>
          <o:OLEObject Type="Embed" ProgID="WPWin6.1" ShapeID="_x0000_i1026" DrawAspect="Content" ObjectID="_1640237006" r:id="rId9"/>
        </w:object>
      </w:r>
      <w:r>
        <w:t xml:space="preserve">  </w:t>
      </w:r>
    </w:p>
    <w:p w:rsidR="001C00AB" w:rsidRDefault="001C00AB" w:rsidP="001C00AB">
      <w:pPr>
        <w:pStyle w:val="bpuIntro"/>
      </w:pPr>
      <w:r>
        <w:t>PRE-FILED FOR INTRODUCTION IN THE 2020 SESSION</w:t>
      </w:r>
    </w:p>
    <w:p w:rsidR="001C00AB" w:rsidRDefault="001C00AB" w:rsidP="001C00AB">
      <w:pPr>
        <w:pStyle w:val="bpuIntro"/>
      </w:pPr>
    </w:p>
    <w:p w:rsidR="001C00AB" w:rsidRDefault="001C00AB" w:rsidP="001C00AB">
      <w:pPr>
        <w:pStyle w:val="bpuIntro"/>
        <w:sectPr w:rsidR="001C00AB" w:rsidSect="001C00AB">
          <w:headerReference w:type="even" r:id="rId10"/>
          <w:headerReference w:type="default" r:id="rId11"/>
          <w:pgSz w:w="12240" w:h="20160" w:code="5"/>
          <w:pgMar w:top="2160" w:right="1440" w:bottom="1440" w:left="1440" w:header="720" w:footer="720" w:gutter="0"/>
          <w:pgNumType w:start="1"/>
          <w:cols w:space="720"/>
          <w:docGrid w:linePitch="360"/>
        </w:sectPr>
      </w:pPr>
    </w:p>
    <w:p w:rsidR="001C00AB" w:rsidRDefault="001C00AB" w:rsidP="001C00AB">
      <w:pPr>
        <w:pStyle w:val="bpuIntro"/>
      </w:pPr>
    </w:p>
    <w:p w:rsidR="001C00AB" w:rsidRDefault="001C00AB" w:rsidP="001C00AB">
      <w:pPr>
        <w:pStyle w:val="bpuSponsor"/>
      </w:pPr>
      <w:r>
        <w:t>Sponsored by:</w:t>
      </w:r>
    </w:p>
    <w:p w:rsidR="001C00AB" w:rsidRDefault="001C00AB" w:rsidP="001C00AB">
      <w:pPr>
        <w:pStyle w:val="bpuSponsor"/>
      </w:pPr>
      <w:r>
        <w:t>Senator  SANDRA B. CUNNINGHAM</w:t>
      </w:r>
    </w:p>
    <w:p w:rsidR="001C00AB" w:rsidRDefault="001C00AB" w:rsidP="001C00AB">
      <w:pPr>
        <w:pStyle w:val="bpuSponsor"/>
      </w:pPr>
      <w:r>
        <w:t>District 31 (Hudson)</w:t>
      </w:r>
    </w:p>
    <w:p w:rsidR="001C00AB" w:rsidRDefault="001C00AB" w:rsidP="001C00AB">
      <w:pPr>
        <w:pStyle w:val="bpuSponsor"/>
      </w:pPr>
      <w:r>
        <w:t>Senator  NELLIE POU</w:t>
      </w:r>
    </w:p>
    <w:p w:rsidR="001C00AB" w:rsidRDefault="001C00AB" w:rsidP="001C00AB">
      <w:pPr>
        <w:pStyle w:val="bpuSponsor"/>
      </w:pPr>
      <w:r>
        <w:t>District 35 (Bergen and Passaic)</w:t>
      </w:r>
    </w:p>
    <w:p w:rsidR="001C00AB" w:rsidRDefault="001C00AB" w:rsidP="001C00AB">
      <w:pPr>
        <w:pStyle w:val="bpuSponsor"/>
      </w:pPr>
    </w:p>
    <w:p w:rsidR="001C00AB" w:rsidRDefault="001C00AB" w:rsidP="001C00AB">
      <w:pPr>
        <w:pStyle w:val="bpuSponsor"/>
      </w:pPr>
      <w:r>
        <w:t>Co-Sponsored by:</w:t>
      </w:r>
    </w:p>
    <w:p w:rsidR="001C00AB" w:rsidRPr="001C00AB" w:rsidRDefault="001C00AB" w:rsidP="001C00AB">
      <w:pPr>
        <w:pStyle w:val="bpuSponsor"/>
      </w:pPr>
      <w:r w:rsidRPr="001C00AB">
        <w:t>Senator Ruiz</w:t>
      </w:r>
    </w:p>
    <w:p w:rsidR="001C00AB" w:rsidRDefault="001C00AB" w:rsidP="001C00AB">
      <w:pPr>
        <w:pStyle w:val="bpuSponsor"/>
      </w:pPr>
    </w:p>
    <w:p w:rsidR="001C00AB" w:rsidRDefault="001C00AB" w:rsidP="001C00AB">
      <w:pPr>
        <w:pStyle w:val="bpuSponsor"/>
      </w:pPr>
    </w:p>
    <w:p w:rsidR="001C00AB" w:rsidRDefault="001C00AB" w:rsidP="001C00AB"/>
    <w:p w:rsidR="001C00AB" w:rsidRPr="001C00AB" w:rsidRDefault="001C00AB" w:rsidP="001C00AB"/>
    <w:p w:rsidR="001C00AB" w:rsidRDefault="001C00AB" w:rsidP="001C00AB">
      <w:pPr>
        <w:pStyle w:val="bpuSponsor"/>
      </w:pPr>
      <w:r>
        <w:t>SYNOPSIS</w:t>
      </w:r>
    </w:p>
    <w:p w:rsidR="001C00AB" w:rsidRDefault="001C00AB" w:rsidP="001C00AB">
      <w:pPr>
        <w:pStyle w:val="bpuNormText"/>
      </w:pPr>
      <w:r>
        <w:tab/>
        <w:t xml:space="preserve">Requires undergraduate students to file degree plan and requires institutions of higher education and certain proprietary institutions to develop pathway systems to graduation. </w:t>
      </w:r>
    </w:p>
    <w:p w:rsidR="001C00AB" w:rsidRDefault="001C00AB" w:rsidP="001C00AB">
      <w:pPr>
        <w:pStyle w:val="bpuNormText"/>
      </w:pPr>
    </w:p>
    <w:p w:rsidR="001C00AB" w:rsidRDefault="001C00AB" w:rsidP="001C00AB">
      <w:pPr>
        <w:pStyle w:val="bpuSponsor"/>
      </w:pPr>
      <w:r>
        <w:t xml:space="preserve">CURRENT VERSION OF TEXT </w:t>
      </w:r>
    </w:p>
    <w:p w:rsidR="001C00AB" w:rsidRDefault="001C00AB" w:rsidP="001C00AB">
      <w:pPr>
        <w:pStyle w:val="bpuNormText"/>
      </w:pPr>
      <w:r>
        <w:tab/>
        <w:t>Introduced Pending Technical Review by Legislative Counsel.</w:t>
      </w:r>
    </w:p>
    <w:p w:rsidR="001C00AB" w:rsidRDefault="001C00AB" w:rsidP="001C00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00AB" w:rsidRDefault="001C00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00AB" w:rsidSect="001C00AB">
          <w:type w:val="continuous"/>
          <w:pgSz w:w="12240" w:h="20160" w:code="5"/>
          <w:pgMar w:top="2160" w:right="2275" w:bottom="1440" w:left="2275" w:header="72" w:footer="720" w:gutter="0"/>
          <w:pgNumType w:start="1"/>
          <w:cols w:space="720"/>
          <w:docGrid w:linePitch="360"/>
        </w:sectPr>
      </w:pPr>
    </w:p>
    <w:p w:rsidR="00E66E4A" w:rsidRPr="00677316" w:rsidRDefault="00E66E4A" w:rsidP="00E66E4A">
      <w:pPr>
        <w:pStyle w:val="HangingAnAct"/>
        <w:rPr>
          <w:rStyle w:val="HangingAnActChar"/>
        </w:rPr>
      </w:pPr>
      <w:r w:rsidRPr="00E66E4A">
        <w:rPr>
          <w:rStyle w:val="BillHead"/>
        </w:rPr>
        <w:lastRenderedPageBreak/>
        <w:t>An Act</w:t>
      </w:r>
      <w:r w:rsidRPr="006B7FA7">
        <w:rPr>
          <w:rStyle w:val="HangingAnActChar"/>
        </w:rPr>
        <w:t xml:space="preserve"> </w:t>
      </w:r>
      <w:r>
        <w:rPr>
          <w:rStyle w:val="HangingAnActChar"/>
        </w:rPr>
        <w:t xml:space="preserve">concerning college degree completion and supplementing chapter </w:t>
      </w:r>
      <w:r w:rsidRPr="00EE24CB">
        <w:rPr>
          <w:rStyle w:val="HangingAnActChar"/>
          <w:spacing w:val="0"/>
        </w:rPr>
        <w:t>3B</w:t>
      </w:r>
      <w:r>
        <w:rPr>
          <w:rStyle w:val="HangingAnActChar"/>
        </w:rPr>
        <w:t xml:space="preserve"> of Title 18A of the New Jersey Statutes.</w:t>
      </w:r>
    </w:p>
    <w:p w:rsidR="00E66E4A" w:rsidRPr="00D71D68" w:rsidRDefault="00E66E4A" w:rsidP="00E66E4A"/>
    <w:p w:rsidR="00E66E4A" w:rsidRDefault="00E66E4A" w:rsidP="00E66E4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66E4A" w:rsidRPr="00AA7880" w:rsidRDefault="00E66E4A" w:rsidP="00E66E4A"/>
    <w:p w:rsidR="00E66E4A" w:rsidRPr="00663FF0" w:rsidRDefault="00E66E4A" w:rsidP="00E66E4A">
      <w:pPr>
        <w:tabs>
          <w:tab w:val="clear" w:pos="1440"/>
          <w:tab w:val="left" w:pos="1080"/>
        </w:tabs>
      </w:pPr>
      <w:r>
        <w:tab/>
      </w:r>
      <w:r w:rsidRPr="00663FF0">
        <w:t>1.</w:t>
      </w:r>
      <w:r w:rsidRPr="00663FF0">
        <w:tab/>
        <w:t>a.</w:t>
      </w:r>
      <w:r w:rsidRPr="00663FF0">
        <w:tab/>
        <w:t xml:space="preserve">As used in this </w:t>
      </w:r>
      <w:r w:rsidRPr="00EE24CB">
        <w:t xml:space="preserve"> act:</w:t>
      </w:r>
      <w:r w:rsidRPr="00663FF0">
        <w:t xml:space="preserve"> </w:t>
      </w:r>
    </w:p>
    <w:p w:rsidR="00E66E4A" w:rsidRPr="00663FF0" w:rsidRDefault="00E66E4A" w:rsidP="00E66E4A">
      <w:pPr>
        <w:tabs>
          <w:tab w:val="clear" w:pos="1440"/>
          <w:tab w:val="left" w:pos="1080"/>
        </w:tabs>
        <w:rPr>
          <w:u w:val="single"/>
        </w:rPr>
      </w:pPr>
      <w:r w:rsidRPr="00663FF0">
        <w:tab/>
        <w:t xml:space="preserve">“Degree plan” means a statement of the course of study requirements that an undergraduate student enrolled in </w:t>
      </w:r>
      <w:r w:rsidRPr="00EE24CB">
        <w:t>an</w:t>
      </w:r>
      <w:r w:rsidRPr="00663FF0">
        <w:t xml:space="preserve"> institution of higher education </w:t>
      </w:r>
      <w:r w:rsidRPr="00EE24CB">
        <w:t>or a proprietary institution</w:t>
      </w:r>
      <w:r w:rsidRPr="00663FF0">
        <w:t xml:space="preserve"> must complete to graduate from the institution. </w:t>
      </w:r>
    </w:p>
    <w:p w:rsidR="00E66E4A" w:rsidRPr="00663FF0" w:rsidRDefault="00E66E4A" w:rsidP="00E66E4A">
      <w:r w:rsidRPr="00663FF0">
        <w:tab/>
      </w:r>
      <w:r w:rsidR="00EE24CB" w:rsidRPr="00EE24CB">
        <w:t xml:space="preserve"> </w:t>
      </w:r>
      <w:r w:rsidRPr="00EE24CB">
        <w:t>“Proprietary institution” means a proprietary institution whose students are eligible to participate in any student financial aid program administered by the Higher Education Student Assistance Authority.</w:t>
      </w:r>
    </w:p>
    <w:p w:rsidR="00E66E4A" w:rsidRPr="00663FF0" w:rsidRDefault="00E66E4A" w:rsidP="00E66E4A">
      <w:r w:rsidRPr="00663FF0">
        <w:tab/>
        <w:t xml:space="preserve"> b.</w:t>
      </w:r>
      <w:r w:rsidRPr="00663FF0">
        <w:tab/>
        <w:t xml:space="preserve">Except as otherwise provided in subsection c. of this section, an undergraduate student enrolled in a four-year institution of higher education shall file a degree plan with the institution as soon as practicable, but not later than by the completion of 45 credit hours of course work.  </w:t>
      </w:r>
    </w:p>
    <w:p w:rsidR="00E66E4A" w:rsidRPr="00663FF0" w:rsidRDefault="00E66E4A" w:rsidP="00E66E4A">
      <w:r>
        <w:tab/>
      </w:r>
      <w:r w:rsidRPr="00663FF0">
        <w:t>c.</w:t>
      </w:r>
      <w:r w:rsidRPr="00663FF0">
        <w:tab/>
        <w:t>An undergraduate student who transfers to a four-year institution of higher education with at least 45 credit hours of course work shall file a degree plan with the institution during the student’s first semester at the institution.</w:t>
      </w:r>
    </w:p>
    <w:p w:rsidR="00E66E4A" w:rsidRPr="00663FF0" w:rsidRDefault="00E66E4A" w:rsidP="00E66E4A">
      <w:r>
        <w:tab/>
      </w:r>
      <w:r w:rsidRPr="00663FF0">
        <w:t>d.</w:t>
      </w:r>
      <w:r w:rsidRPr="00663FF0">
        <w:tab/>
        <w:t xml:space="preserve">A degree-seeking undergraduate student enrolled in a county college </w:t>
      </w:r>
      <w:r w:rsidRPr="00EE24CB">
        <w:t>or proprietary institution</w:t>
      </w:r>
      <w:r w:rsidRPr="00663FF0">
        <w:t xml:space="preserve"> shall file a degree plan with the institution </w:t>
      </w:r>
      <w:r w:rsidRPr="00EE24CB">
        <w:t>as soon as practicable, but not later than by the completion of 30 credit hours of course work</w:t>
      </w:r>
      <w:r w:rsidRPr="00663FF0">
        <w:t>.</w:t>
      </w:r>
    </w:p>
    <w:p w:rsidR="00E66E4A" w:rsidRPr="00EE24CB" w:rsidRDefault="00E66E4A" w:rsidP="00E66E4A">
      <w:r>
        <w:tab/>
      </w:r>
      <w:r w:rsidRPr="00663FF0">
        <w:t>e.</w:t>
      </w:r>
      <w:r w:rsidRPr="00663FF0">
        <w:tab/>
      </w:r>
      <w:r w:rsidRPr="00EE24CB">
        <w:t>A student who changes his course of study and selects a new academic major or minor, or who experiences such other change in circumstance as defined by the institution, shall file a revised degree plan with the institution.</w:t>
      </w:r>
    </w:p>
    <w:p w:rsidR="00E66E4A" w:rsidRPr="00663FF0" w:rsidRDefault="00E66E4A" w:rsidP="00E66E4A">
      <w:r w:rsidRPr="00EE24CB">
        <w:tab/>
        <w:t>f.</w:t>
      </w:r>
      <w:r w:rsidRPr="00663FF0">
        <w:tab/>
        <w:t>A degree plan filed pursuant to this section shall:</w:t>
      </w:r>
    </w:p>
    <w:p w:rsidR="00E66E4A" w:rsidRPr="00663FF0" w:rsidRDefault="00E66E4A" w:rsidP="00E66E4A">
      <w:r w:rsidRPr="00663FF0">
        <w:tab/>
        <w:t>(1)</w:t>
      </w:r>
      <w:r w:rsidRPr="00663FF0">
        <w:tab/>
        <w:t>be developed in consultation with an</w:t>
      </w:r>
      <w:r>
        <w:t xml:space="preserve"> </w:t>
      </w:r>
      <w:r w:rsidRPr="00EE24CB">
        <w:t>appropriate academic official</w:t>
      </w:r>
      <w:r w:rsidR="00EE24CB">
        <w:t xml:space="preserve"> </w:t>
      </w:r>
      <w:r w:rsidRPr="00663FF0">
        <w:t xml:space="preserve">in the student’s degree program, or if </w:t>
      </w:r>
      <w:r>
        <w:t xml:space="preserve">an </w:t>
      </w:r>
      <w:r w:rsidRPr="00EE24CB">
        <w:t>appropriate academic official</w:t>
      </w:r>
      <w:r w:rsidRPr="00663FF0">
        <w:t xml:space="preserve"> is not available in the student’s degree program, </w:t>
      </w:r>
      <w:r w:rsidRPr="00EE24CB">
        <w:t>an appropriate academic official</w:t>
      </w:r>
      <w:r w:rsidRPr="00663FF0">
        <w:t xml:space="preserve"> at the institution; and</w:t>
      </w:r>
    </w:p>
    <w:p w:rsidR="00E66E4A" w:rsidRPr="00663FF0" w:rsidRDefault="00E66E4A" w:rsidP="00E66E4A">
      <w:r w:rsidRPr="00663FF0">
        <w:tab/>
        <w:t>(2)</w:t>
      </w:r>
      <w:r w:rsidRPr="00663FF0">
        <w:tab/>
        <w:t>follow a pathway to a degree as required pursuant to section 2 of this act.</w:t>
      </w:r>
    </w:p>
    <w:p w:rsidR="00E66E4A" w:rsidRDefault="00E66E4A" w:rsidP="00E66E4A"/>
    <w:p w:rsidR="00E66E4A" w:rsidRPr="00663FF0" w:rsidRDefault="00E66E4A" w:rsidP="00E66E4A">
      <w:pPr>
        <w:tabs>
          <w:tab w:val="clear" w:pos="1440"/>
          <w:tab w:val="left" w:pos="1080"/>
        </w:tabs>
      </w:pPr>
      <w:r>
        <w:tab/>
      </w:r>
      <w:r w:rsidRPr="00663FF0">
        <w:t>2.</w:t>
      </w:r>
      <w:r w:rsidRPr="00663FF0">
        <w:tab/>
        <w:t>a.</w:t>
      </w:r>
      <w:r w:rsidRPr="00663FF0">
        <w:tab/>
      </w:r>
      <w:r w:rsidRPr="00335581">
        <w:t xml:space="preserve">An </w:t>
      </w:r>
      <w:r w:rsidRPr="00663FF0">
        <w:t xml:space="preserve">institution of higher education </w:t>
      </w:r>
      <w:r w:rsidRPr="00335581">
        <w:t>or a proprietary institution</w:t>
      </w:r>
      <w:r w:rsidRPr="00663FF0">
        <w:t xml:space="preserve"> shall:</w:t>
      </w:r>
    </w:p>
    <w:p w:rsidR="00E66E4A" w:rsidRPr="00663FF0" w:rsidRDefault="00E66E4A" w:rsidP="00E66E4A">
      <w:r w:rsidRPr="00663FF0">
        <w:tab/>
        <w:t>(1)</w:t>
      </w:r>
      <w:r w:rsidRPr="00663FF0">
        <w:tab/>
        <w:t>develop a pathway system whereby the institution establishes graduation progress benchmarks for each academic major and for the general education program for students who have not declared a major;</w:t>
      </w:r>
    </w:p>
    <w:p w:rsidR="00E66E4A" w:rsidRPr="00663FF0" w:rsidRDefault="00E66E4A" w:rsidP="00E66E4A">
      <w:r w:rsidRPr="00663FF0">
        <w:tab/>
        <w:t>(2)</w:t>
      </w:r>
      <w:r w:rsidRPr="00663FF0">
        <w:tab/>
        <w:t xml:space="preserve">require the pathway for each first-time degree-seeking student to include credit-bearing mathematics and English courses </w:t>
      </w:r>
      <w:r w:rsidRPr="00335581">
        <w:lastRenderedPageBreak/>
        <w:t>that are applicable towards degree requirements</w:t>
      </w:r>
      <w:r w:rsidRPr="00663FF0">
        <w:t xml:space="preserve"> in the first 24 credit hours of course work; and</w:t>
      </w:r>
    </w:p>
    <w:p w:rsidR="00E66E4A" w:rsidRPr="00663FF0" w:rsidRDefault="00E66E4A" w:rsidP="00E66E4A">
      <w:r w:rsidRPr="00663FF0">
        <w:tab/>
        <w:t>(3)</w:t>
      </w:r>
      <w:r w:rsidRPr="00663FF0">
        <w:tab/>
        <w:t>require the pathway for each degree-seeking student enrolled in a remedial course in mathematics, reading, or English to include the credit-bearing course in mathematics, reading, or English concurrent with or in the semester immediately following completion of the remedial course.</w:t>
      </w:r>
    </w:p>
    <w:p w:rsidR="00E66E4A" w:rsidRPr="00663FF0" w:rsidRDefault="00E66E4A" w:rsidP="00E66E4A">
      <w:pPr>
        <w:tabs>
          <w:tab w:val="clear" w:pos="1440"/>
          <w:tab w:val="left" w:pos="1170"/>
        </w:tabs>
      </w:pPr>
      <w:r>
        <w:tab/>
      </w:r>
      <w:r w:rsidRPr="00663FF0">
        <w:t>b.</w:t>
      </w:r>
      <w:r w:rsidRPr="00663FF0">
        <w:tab/>
        <w:t>(1)</w:t>
      </w:r>
      <w:r w:rsidRPr="00663FF0">
        <w:tab/>
        <w:t>The graduation progress benchmarks established pursuant to paragraph (1) of subsection a. of this section shall specify the credit and course criteria that indicate satisfactory progress toward a degree.</w:t>
      </w:r>
    </w:p>
    <w:p w:rsidR="00E66E4A" w:rsidRPr="00663FF0" w:rsidRDefault="00E66E4A" w:rsidP="00E66E4A">
      <w:r w:rsidRPr="00663FF0">
        <w:tab/>
        <w:t>(2)</w:t>
      </w:r>
      <w:r w:rsidRPr="00663FF0">
        <w:tab/>
        <w:t xml:space="preserve">The academic departments of </w:t>
      </w:r>
      <w:r w:rsidRPr="00335581">
        <w:t>an</w:t>
      </w:r>
      <w:r w:rsidRPr="00663FF0">
        <w:t xml:space="preserve"> institution of higher education </w:t>
      </w:r>
      <w:r w:rsidRPr="00335581">
        <w:t>or a proprietary institution</w:t>
      </w:r>
      <w:r w:rsidRPr="00663FF0">
        <w:t xml:space="preserve"> shall establish schedules for regular periodic reviews of student progress.</w:t>
      </w:r>
    </w:p>
    <w:p w:rsidR="00E66E4A" w:rsidRPr="00663FF0" w:rsidRDefault="00E66E4A" w:rsidP="00E66E4A">
      <w:r w:rsidRPr="00663FF0">
        <w:tab/>
        <w:t>(3)</w:t>
      </w:r>
      <w:r w:rsidRPr="00663FF0">
        <w:tab/>
        <w:t xml:space="preserve">A student who is in danger of falling behind the graduation progress benchmarks shall be required to consult with an </w:t>
      </w:r>
      <w:r w:rsidRPr="00335581">
        <w:t>appropriate academic official</w:t>
      </w:r>
      <w:r w:rsidRPr="00663FF0">
        <w:t xml:space="preserve"> prior to course registration.</w:t>
      </w:r>
    </w:p>
    <w:p w:rsidR="00E66E4A" w:rsidRDefault="00E66E4A" w:rsidP="00E66E4A"/>
    <w:p w:rsidR="00E66E4A" w:rsidRPr="00AA7880" w:rsidRDefault="001C00AB" w:rsidP="00E66E4A">
      <w:r>
        <w:tab/>
      </w:r>
      <w:r w:rsidR="00E66E4A">
        <w:t>3.</w:t>
      </w:r>
      <w:r w:rsidR="00E66E4A">
        <w:tab/>
        <w:t>This act shall take effect immediately and shall first be applicable to the first class of students entering a public institution of higher education following the effective date of this act.</w:t>
      </w:r>
    </w:p>
    <w:p w:rsidR="00E66E4A" w:rsidRDefault="00E66E4A" w:rsidP="00E66E4A"/>
    <w:p w:rsidR="00335581" w:rsidRDefault="00335581" w:rsidP="00E66E4A"/>
    <w:p w:rsidR="00E7752C" w:rsidRDefault="00335581" w:rsidP="00335581">
      <w:pPr>
        <w:jc w:val="center"/>
      </w:pPr>
      <w:r>
        <w:t>STATEMENT</w:t>
      </w:r>
    </w:p>
    <w:p w:rsidR="00335581" w:rsidRDefault="00335581" w:rsidP="00335581">
      <w:pPr>
        <w:jc w:val="center"/>
      </w:pPr>
    </w:p>
    <w:p w:rsidR="00335581" w:rsidRPr="00335581" w:rsidRDefault="00335581" w:rsidP="00335581">
      <w:r w:rsidRPr="00335581">
        <w:tab/>
        <w:t>This bill requires undergraduate students enrolled in four-year institutions of higher education to file a degree plan with the institution.  An undergraduate student enrolled in a four-year institution  would be required to file a degree plan as soon as practicable, but not later than by the completion of 45 credit hours of course work.  An undergraduate student who transfers to a four-year institution with at least 45 credit hours of course work would be required to file a degree plan during the student’s first semester at the institution.</w:t>
      </w:r>
    </w:p>
    <w:p w:rsidR="00335581" w:rsidRPr="00335581" w:rsidRDefault="00335581" w:rsidP="00335581">
      <w:r w:rsidRPr="00335581">
        <w:tab/>
        <w:t xml:space="preserve">The bill requires degree-seeking undergraduate students enrolled in county colleges or proprietary institutions to file a degree plan as soon as practicable, but not later than by the completion of 30 credit hours of course work.  </w:t>
      </w:r>
    </w:p>
    <w:p w:rsidR="00335581" w:rsidRPr="00335581" w:rsidRDefault="00335581" w:rsidP="00335581">
      <w:r w:rsidRPr="00335581">
        <w:tab/>
        <w:t>The bill defines “degree plan” as a statement of the course of study requirements that an undergraduate student enrolled in an institution of higher education or a proprietary institution must complete in order to graduate.  A student’s degree plan must be developed in consultation with an appropriate academic official in the student’s degree program, or if such official is not available, with an appropriate academic official at the institution. The degree plan must follow a pathway to a degree.</w:t>
      </w:r>
    </w:p>
    <w:p w:rsidR="00335581" w:rsidRPr="00335581" w:rsidRDefault="00335581" w:rsidP="00335581">
      <w:r w:rsidRPr="00335581">
        <w:tab/>
        <w:t xml:space="preserve">The bill defines a “proprietary institution” as a proprietary institution whose students are eligible to participate in any student </w:t>
      </w:r>
      <w:r w:rsidRPr="00335581">
        <w:lastRenderedPageBreak/>
        <w:t xml:space="preserve">financial aid program administered by the Higher Education Student Assistance Authority. </w:t>
      </w:r>
    </w:p>
    <w:p w:rsidR="00335581" w:rsidRPr="00335581" w:rsidRDefault="00335581" w:rsidP="00335581">
      <w:r w:rsidRPr="00335581">
        <w:tab/>
        <w:t>In addition, the bill requires institutions of higher education and proprietary institutions to develop pathway systems that establish graduation progress benchmarks for each academic major and for the general education program for students who have not declared a major.  The pathway for each first-time degree-seeking student must include credit-bearing mathematics and English courses that are applicable towards degree requirements in the first 24 credit hours of course work.  The pathway for each degree-seeking student enrolled in a remedial course in mathematics, reading, or English must include the credit-bearing course in that subject concurrent with or in the semester immediately following completion of the remedial course.</w:t>
      </w:r>
    </w:p>
    <w:p w:rsidR="00E66E4A" w:rsidRPr="00E7752C" w:rsidRDefault="00335581" w:rsidP="001C00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35581">
        <w:tab/>
        <w:t>Under the bill, the graduation progress benchmarks established by a public institution of higher education must specify the credit and course criteria that indicate satisfactory progress toward a degree. Academic departments at the institution must establish schedules for periodic reviews of student progress, and students who are in danger of falling behind the graduation progress benchmarks will be required to consult with an appropriate academic official prior to course registration.</w:t>
      </w:r>
    </w:p>
    <w:sectPr w:rsidR="00E66E4A" w:rsidRPr="00E7752C" w:rsidSect="001C00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216" w:rsidRDefault="007C4216">
      <w:r>
        <w:separator/>
      </w:r>
    </w:p>
  </w:endnote>
  <w:endnote w:type="continuationSeparator" w:id="0">
    <w:p w:rsidR="007C4216" w:rsidRDefault="007C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216" w:rsidRDefault="007C4216">
      <w:r>
        <w:separator/>
      </w:r>
    </w:p>
  </w:footnote>
  <w:footnote w:type="continuationSeparator" w:id="0">
    <w:p w:rsidR="007C4216" w:rsidRDefault="007C4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4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00AB" w:rsidRDefault="001C00AB" w:rsidP="001C00AB">
    <w:pPr>
      <w:pStyle w:val="bpuHeadSpon"/>
    </w:pPr>
    <w:r w:rsidRPr="001C00AB">
      <w:rPr>
        <w:rStyle w:val="bpuHeadSponChar"/>
      </w:rPr>
      <w:t>S791</w:t>
    </w:r>
    <w:r>
      <w:t xml:space="preserve"> CUNNINGHAM, POU</w:t>
    </w:r>
  </w:p>
  <w:p w:rsidR="001C00AB" w:rsidRDefault="001C00AB" w:rsidP="001C00AB">
    <w:pPr>
      <w:pStyle w:val="bpuHeadSpon"/>
    </w:pPr>
    <w:r>
      <w:fldChar w:fldCharType="begin"/>
    </w:r>
    <w:r>
      <w:instrText xml:space="preserve"> PAGE  \* MERGEFORMAT </w:instrText>
    </w:r>
    <w:r>
      <w:fldChar w:fldCharType="separate"/>
    </w:r>
    <w:r w:rsidR="00D91A51">
      <w:rPr>
        <w:noProof/>
      </w:rPr>
      <w:t>4</w:t>
    </w:r>
    <w:r>
      <w:fldChar w:fldCharType="end"/>
    </w:r>
  </w:p>
  <w:p w:rsidR="001C00AB" w:rsidRPr="00AF575C" w:rsidRDefault="001C00AB" w:rsidP="001C00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00AB" w:rsidRDefault="001C00AB" w:rsidP="001C00AB">
    <w:pPr>
      <w:pStyle w:val="bpuHeadSpon"/>
    </w:pPr>
    <w:r w:rsidRPr="001C00AB">
      <w:rPr>
        <w:rStyle w:val="bpuHeadSponChar"/>
      </w:rPr>
      <w:t>S791</w:t>
    </w:r>
    <w:r>
      <w:t xml:space="preserve"> CUNNINGHAM, POU</w:t>
    </w:r>
  </w:p>
  <w:p w:rsidR="001C00AB" w:rsidRDefault="001C00AB" w:rsidP="001C00AB">
    <w:pPr>
      <w:pStyle w:val="bpuHeadSpon"/>
    </w:pPr>
    <w:r>
      <w:fldChar w:fldCharType="begin"/>
    </w:r>
    <w:r>
      <w:instrText xml:space="preserve"> PAGE  \* MERGEFORMAT </w:instrText>
    </w:r>
    <w:r>
      <w:fldChar w:fldCharType="separate"/>
    </w:r>
    <w:r w:rsidR="00D91A51">
      <w:rPr>
        <w:noProof/>
      </w:rPr>
      <w:t>2</w:t>
    </w:r>
    <w:r>
      <w:fldChar w:fldCharType="end"/>
    </w:r>
  </w:p>
  <w:p w:rsidR="001C00AB" w:rsidRDefault="001C00AB" w:rsidP="001C00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0A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581"/>
    <w:rsid w:val="00346CF5"/>
    <w:rsid w:val="00352F8B"/>
    <w:rsid w:val="00354D07"/>
    <w:rsid w:val="0037458C"/>
    <w:rsid w:val="00381407"/>
    <w:rsid w:val="0038486B"/>
    <w:rsid w:val="003941E5"/>
    <w:rsid w:val="003A19B9"/>
    <w:rsid w:val="003A213D"/>
    <w:rsid w:val="003B5B8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53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990"/>
    <w:rsid w:val="0079623B"/>
    <w:rsid w:val="007A0026"/>
    <w:rsid w:val="007C1354"/>
    <w:rsid w:val="007C421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A51"/>
    <w:rsid w:val="00D9742E"/>
    <w:rsid w:val="00D97D3E"/>
    <w:rsid w:val="00DA6AA9"/>
    <w:rsid w:val="00DB5B8E"/>
    <w:rsid w:val="00DC19C7"/>
    <w:rsid w:val="00DC283E"/>
    <w:rsid w:val="00DC75BA"/>
    <w:rsid w:val="00DD1E46"/>
    <w:rsid w:val="00DF4E47"/>
    <w:rsid w:val="00E0012A"/>
    <w:rsid w:val="00E025E4"/>
    <w:rsid w:val="00E03582"/>
    <w:rsid w:val="00E05DFC"/>
    <w:rsid w:val="00E100C8"/>
    <w:rsid w:val="00E33D7F"/>
    <w:rsid w:val="00E44D94"/>
    <w:rsid w:val="00E500AD"/>
    <w:rsid w:val="00E53E99"/>
    <w:rsid w:val="00E66E37"/>
    <w:rsid w:val="00E66E4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4CB"/>
    <w:rsid w:val="00EE77BF"/>
    <w:rsid w:val="00EF5225"/>
    <w:rsid w:val="00F0415D"/>
    <w:rsid w:val="00F14E45"/>
    <w:rsid w:val="00F17CFC"/>
    <w:rsid w:val="00F2246E"/>
    <w:rsid w:val="00F42480"/>
    <w:rsid w:val="00F4409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9FFC62F-1594-4367-81FC-FF28CAF5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440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092"/>
    <w:rPr>
      <w:rFonts w:ascii="Segoe UI" w:hAnsi="Segoe UI" w:cs="Segoe UI"/>
      <w:spacing w:val="4"/>
      <w:sz w:val="18"/>
      <w:szCs w:val="18"/>
    </w:rPr>
  </w:style>
  <w:style w:type="character" w:styleId="LineNumber">
    <w:name w:val="line number"/>
    <w:basedOn w:val="DefaultParagraphFont"/>
    <w:semiHidden/>
    <w:unhideWhenUsed/>
    <w:rsid w:val="001C0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C8E07-41FF-4FE2-AF43-CC3168FE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1037</Words>
  <Characters>5783</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S791</vt:lpstr>
    </vt:vector>
  </TitlesOfParts>
  <Manager>R230</Manager>
  <Company>OFFICE of LEGISLATIVE SERVICES</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S791</dc:title>
  <dc:creator>Senator  CUNNINGHAM, Senator  POU</dc:creator>
  <cp:keywords>S791|4|JU |103|0|0|!|0|</cp:keywords>
  <dc:description>PREFILED 2020</dc:description>
  <cp:lastModifiedBy>Bektas, Brenda</cp:lastModifiedBy>
  <cp:revision>2</cp:revision>
  <cp:lastPrinted>2020-01-08T22:20:00Z</cp:lastPrinted>
  <dcterms:created xsi:type="dcterms:W3CDTF">2020-01-11T13:33:00Z</dcterms:created>
  <dcterms:modified xsi:type="dcterms:W3CDTF">2020-01-11T13:33:00Z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