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1F2" w:rsidRDefault="008521F2" w:rsidP="008521F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806 </w:t>
      </w:r>
    </w:p>
    <w:p w:rsidR="008521F2" w:rsidRPr="008521F2" w:rsidRDefault="008521F2" w:rsidP="008521F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7704530" r:id="rId8"/>
        </w:object>
      </w:r>
    </w:p>
    <w:p w:rsidR="008521F2" w:rsidRDefault="008521F2" w:rsidP="008521F2">
      <w:pPr>
        <w:pStyle w:val="bpuState"/>
      </w:pPr>
      <w:r>
        <w:t>STATE OF NEW JERSEY</w:t>
      </w:r>
    </w:p>
    <w:p w:rsidR="008521F2" w:rsidRDefault="008521F2" w:rsidP="008521F2">
      <w:pPr>
        <w:pStyle w:val="bpuLegislature"/>
      </w:pPr>
      <w:r>
        <w:t>219th LEGISLATURE</w:t>
      </w:r>
    </w:p>
    <w:p w:rsidR="008521F2" w:rsidRDefault="008521F2" w:rsidP="008521F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7704531" r:id="rId9"/>
        </w:object>
      </w:r>
      <w:r>
        <w:t xml:space="preserve">  </w:t>
      </w:r>
    </w:p>
    <w:p w:rsidR="008521F2" w:rsidRDefault="008521F2" w:rsidP="008521F2">
      <w:pPr>
        <w:pStyle w:val="bpuIntro"/>
      </w:pPr>
      <w:r>
        <w:t>PRE-FILED FOR INTRODUCTION IN THE 2020 SESSION</w:t>
      </w:r>
    </w:p>
    <w:p w:rsidR="008521F2" w:rsidRDefault="008521F2" w:rsidP="008521F2">
      <w:pPr>
        <w:pStyle w:val="bpuIntro"/>
      </w:pPr>
    </w:p>
    <w:p w:rsidR="008521F2" w:rsidRDefault="008521F2" w:rsidP="008521F2">
      <w:pPr>
        <w:pStyle w:val="bpuIntro"/>
        <w:sectPr w:rsidR="008521F2" w:rsidSect="0089398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8521F2" w:rsidRDefault="008521F2" w:rsidP="008521F2">
      <w:pPr>
        <w:pStyle w:val="bpuIntro"/>
      </w:pPr>
    </w:p>
    <w:p w:rsidR="008521F2" w:rsidRDefault="008521F2" w:rsidP="008521F2">
      <w:pPr>
        <w:pStyle w:val="bpuSponsor"/>
      </w:pPr>
      <w:r>
        <w:t>Sponsored by:</w:t>
      </w:r>
    </w:p>
    <w:p w:rsidR="008521F2" w:rsidRDefault="008521F2" w:rsidP="008521F2">
      <w:pPr>
        <w:pStyle w:val="bpuSponsor"/>
      </w:pPr>
      <w:r>
        <w:t>Senator  SANDRA B. CUNNINGHAM</w:t>
      </w:r>
    </w:p>
    <w:p w:rsidR="008521F2" w:rsidRDefault="008521F2" w:rsidP="008521F2">
      <w:pPr>
        <w:pStyle w:val="bpuSponsor"/>
      </w:pPr>
      <w:r>
        <w:t>District 31 (Hudson)</w:t>
      </w:r>
    </w:p>
    <w:p w:rsidR="008521F2" w:rsidRDefault="00104ECC" w:rsidP="00104ECC">
      <w:pPr>
        <w:pStyle w:val="bpuSponsor"/>
      </w:pPr>
      <w:r>
        <w:t>Senator  NELLIE POU</w:t>
      </w:r>
    </w:p>
    <w:p w:rsidR="00104ECC" w:rsidRDefault="00104ECC" w:rsidP="00104ECC">
      <w:pPr>
        <w:pStyle w:val="bpuSponsor"/>
      </w:pPr>
      <w:r>
        <w:t>District 35 (Bergen and Passaic)</w:t>
      </w:r>
    </w:p>
    <w:p w:rsidR="008F3F31" w:rsidRDefault="00893984" w:rsidP="00893984">
      <w:pPr>
        <w:pStyle w:val="bpuSponsor"/>
      </w:pPr>
      <w:r>
        <w:t>Assemblyman  THOMAS P. GIBLIN</w:t>
      </w:r>
    </w:p>
    <w:p w:rsidR="00893984" w:rsidRDefault="00893984" w:rsidP="00893984">
      <w:pPr>
        <w:pStyle w:val="bpuSponsor"/>
      </w:pPr>
      <w:r>
        <w:t>District 34 (Essex and Passaic)</w:t>
      </w:r>
    </w:p>
    <w:p w:rsidR="00893984" w:rsidRDefault="00893984" w:rsidP="00893984">
      <w:pPr>
        <w:pStyle w:val="bpuSponsor"/>
      </w:pPr>
      <w:r>
        <w:t>Assemblywoman  BRITNEE N. TIMBERLAKE</w:t>
      </w:r>
    </w:p>
    <w:p w:rsidR="00893984" w:rsidRDefault="00893984" w:rsidP="00893984">
      <w:pPr>
        <w:pStyle w:val="bpuSponsor"/>
      </w:pPr>
      <w:r>
        <w:t>District 34 (Essex and Passaic)</w:t>
      </w:r>
    </w:p>
    <w:p w:rsidR="00893984" w:rsidRDefault="00893984" w:rsidP="00893984">
      <w:pPr>
        <w:pStyle w:val="bpuSponsor"/>
      </w:pPr>
      <w:r>
        <w:t>Assemblywoman  MILA M. JASEY</w:t>
      </w:r>
    </w:p>
    <w:p w:rsidR="00893984" w:rsidRDefault="00893984" w:rsidP="00893984">
      <w:pPr>
        <w:pStyle w:val="bpuSponsor"/>
      </w:pPr>
      <w:r>
        <w:t>District 27 (Essex and Morris)</w:t>
      </w:r>
    </w:p>
    <w:p w:rsidR="00893984" w:rsidRPr="00893984" w:rsidRDefault="00893984" w:rsidP="00893984"/>
    <w:p w:rsidR="00CE631E" w:rsidRDefault="00893984" w:rsidP="00893984">
      <w:pPr>
        <w:pStyle w:val="bpuSponsor"/>
      </w:pPr>
      <w:r>
        <w:t>Co-Sponsored by:</w:t>
      </w:r>
    </w:p>
    <w:p w:rsidR="00893984" w:rsidRPr="00893984" w:rsidRDefault="00893984" w:rsidP="00893984">
      <w:pPr>
        <w:pStyle w:val="bpuSponsor"/>
      </w:pPr>
      <w:r w:rsidRPr="00893984">
        <w:t xml:space="preserve">Senators Brown, </w:t>
      </w:r>
      <w:proofErr w:type="spellStart"/>
      <w:r w:rsidRPr="00893984">
        <w:t>T.Kean</w:t>
      </w:r>
      <w:proofErr w:type="spellEnd"/>
      <w:r w:rsidRPr="00893984">
        <w:t xml:space="preserve">, Greenstein, Turner, </w:t>
      </w:r>
      <w:proofErr w:type="spellStart"/>
      <w:r w:rsidRPr="00893984">
        <w:t>Addiego</w:t>
      </w:r>
      <w:proofErr w:type="spellEnd"/>
      <w:r w:rsidRPr="00893984">
        <w:t xml:space="preserve"> and Assemblywoman Carter</w:t>
      </w:r>
    </w:p>
    <w:p w:rsidR="00170775" w:rsidRPr="00CE631E" w:rsidRDefault="00170775" w:rsidP="00CE631E"/>
    <w:p w:rsidR="00934BD5" w:rsidRDefault="00934BD5" w:rsidP="00934BD5"/>
    <w:p w:rsidR="00893984" w:rsidRDefault="00893984" w:rsidP="00934BD5"/>
    <w:p w:rsidR="00934BD5" w:rsidRPr="00934BD5" w:rsidRDefault="00934BD5" w:rsidP="00934BD5"/>
    <w:p w:rsidR="008521F2" w:rsidRDefault="008521F2" w:rsidP="008521F2">
      <w:pPr>
        <w:pStyle w:val="bpuSponsor"/>
      </w:pPr>
      <w:r>
        <w:t>SYNOPSIS</w:t>
      </w:r>
    </w:p>
    <w:p w:rsidR="008521F2" w:rsidRDefault="008521F2" w:rsidP="008521F2">
      <w:pPr>
        <w:pStyle w:val="bpuNormText"/>
      </w:pPr>
      <w:r>
        <w:tab/>
        <w:t>Provides that New Jersey Better Educational Savings Trust (NJBEST) Program scholarship may be awarded in any semester of attendance or enrollment at institution of higher education in State.</w:t>
      </w:r>
    </w:p>
    <w:p w:rsidR="008521F2" w:rsidRDefault="008521F2" w:rsidP="008521F2">
      <w:pPr>
        <w:pStyle w:val="bpuNormText"/>
      </w:pPr>
    </w:p>
    <w:p w:rsidR="008521F2" w:rsidRDefault="008521F2" w:rsidP="008521F2">
      <w:pPr>
        <w:pStyle w:val="bpuSponsor"/>
      </w:pPr>
      <w:r>
        <w:t xml:space="preserve">CURRENT VERSION OF TEXT </w:t>
      </w:r>
    </w:p>
    <w:p w:rsidR="008521F2" w:rsidRDefault="00E9433D" w:rsidP="008521F2">
      <w:pPr>
        <w:pStyle w:val="bpuNormText"/>
      </w:pPr>
      <w:r>
        <w:tab/>
        <w:t>As reported by the Senate Higher Education Committee with technical review.</w:t>
      </w:r>
    </w:p>
    <w:p w:rsidR="008521F2" w:rsidRDefault="008521F2" w:rsidP="008521F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8521F2" w:rsidRDefault="008521F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8521F2" w:rsidSect="008521F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972FA" w:rsidRPr="00677316" w:rsidRDefault="009972FA" w:rsidP="009972FA">
      <w:pPr>
        <w:pStyle w:val="HangingAnAct"/>
        <w:rPr>
          <w:rStyle w:val="HangingAnActChar"/>
        </w:rPr>
      </w:pPr>
      <w:r w:rsidRPr="009972F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4345E8">
        <w:rPr>
          <w:rStyle w:val="HangingAnActChar"/>
        </w:rPr>
        <w:t>concerning the New Jersey Better Educational Savings Trust (NJBEST) Program and amending N.J.S.18A:71B-42</w:t>
      </w:r>
      <w:r w:rsidRPr="00DE3F52">
        <w:rPr>
          <w:rStyle w:val="HangingAnActChar"/>
        </w:rPr>
        <w:t>.</w:t>
      </w:r>
    </w:p>
    <w:p w:rsidR="009972FA" w:rsidRPr="00D71D68" w:rsidRDefault="009972FA" w:rsidP="009972FA"/>
    <w:p w:rsidR="009972FA" w:rsidRPr="00AA7880" w:rsidRDefault="009972FA" w:rsidP="009972F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972FA" w:rsidRDefault="009972FA" w:rsidP="009972FA"/>
    <w:p w:rsidR="009972FA" w:rsidRDefault="009972FA" w:rsidP="009972FA">
      <w:r>
        <w:tab/>
      </w:r>
      <w:r w:rsidR="00E9433D">
        <w:t xml:space="preserve"> </w:t>
      </w:r>
      <w:r>
        <w:t>1.</w:t>
      </w:r>
      <w:r>
        <w:tab/>
        <w:t>N.J.S.18A:71B-42 is amended to read as follows:</w:t>
      </w:r>
    </w:p>
    <w:p w:rsidR="009972FA" w:rsidRDefault="009972FA" w:rsidP="00321743">
      <w:pPr>
        <w:tabs>
          <w:tab w:val="clear" w:pos="1440"/>
          <w:tab w:val="clear" w:pos="2160"/>
          <w:tab w:val="left" w:pos="990"/>
          <w:tab w:val="left" w:pos="1800"/>
        </w:tabs>
      </w:pPr>
      <w:r>
        <w:tab/>
      </w:r>
      <w:r w:rsidR="00E9433D">
        <w:t xml:space="preserve"> </w:t>
      </w:r>
      <w:r>
        <w:t>1</w:t>
      </w:r>
      <w:r w:rsidR="00243B3A">
        <w:t>8A:71B-42</w:t>
      </w:r>
      <w:r>
        <w:t>.</w:t>
      </w:r>
      <w:r>
        <w:tab/>
        <w:t>a. An amount of no less than $500 shall be provided by the State for the qualified higher education expenses of a designated beneficiary at the time of a qualified withdrawal provided that:</w:t>
      </w:r>
    </w:p>
    <w:p w:rsidR="009972FA" w:rsidRDefault="009972FA" w:rsidP="009972FA">
      <w:r>
        <w:tab/>
        <w:t>(1)</w:t>
      </w:r>
      <w:r>
        <w:tab/>
        <w:t>the contributor demonstrates, to the satisfaction of the authority, that the contributor participated in the program for at least four years by making a qualifying minimum initial deposit or qualifying minimum annual contributions, or both, as shall be determined by the authority, for a designated beneficiary;</w:t>
      </w:r>
    </w:p>
    <w:p w:rsidR="009972FA" w:rsidRDefault="009972FA" w:rsidP="009972FA">
      <w:r>
        <w:tab/>
        <w:t>(2)</w:t>
      </w:r>
      <w:r>
        <w:tab/>
        <w:t>the designated beneficiary demonstrates, to the satisfaction of the authority, attendance or enrollment in a higher education institution in this State</w:t>
      </w:r>
      <w:r w:rsidRPr="00FF5730">
        <w:rPr>
          <w:rFonts w:ascii="Albertus Extra Bold" w:hAnsi="Albertus Extra Bold"/>
          <w:b/>
        </w:rPr>
        <w:t>[</w:t>
      </w:r>
      <w:r>
        <w:t>, at the time of initial attendance or enrollment in the higher education institution</w:t>
      </w:r>
      <w:r w:rsidRPr="00FF5730">
        <w:rPr>
          <w:rFonts w:ascii="Albertus Extra Bold" w:hAnsi="Albertus Extra Bold"/>
          <w:b/>
        </w:rPr>
        <w:t>]</w:t>
      </w:r>
      <w:r>
        <w:t>; and</w:t>
      </w:r>
    </w:p>
    <w:p w:rsidR="009972FA" w:rsidRDefault="009972FA" w:rsidP="009972FA">
      <w:r>
        <w:tab/>
        <w:t>(3)</w:t>
      </w:r>
      <w:r>
        <w:tab/>
        <w:t>either the contributor, if an individual, or the designated beneficiary demonstrates, to the satisfaction of the authority, that the contributor or designated beneficiary is a New Jersey resident.</w:t>
      </w:r>
    </w:p>
    <w:p w:rsidR="009972FA" w:rsidRDefault="009972FA" w:rsidP="009972FA">
      <w:r>
        <w:tab/>
      </w:r>
      <w:r w:rsidR="00E9433D">
        <w:t xml:space="preserve"> </w:t>
      </w:r>
      <w:r>
        <w:t>b.</w:t>
      </w:r>
      <w:r>
        <w:tab/>
        <w:t>The amount provided under subsection a. of this section shall meet the requirements of a qualified scholarship within the meaning of section 117 of the federal Internal Revenue Code of 1986, 26 U.S.C.s.117, for a designated beneficiary satisfying the requirements of subsection a. of this section.</w:t>
      </w:r>
    </w:p>
    <w:p w:rsidR="009972FA" w:rsidRDefault="009972FA" w:rsidP="009972FA">
      <w:r>
        <w:tab/>
      </w:r>
      <w:r w:rsidR="00E9433D">
        <w:t xml:space="preserve"> </w:t>
      </w:r>
      <w:r>
        <w:t>c.</w:t>
      </w:r>
      <w:r>
        <w:tab/>
        <w:t>A designated beneficiary shall not receive more than one State scholarship provided pursuant to subsection a. of this section.</w:t>
      </w:r>
    </w:p>
    <w:p w:rsidR="009972FA" w:rsidRDefault="009972FA" w:rsidP="009972FA">
      <w:r>
        <w:t>(</w:t>
      </w:r>
      <w:proofErr w:type="spellStart"/>
      <w:r>
        <w:t>cf</w:t>
      </w:r>
      <w:proofErr w:type="spellEnd"/>
      <w:r>
        <w:t>: N.J.S.18A:71B-42)</w:t>
      </w:r>
    </w:p>
    <w:p w:rsidR="009972FA" w:rsidRPr="00D71D68" w:rsidRDefault="009972FA" w:rsidP="009972FA"/>
    <w:p w:rsidR="009972FA" w:rsidRPr="00AA7880" w:rsidRDefault="009972FA" w:rsidP="009972FA">
      <w:r>
        <w:tab/>
      </w:r>
      <w:r w:rsidR="00E9433D">
        <w:t xml:space="preserve"> </w:t>
      </w:r>
      <w:r>
        <w:t>2.</w:t>
      </w:r>
      <w:r>
        <w:tab/>
        <w:t>This act shall take effect immediately.</w:t>
      </w:r>
    </w:p>
    <w:sectPr w:rsidR="009972FA" w:rsidRPr="00AA7880" w:rsidSect="008521F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18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569" w:rsidRDefault="006B6569">
      <w:r>
        <w:separator/>
      </w:r>
    </w:p>
  </w:endnote>
  <w:endnote w:type="continuationSeparator" w:id="0">
    <w:p w:rsidR="006B6569" w:rsidRDefault="006B6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33D" w:rsidRDefault="00893984" w:rsidP="00893984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1F2" w:rsidRPr="00921C91" w:rsidRDefault="008521F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521F2" w:rsidRPr="00921C91" w:rsidRDefault="008521F2">
    <w:pPr>
      <w:pStyle w:val="Footer"/>
      <w:rPr>
        <w:szCs w:val="18"/>
      </w:rPr>
    </w:pPr>
  </w:p>
  <w:p w:rsidR="008521F2" w:rsidRPr="00921C91" w:rsidRDefault="008521F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521F2" w:rsidRDefault="008521F2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569" w:rsidRDefault="006B6569">
      <w:r>
        <w:separator/>
      </w:r>
    </w:p>
  </w:footnote>
  <w:footnote w:type="continuationSeparator" w:id="0">
    <w:p w:rsidR="006B6569" w:rsidRDefault="006B6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62BB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8521F2" w:rsidRDefault="008521F2" w:rsidP="008521F2">
    <w:pPr>
      <w:pStyle w:val="bpuHeadSpon"/>
    </w:pPr>
    <w:r w:rsidRPr="008521F2">
      <w:rPr>
        <w:rStyle w:val="bpuHeadSponChar"/>
      </w:rPr>
      <w:t>S806</w:t>
    </w:r>
    <w:r>
      <w:t xml:space="preserve"> CUNNINGHAM</w:t>
    </w:r>
  </w:p>
  <w:p w:rsidR="008521F2" w:rsidRDefault="008521F2" w:rsidP="008521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433D">
      <w:rPr>
        <w:noProof/>
      </w:rPr>
      <w:t>3</w:t>
    </w:r>
    <w:r>
      <w:fldChar w:fldCharType="end"/>
    </w:r>
  </w:p>
  <w:p w:rsidR="008521F2" w:rsidRPr="00AF575C" w:rsidRDefault="008521F2" w:rsidP="008521F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8521F2" w:rsidRDefault="008521F2" w:rsidP="008521F2">
    <w:pPr>
      <w:pStyle w:val="bpuHeadSpon"/>
    </w:pPr>
    <w:r w:rsidRPr="008521F2">
      <w:rPr>
        <w:rStyle w:val="bpuHeadSponChar"/>
      </w:rPr>
      <w:t>S806</w:t>
    </w:r>
    <w:r>
      <w:t xml:space="preserve"> CUNNINGHAM</w:t>
    </w:r>
    <w:r w:rsidR="000C05E9">
      <w:t>, POU</w:t>
    </w:r>
  </w:p>
  <w:p w:rsidR="008521F2" w:rsidRDefault="008521F2" w:rsidP="008521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2BB5">
      <w:rPr>
        <w:noProof/>
      </w:rPr>
      <w:t>2</w:t>
    </w:r>
    <w:r>
      <w:fldChar w:fldCharType="end"/>
    </w:r>
  </w:p>
  <w:p w:rsidR="008521F2" w:rsidRDefault="008521F2" w:rsidP="008521F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6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23BA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05E9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4ECC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077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0714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3B3A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5E05"/>
    <w:rsid w:val="002B67F7"/>
    <w:rsid w:val="002C58D4"/>
    <w:rsid w:val="002E1440"/>
    <w:rsid w:val="002E2980"/>
    <w:rsid w:val="002F07D6"/>
    <w:rsid w:val="00304565"/>
    <w:rsid w:val="00307F11"/>
    <w:rsid w:val="0031075B"/>
    <w:rsid w:val="00317C73"/>
    <w:rsid w:val="003212E6"/>
    <w:rsid w:val="00321743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6151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3612"/>
    <w:rsid w:val="0050427A"/>
    <w:rsid w:val="00505402"/>
    <w:rsid w:val="0051355F"/>
    <w:rsid w:val="00513FB9"/>
    <w:rsid w:val="00515090"/>
    <w:rsid w:val="00520989"/>
    <w:rsid w:val="005311D7"/>
    <w:rsid w:val="0053436B"/>
    <w:rsid w:val="00541E58"/>
    <w:rsid w:val="005454F3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100"/>
    <w:rsid w:val="005876F1"/>
    <w:rsid w:val="00592664"/>
    <w:rsid w:val="0059343F"/>
    <w:rsid w:val="00596B76"/>
    <w:rsid w:val="005C0288"/>
    <w:rsid w:val="005C4AF1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3E39"/>
    <w:rsid w:val="00667A05"/>
    <w:rsid w:val="00671CE6"/>
    <w:rsid w:val="0067777B"/>
    <w:rsid w:val="006808C6"/>
    <w:rsid w:val="00680D5F"/>
    <w:rsid w:val="00686754"/>
    <w:rsid w:val="006878F9"/>
    <w:rsid w:val="0069522C"/>
    <w:rsid w:val="00695BC5"/>
    <w:rsid w:val="006A3786"/>
    <w:rsid w:val="006B2FCF"/>
    <w:rsid w:val="006B6569"/>
    <w:rsid w:val="006C3B76"/>
    <w:rsid w:val="006C4542"/>
    <w:rsid w:val="006D65B4"/>
    <w:rsid w:val="006E279E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58F6"/>
    <w:rsid w:val="00791B87"/>
    <w:rsid w:val="0079623B"/>
    <w:rsid w:val="007A0026"/>
    <w:rsid w:val="007C1354"/>
    <w:rsid w:val="007D0F64"/>
    <w:rsid w:val="007F02BF"/>
    <w:rsid w:val="007F2A14"/>
    <w:rsid w:val="0080085C"/>
    <w:rsid w:val="00802AF0"/>
    <w:rsid w:val="00803BB3"/>
    <w:rsid w:val="00806253"/>
    <w:rsid w:val="00820A1D"/>
    <w:rsid w:val="00841F07"/>
    <w:rsid w:val="008462AA"/>
    <w:rsid w:val="00846D3E"/>
    <w:rsid w:val="0084725C"/>
    <w:rsid w:val="008521F2"/>
    <w:rsid w:val="008627AA"/>
    <w:rsid w:val="008628FF"/>
    <w:rsid w:val="00867FC7"/>
    <w:rsid w:val="00874609"/>
    <w:rsid w:val="0087660A"/>
    <w:rsid w:val="008823BC"/>
    <w:rsid w:val="008859B3"/>
    <w:rsid w:val="00893984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3F31"/>
    <w:rsid w:val="008F6A7A"/>
    <w:rsid w:val="00902B2D"/>
    <w:rsid w:val="00915B98"/>
    <w:rsid w:val="00933C9C"/>
    <w:rsid w:val="00934BD5"/>
    <w:rsid w:val="0094377E"/>
    <w:rsid w:val="009467BF"/>
    <w:rsid w:val="0094723D"/>
    <w:rsid w:val="00953650"/>
    <w:rsid w:val="009564BC"/>
    <w:rsid w:val="0095650E"/>
    <w:rsid w:val="00966445"/>
    <w:rsid w:val="00967FED"/>
    <w:rsid w:val="00980A56"/>
    <w:rsid w:val="00982309"/>
    <w:rsid w:val="00986E4C"/>
    <w:rsid w:val="009937ED"/>
    <w:rsid w:val="00993BCE"/>
    <w:rsid w:val="009972FA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33D9"/>
    <w:rsid w:val="00C3401C"/>
    <w:rsid w:val="00C40FC3"/>
    <w:rsid w:val="00C473B8"/>
    <w:rsid w:val="00C603F9"/>
    <w:rsid w:val="00C614C5"/>
    <w:rsid w:val="00C62BB5"/>
    <w:rsid w:val="00C83317"/>
    <w:rsid w:val="00C937A1"/>
    <w:rsid w:val="00C93F56"/>
    <w:rsid w:val="00CB344E"/>
    <w:rsid w:val="00CB7515"/>
    <w:rsid w:val="00CE631E"/>
    <w:rsid w:val="00CF2757"/>
    <w:rsid w:val="00CF2761"/>
    <w:rsid w:val="00CF506C"/>
    <w:rsid w:val="00CF7045"/>
    <w:rsid w:val="00D03747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48F5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87DD6"/>
    <w:rsid w:val="00E9433D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08FFD18"/>
  <w15:docId w15:val="{AF31F5B7-898E-44E1-85F5-E453C2D0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521F2"/>
  </w:style>
  <w:style w:type="paragraph" w:styleId="BalloonText">
    <w:name w:val="Balloon Text"/>
    <w:basedOn w:val="Normal"/>
    <w:link w:val="BalloonTextChar"/>
    <w:semiHidden/>
    <w:unhideWhenUsed/>
    <w:rsid w:val="00243B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43B3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6B425-B249-4AD5-BBDA-30A49C7AC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375</Words>
  <Characters>2130</Characters>
  <Application>Microsoft Office Word</Application>
  <DocSecurity>0</DocSecurity>
  <Lines>71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S806 TR</vt:lpstr>
    </vt:vector>
  </TitlesOfParts>
  <Manager>R224</Manager>
  <Company>OFFICE of LEGISLATIVE SERVICES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S806 TR</dc:title>
  <dc:creator>Senator  CUNNINGHAM</dc:creator>
  <cp:keywords>S806|2|ER |308|0|308|!|0|</cp:keywords>
  <dc:description>PREFILED 2020_x000d_
T/R 1/30/20</dc:description>
  <cp:lastModifiedBy>Todaro, Vivian</cp:lastModifiedBy>
  <cp:revision>2</cp:revision>
  <cp:lastPrinted>2020-07-31T16:42:00Z</cp:lastPrinted>
  <dcterms:created xsi:type="dcterms:W3CDTF">2020-07-31T16:42:00Z</dcterms:created>
  <dcterms:modified xsi:type="dcterms:W3CDTF">2020-07-31T16:42:00Z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