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503FB"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503F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829</w:t>
      </w:r>
      <w:r w:rsidR="0063703D" w:rsidRPr="00ED5E27">
        <w:rPr>
          <w:b/>
          <w:sz w:val="36"/>
          <w:szCs w:val="36"/>
        </w:rPr>
        <w:t xml:space="preserve"> </w:t>
      </w:r>
    </w:p>
    <w:p w:rsidR="00985D4E" w:rsidRPr="00985D4E" w:rsidRDefault="00985D4E" w:rsidP="00985D4E">
      <w:pPr>
        <w:pStyle w:val="TopofPage1"/>
        <w:rPr>
          <w:sz w:val="24"/>
          <w:szCs w:val="24"/>
        </w:rPr>
      </w:pPr>
    </w:p>
    <w:p w:rsidR="00985D4E" w:rsidRPr="00985D4E" w:rsidRDefault="00985D4E" w:rsidP="00985D4E">
      <w:pPr>
        <w:pStyle w:val="TopofPage1"/>
        <w:rPr>
          <w:sz w:val="24"/>
          <w:szCs w:val="24"/>
        </w:rPr>
      </w:pPr>
      <w:r w:rsidRPr="00985D4E">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503FB">
        <w:rPr>
          <w:caps/>
          <w:szCs w:val="24"/>
        </w:rPr>
        <w:t>FEBRUARY 9, 2021</w:t>
      </w:r>
    </w:p>
    <w:p w:rsidR="00655CA3" w:rsidRDefault="00655CA3" w:rsidP="0083060A"/>
    <w:p w:rsidR="00461B51" w:rsidRDefault="00496DC1" w:rsidP="00496DC1">
      <w:r>
        <w:tab/>
      </w:r>
      <w:r w:rsidR="00461B51" w:rsidRPr="00603616">
        <w:t xml:space="preserve">The Senate Community and Urban Affairs Committee reports favorably </w:t>
      </w:r>
      <w:r w:rsidR="00461B51">
        <w:t>and</w:t>
      </w:r>
      <w:r w:rsidR="00461B51" w:rsidRPr="00603616">
        <w:t xml:space="preserve"> with committee amendments Senate Bill No. </w:t>
      </w:r>
      <w:r w:rsidR="00461B51">
        <w:t>829</w:t>
      </w:r>
      <w:r w:rsidR="00461B51" w:rsidRPr="00603616">
        <w:t>.</w:t>
      </w:r>
    </w:p>
    <w:p w:rsidR="00496DC1" w:rsidRDefault="00461B51" w:rsidP="00496DC1">
      <w:r>
        <w:tab/>
      </w:r>
      <w:r w:rsidR="00496DC1">
        <w:t>This bill</w:t>
      </w:r>
      <w:r w:rsidR="00985D4E">
        <w:t>, as amended,</w:t>
      </w:r>
      <w:r w:rsidR="00496DC1">
        <w:t xml:space="preserve"> requires property condition disclosure statements to include a question concerning the presence of lead plumbing in residential properties.</w:t>
      </w:r>
    </w:p>
    <w:p w:rsidR="00496DC1" w:rsidRDefault="00496DC1" w:rsidP="00496DC1">
      <w:r>
        <w:tab/>
        <w:t xml:space="preserve">Under current law, a real estate broker, broker-salesperson, or salesperson is exempt from punitive damages and other penalties under the New Jersey Consumer Fraud Act, P.L.1960, c.39 (C.56:8-1 et seq.) when communicating the condition of a residential property if the </w:t>
      </w:r>
      <w:r w:rsidRPr="00B93E5C">
        <w:t xml:space="preserve">broker, broker-salesperson, or </w:t>
      </w:r>
      <w:r>
        <w:t xml:space="preserve">salesperson relied on information provided in a property condition disclosure statement.  The property condition disclosure statement is the form provided by the seller of </w:t>
      </w:r>
      <w:r w:rsidRPr="00A7439D">
        <w:t xml:space="preserve">residential property to the real estate </w:t>
      </w:r>
      <w:r w:rsidRPr="00B93E5C">
        <w:t xml:space="preserve">broker, broker-salesperson, or </w:t>
      </w:r>
      <w:r>
        <w:t>salesperson in order to disclose certain information prior to the sale of the property.</w:t>
      </w:r>
    </w:p>
    <w:p w:rsidR="00985D4E" w:rsidRDefault="00496DC1" w:rsidP="00496DC1">
      <w:r>
        <w:tab/>
        <w:t xml:space="preserve">The bill provides that in addition to any other question that the Director of the Division of Consumer Affairs in the Department of Law and Public Safety may require to be included, </w:t>
      </w:r>
      <w:r w:rsidRPr="003A31C8">
        <w:t xml:space="preserve">the property condition disclosure statement </w:t>
      </w:r>
      <w:r>
        <w:t>is required to</w:t>
      </w:r>
      <w:r w:rsidRPr="003A31C8">
        <w:t xml:space="preserve"> include </w:t>
      </w:r>
      <w:r>
        <w:t xml:space="preserve">a question that specifically concerns </w:t>
      </w:r>
      <w:r w:rsidRPr="003A31C8">
        <w:t>whether the seller is aware of th</w:t>
      </w:r>
      <w:r>
        <w:t>e presence of lead plumbing</w:t>
      </w:r>
      <w:r w:rsidR="00985D4E">
        <w:t xml:space="preserve">, </w:t>
      </w:r>
      <w:r w:rsidR="00985D4E" w:rsidRPr="00985D4E">
        <w:t>including but not limited to any service line, piping materials, fixtures, and solder</w:t>
      </w:r>
      <w:r w:rsidR="00985D4E">
        <w:t>,</w:t>
      </w:r>
      <w:r>
        <w:t xml:space="preserve"> </w:t>
      </w:r>
      <w:r w:rsidRPr="003A31C8">
        <w:t>in the residential property</w:t>
      </w:r>
      <w:r>
        <w:t xml:space="preserve">.  A real estate </w:t>
      </w:r>
      <w:r w:rsidRPr="00B93E5C">
        <w:t xml:space="preserve">broker, broker-salesperson, or </w:t>
      </w:r>
      <w:r>
        <w:t>salesperson who communicates the condition of a residential property to a prospective buyer without obtaining this information from the seller could be liable for providing false, misleading, or deceptive information.</w:t>
      </w:r>
    </w:p>
    <w:p w:rsidR="004B2ABF" w:rsidRDefault="005D03EE" w:rsidP="0083060A">
      <w:r>
        <w:tab/>
      </w:r>
      <w:r w:rsidRPr="005D03EE">
        <w:t>This bill was pre-filed for introduction in the 2020-2021 session pending technical review.  As reported, the bill includes the changes required by technical review, which has been performed.</w:t>
      </w:r>
    </w:p>
    <w:p w:rsidR="00985D4E" w:rsidRDefault="00985D4E" w:rsidP="0083060A"/>
    <w:p w:rsidR="00985D4E" w:rsidRPr="00985D4E" w:rsidRDefault="00985D4E" w:rsidP="00985D4E">
      <w:pPr>
        <w:rPr>
          <w:u w:val="double"/>
        </w:rPr>
      </w:pPr>
      <w:r w:rsidRPr="00985D4E">
        <w:rPr>
          <w:u w:val="double"/>
        </w:rPr>
        <w:t>COMMITTEE AMENDMENTS:</w:t>
      </w:r>
    </w:p>
    <w:p w:rsidR="00985D4E" w:rsidRDefault="00985D4E" w:rsidP="00985D4E">
      <w:r w:rsidRPr="00985D4E">
        <w:tab/>
        <w:t>The committee amended the bill to</w:t>
      </w:r>
      <w:r>
        <w:t xml:space="preserve"> provide that, with respect to the new lead plumbing question, </w:t>
      </w:r>
      <w:r w:rsidRPr="00985D4E">
        <w:t xml:space="preserve">the property condition disclosure statement </w:t>
      </w:r>
      <w:r>
        <w:t>specify that lead plumbing includes,</w:t>
      </w:r>
      <w:r w:rsidRPr="00985D4E">
        <w:t xml:space="preserve"> but</w:t>
      </w:r>
      <w:r>
        <w:t xml:space="preserve"> is</w:t>
      </w:r>
      <w:r w:rsidRPr="00985D4E">
        <w:t xml:space="preserve"> not limited to</w:t>
      </w:r>
      <w:r>
        <w:t>,</w:t>
      </w:r>
      <w:r w:rsidRPr="00985D4E">
        <w:t xml:space="preserve"> any service line, piping materials, fixtures, and solder</w:t>
      </w:r>
      <w:r>
        <w:t>.</w:t>
      </w:r>
    </w:p>
    <w:sectPr w:rsidR="00985D4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3FB" w:rsidRDefault="007503FB">
      <w:r>
        <w:separator/>
      </w:r>
    </w:p>
  </w:endnote>
  <w:endnote w:type="continuationSeparator" w:id="0">
    <w:p w:rsidR="007503FB" w:rsidRDefault="00750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3FB" w:rsidRDefault="007503FB">
      <w:r>
        <w:separator/>
      </w:r>
    </w:p>
  </w:footnote>
  <w:footnote w:type="continuationSeparator" w:id="0">
    <w:p w:rsidR="007503FB" w:rsidRDefault="00750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A5B18" w:rsidP="004A5B18">
    <w:pPr>
      <w:pStyle w:val="HeaderPage2"/>
      <w:jc w:val="center"/>
    </w:pPr>
    <w:r>
      <w:fldChar w:fldCharType="begin"/>
    </w:r>
    <w:r>
      <w:instrText xml:space="preserve"> PAGE  \* MERGEFORMAT </w:instrText>
    </w:r>
    <w:r>
      <w:fldChar w:fldCharType="separate"/>
    </w:r>
    <w:r>
      <w:rPr>
        <w:noProof/>
      </w:rPr>
      <w:t>2</w:t>
    </w:r>
    <w:r>
      <w:fldChar w:fldCharType="end"/>
    </w:r>
  </w:p>
  <w:p w:rsidR="004A5B18" w:rsidRDefault="004A5B18" w:rsidP="004A5B1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3F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2855"/>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67D5"/>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53C8"/>
    <w:rsid w:val="002202B8"/>
    <w:rsid w:val="00220D40"/>
    <w:rsid w:val="00221448"/>
    <w:rsid w:val="0022238A"/>
    <w:rsid w:val="00226FF1"/>
    <w:rsid w:val="002323C8"/>
    <w:rsid w:val="00243505"/>
    <w:rsid w:val="002437FC"/>
    <w:rsid w:val="00244AC5"/>
    <w:rsid w:val="00246107"/>
    <w:rsid w:val="00246613"/>
    <w:rsid w:val="00246FD7"/>
    <w:rsid w:val="00250C90"/>
    <w:rsid w:val="002556DC"/>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6271"/>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1B51"/>
    <w:rsid w:val="004653E7"/>
    <w:rsid w:val="00467C12"/>
    <w:rsid w:val="004721EF"/>
    <w:rsid w:val="00475ADA"/>
    <w:rsid w:val="0048100F"/>
    <w:rsid w:val="00481289"/>
    <w:rsid w:val="0048398F"/>
    <w:rsid w:val="0048685C"/>
    <w:rsid w:val="00491049"/>
    <w:rsid w:val="004918FA"/>
    <w:rsid w:val="00493065"/>
    <w:rsid w:val="00496DC1"/>
    <w:rsid w:val="00496DD1"/>
    <w:rsid w:val="004A1E29"/>
    <w:rsid w:val="004A1E4D"/>
    <w:rsid w:val="004A391C"/>
    <w:rsid w:val="004A5B18"/>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03EE"/>
    <w:rsid w:val="005E3EC4"/>
    <w:rsid w:val="005E6766"/>
    <w:rsid w:val="005F075C"/>
    <w:rsid w:val="005F5E32"/>
    <w:rsid w:val="00607913"/>
    <w:rsid w:val="00607F92"/>
    <w:rsid w:val="00624F04"/>
    <w:rsid w:val="00625895"/>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03FB"/>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8BC"/>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5E66"/>
    <w:rsid w:val="00932959"/>
    <w:rsid w:val="009341ED"/>
    <w:rsid w:val="00937F0A"/>
    <w:rsid w:val="00941936"/>
    <w:rsid w:val="009521CE"/>
    <w:rsid w:val="00953D76"/>
    <w:rsid w:val="0095413F"/>
    <w:rsid w:val="00967405"/>
    <w:rsid w:val="009701CF"/>
    <w:rsid w:val="009768FB"/>
    <w:rsid w:val="00980123"/>
    <w:rsid w:val="00983A48"/>
    <w:rsid w:val="00983A52"/>
    <w:rsid w:val="00985D4E"/>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3A90"/>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166F"/>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6E97"/>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67F7D14B-D8FC-4ED9-826A-687D0F523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330</Words>
  <Characters>1924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S829 SCU Statement 2/9/21</vt:lpstr>
    </vt:vector>
  </TitlesOfParts>
  <Manager>R224</Manager>
  <Company>NJ OLS DMU</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S829 SCU Statement 2/9/21</dc:title>
  <dc:subject/>
  <dc:creator>Senate SCU</dc:creator>
  <cp:keywords>S829|1|LG |266|0|0|!||</cp:keywords>
  <dc:description/>
  <cp:lastModifiedBy>Franks, Denise</cp:lastModifiedBy>
  <cp:revision>2</cp:revision>
  <cp:lastPrinted>1999-09-30T17:29:00Z</cp:lastPrinted>
  <dcterms:created xsi:type="dcterms:W3CDTF">2021-02-10T16:03:00Z</dcterms:created>
  <dcterms:modified xsi:type="dcterms:W3CDTF">2021-02-10T16:03:00Z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