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46E" w:rsidRDefault="00DE346E" w:rsidP="00DE346E">
      <w:pPr>
        <w:pStyle w:val="bpuBill"/>
      </w:pPr>
      <w:bookmarkStart w:id="0" w:name="bpuFrontPg"/>
      <w:bookmarkStart w:id="1" w:name="_GoBack"/>
      <w:bookmarkEnd w:id="0"/>
      <w:bookmarkEnd w:id="1"/>
      <w:r>
        <w:t xml:space="preserve">SENATE, No. 835 </w:t>
      </w:r>
    </w:p>
    <w:p w:rsidR="00DE346E" w:rsidRPr="00DE346E" w:rsidRDefault="00DE346E" w:rsidP="00DE34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979" r:id="rId8"/>
        </w:object>
      </w:r>
    </w:p>
    <w:p w:rsidR="00DE346E" w:rsidRDefault="00DE346E" w:rsidP="00DE346E">
      <w:pPr>
        <w:pStyle w:val="bpuState"/>
      </w:pPr>
      <w:r>
        <w:t>STATE OF NEW JERSEY</w:t>
      </w:r>
    </w:p>
    <w:p w:rsidR="00DE346E" w:rsidRDefault="00DE346E" w:rsidP="00DE346E">
      <w:pPr>
        <w:pStyle w:val="bpuLegislature"/>
      </w:pPr>
      <w:r>
        <w:t>219th LEGISLATURE</w:t>
      </w:r>
    </w:p>
    <w:p w:rsidR="00DE346E" w:rsidRDefault="00DE346E" w:rsidP="00DE346E">
      <w:pPr>
        <w:pStyle w:val="bpuWpGraphic"/>
      </w:pPr>
      <w:r>
        <w:object w:dxaOrig="8985" w:dyaOrig="255">
          <v:shape id="_x0000_i1026" type="#_x0000_t75" style="width:6in;height:11.5pt" o:ole="">
            <v:imagedata r:id="rId7" o:title=""/>
          </v:shape>
          <o:OLEObject Type="Embed" ProgID="WPWin6.1" ShapeID="_x0000_i1026" DrawAspect="Content" ObjectID="_1640262980" r:id="rId9"/>
        </w:object>
      </w:r>
      <w:r>
        <w:t xml:space="preserve">  </w:t>
      </w:r>
    </w:p>
    <w:p w:rsidR="00DE346E" w:rsidRDefault="00DE346E" w:rsidP="00DE346E">
      <w:pPr>
        <w:pStyle w:val="bpuIntro"/>
      </w:pPr>
      <w:r>
        <w:t>PRE-FILED FOR INTRODUCTION IN THE 2020 SESSION</w:t>
      </w:r>
    </w:p>
    <w:p w:rsidR="00DE346E" w:rsidRDefault="00DE346E" w:rsidP="00DE346E">
      <w:pPr>
        <w:pStyle w:val="bpuIntro"/>
      </w:pPr>
    </w:p>
    <w:p w:rsidR="00DE346E" w:rsidRDefault="00DE346E" w:rsidP="00DE346E">
      <w:pPr>
        <w:pStyle w:val="bpuIntro"/>
        <w:sectPr w:rsidR="00DE346E" w:rsidSect="00DE346E">
          <w:headerReference w:type="even" r:id="rId10"/>
          <w:headerReference w:type="default" r:id="rId11"/>
          <w:pgSz w:w="12240" w:h="20160" w:code="5"/>
          <w:pgMar w:top="2160" w:right="1440" w:bottom="1440" w:left="1440" w:header="720" w:footer="720" w:gutter="0"/>
          <w:pgNumType w:start="1"/>
          <w:cols w:space="720"/>
          <w:docGrid w:linePitch="360"/>
        </w:sectPr>
      </w:pPr>
    </w:p>
    <w:p w:rsidR="00DE346E" w:rsidRDefault="00DE346E" w:rsidP="00DE346E">
      <w:pPr>
        <w:pStyle w:val="bpuIntro"/>
      </w:pPr>
    </w:p>
    <w:p w:rsidR="00DE346E" w:rsidRDefault="00DE346E" w:rsidP="00DE346E">
      <w:pPr>
        <w:pStyle w:val="bpuSponsor"/>
      </w:pPr>
      <w:r>
        <w:t>Sponsored by:</w:t>
      </w:r>
    </w:p>
    <w:p w:rsidR="00DE346E" w:rsidRDefault="00DE346E" w:rsidP="00DE346E">
      <w:pPr>
        <w:pStyle w:val="bpuSponsor"/>
      </w:pPr>
      <w:r>
        <w:t>Senator  JOSEPH A. LAGANA</w:t>
      </w:r>
    </w:p>
    <w:p w:rsidR="00DE346E" w:rsidRDefault="00DE346E" w:rsidP="00DE346E">
      <w:pPr>
        <w:pStyle w:val="bpuSponsor"/>
      </w:pPr>
      <w:r>
        <w:t>District 38 (Bergen and Passaic)</w:t>
      </w:r>
    </w:p>
    <w:p w:rsidR="00DE346E" w:rsidRDefault="00DE346E" w:rsidP="00DE346E">
      <w:pPr>
        <w:pStyle w:val="bpuSponsor"/>
      </w:pPr>
      <w:r>
        <w:t>Senator  M. TERESA RUIZ</w:t>
      </w:r>
    </w:p>
    <w:p w:rsidR="00DE346E" w:rsidRDefault="00DE346E" w:rsidP="00DE346E">
      <w:pPr>
        <w:pStyle w:val="bpuSponsor"/>
      </w:pPr>
      <w:r>
        <w:t>District 29 (Essex)</w:t>
      </w:r>
    </w:p>
    <w:p w:rsidR="00DE346E" w:rsidRDefault="00DE346E" w:rsidP="00DE346E">
      <w:pPr>
        <w:pStyle w:val="bpuSponsor"/>
      </w:pPr>
    </w:p>
    <w:p w:rsidR="00DE346E" w:rsidRDefault="00DE346E" w:rsidP="00DE346E">
      <w:pPr>
        <w:pStyle w:val="bpuSponsor"/>
      </w:pPr>
    </w:p>
    <w:p w:rsidR="00DE346E" w:rsidRDefault="00DE346E" w:rsidP="00DE346E">
      <w:pPr>
        <w:pStyle w:val="bpuSponsor"/>
      </w:pPr>
    </w:p>
    <w:p w:rsidR="00DE346E" w:rsidRDefault="00DE346E" w:rsidP="00DE346E">
      <w:pPr>
        <w:pStyle w:val="bpuSponsor"/>
      </w:pPr>
    </w:p>
    <w:p w:rsidR="00DE346E" w:rsidRDefault="00DE346E" w:rsidP="00DE346E">
      <w:pPr>
        <w:pStyle w:val="bpuSponsor"/>
      </w:pPr>
      <w:r>
        <w:t>SYNOPSIS</w:t>
      </w:r>
    </w:p>
    <w:p w:rsidR="00DE346E" w:rsidRDefault="00DE346E" w:rsidP="00DE346E">
      <w:pPr>
        <w:pStyle w:val="bpuNormText"/>
      </w:pPr>
      <w:r>
        <w:tab/>
        <w:t xml:space="preserve">Expands eligibility under New Jersey earned income tax credit program to allow taxpayers who are at least 18 years of age to qualify. </w:t>
      </w:r>
    </w:p>
    <w:p w:rsidR="00DE346E" w:rsidRDefault="00DE346E" w:rsidP="00DE346E">
      <w:pPr>
        <w:pStyle w:val="bpuNormText"/>
      </w:pPr>
    </w:p>
    <w:p w:rsidR="00DE346E" w:rsidRDefault="00DE346E" w:rsidP="00DE346E">
      <w:pPr>
        <w:pStyle w:val="bpuSponsor"/>
      </w:pPr>
      <w:r>
        <w:t xml:space="preserve">CURRENT VERSION OF TEXT </w:t>
      </w:r>
    </w:p>
    <w:p w:rsidR="00DE346E" w:rsidRDefault="00DE346E" w:rsidP="00DE346E">
      <w:pPr>
        <w:pStyle w:val="bpuNormText"/>
      </w:pPr>
      <w:r>
        <w:tab/>
        <w:t>Introduced Pending Technical Review by Legislative Counsel.</w:t>
      </w:r>
    </w:p>
    <w:p w:rsidR="00DE346E" w:rsidRDefault="00DE346E" w:rsidP="00DE34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E346E" w:rsidRDefault="00DE34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E346E" w:rsidSect="00DE346E">
          <w:type w:val="continuous"/>
          <w:pgSz w:w="12240" w:h="20160" w:code="5"/>
          <w:pgMar w:top="2160" w:right="2275" w:bottom="1440" w:left="2275" w:header="72" w:footer="720" w:gutter="0"/>
          <w:pgNumType w:start="1"/>
          <w:cols w:space="720"/>
          <w:docGrid w:linePitch="360"/>
        </w:sectPr>
      </w:pPr>
    </w:p>
    <w:p w:rsidR="00BF5295" w:rsidRPr="00677316" w:rsidRDefault="00BF5295" w:rsidP="00BF5295">
      <w:pPr>
        <w:pStyle w:val="HangingAnAct"/>
        <w:rPr>
          <w:rStyle w:val="HangingAnActChar"/>
        </w:rPr>
      </w:pPr>
      <w:r w:rsidRPr="00BF5295">
        <w:rPr>
          <w:rStyle w:val="BillHead"/>
        </w:rPr>
        <w:lastRenderedPageBreak/>
        <w:t>An Act</w:t>
      </w:r>
      <w:r w:rsidRPr="006B7FA7">
        <w:rPr>
          <w:rStyle w:val="HangingAnActChar"/>
        </w:rPr>
        <w:t xml:space="preserve"> </w:t>
      </w:r>
      <w:r w:rsidRPr="00B029BB">
        <w:rPr>
          <w:rStyle w:val="HangingAnActChar"/>
        </w:rPr>
        <w:t>expanding eligibility under the New Jersey earned income tax credit program, amending P.L.2000, c.80.</w:t>
      </w:r>
    </w:p>
    <w:p w:rsidR="00BF5295" w:rsidRPr="00D71D68" w:rsidRDefault="00BF5295" w:rsidP="00BF5295"/>
    <w:p w:rsidR="00BF5295" w:rsidRPr="00AA7880" w:rsidRDefault="00BF5295" w:rsidP="00BF5295">
      <w:r>
        <w:tab/>
      </w:r>
      <w:r>
        <w:rPr>
          <w:rStyle w:val="BillHeading2"/>
        </w:rPr>
        <w:t xml:space="preserve">Be It Enacted </w:t>
      </w:r>
      <w:r>
        <w:rPr>
          <w:rStyle w:val="BillLanguage"/>
        </w:rPr>
        <w:t>by the Senate and General Assembly of the State of New Jersey:</w:t>
      </w:r>
    </w:p>
    <w:p w:rsidR="00BF5295" w:rsidRPr="00D71D68" w:rsidRDefault="00BF5295" w:rsidP="00BF5295"/>
    <w:p w:rsidR="00BF5295" w:rsidRDefault="00BF5295" w:rsidP="00BF5295">
      <w:r>
        <w:tab/>
        <w:t>1.</w:t>
      </w:r>
      <w:r>
        <w:tab/>
        <w:t>Section 2 of P.L.2000, c.80 (C.54A:4-7) is amended to read as follows:</w:t>
      </w:r>
    </w:p>
    <w:p w:rsidR="00BF5295" w:rsidRDefault="00BF5295" w:rsidP="00BF5295">
      <w:r>
        <w:tab/>
        <w:t>2.</w:t>
      </w:r>
      <w:r>
        <w:tab/>
        <w:t>There is established the New Jersey Earned Income Tax Credit program in the Division of Taxation in the Department of the Treasury.</w:t>
      </w:r>
    </w:p>
    <w:p w:rsidR="00BF5295" w:rsidRDefault="00BF5295" w:rsidP="00BF5295">
      <w:r>
        <w:tab/>
        <w:t xml:space="preserve">a.  (1) 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 </w:t>
      </w:r>
      <w:r>
        <w:rPr>
          <w:u w:val="single"/>
        </w:rPr>
        <w:t>and the modifications of paragraph (4) of this subsection</w:t>
      </w:r>
      <w:r>
        <w:t>.</w:t>
      </w:r>
    </w:p>
    <w:p w:rsidR="00BF5295" w:rsidRDefault="00BF5295" w:rsidP="00BF5295">
      <w:r>
        <w:tab/>
        <w:t>(2)</w:t>
      </w:r>
      <w:r>
        <w:tab/>
        <w:t>For the purposes of the calculation of the New Jersey earned income tax credit, the percentage of the federal earned income tax credit referred to in paragraph (1) of this subsection shall be:</w:t>
      </w:r>
    </w:p>
    <w:p w:rsidR="00BF5295" w:rsidRDefault="00BF5295" w:rsidP="00BF5295">
      <w:r>
        <w:tab/>
        <w:t>(a)</w:t>
      </w:r>
      <w:r>
        <w:tab/>
        <w:t>10% for the taxable year beginning on or after January 1, 2000, but before January 1, 2001;</w:t>
      </w:r>
    </w:p>
    <w:p w:rsidR="00BF5295" w:rsidRDefault="00BF5295" w:rsidP="00BF5295">
      <w:r>
        <w:tab/>
        <w:t>(b)</w:t>
      </w:r>
      <w:r>
        <w:tab/>
        <w:t>15% for the taxable year beginning on or after January 1, 2001, but before January 1, 2002;</w:t>
      </w:r>
    </w:p>
    <w:p w:rsidR="00BF5295" w:rsidRDefault="00BF5295" w:rsidP="00BF5295">
      <w:r>
        <w:tab/>
        <w:t>(c)</w:t>
      </w:r>
      <w:r>
        <w:tab/>
        <w:t>17.5% for the taxable year beginning on or after January 1, 2002, but before January 1, 2003;</w:t>
      </w:r>
    </w:p>
    <w:p w:rsidR="00BF5295" w:rsidRDefault="00BF5295" w:rsidP="00BF5295">
      <w:r>
        <w:tab/>
        <w:t>(d)</w:t>
      </w:r>
      <w:r>
        <w:tab/>
        <w:t>20% for taxable years beginning on or after January 1, 2003, but before January 1, 2008;</w:t>
      </w:r>
    </w:p>
    <w:p w:rsidR="00BF5295" w:rsidRDefault="00BF5295" w:rsidP="00BF5295">
      <w:r>
        <w:tab/>
        <w:t>(e)</w:t>
      </w:r>
      <w:r>
        <w:tab/>
        <w:t>22.5% for taxable years beginning on or after January 1, 2008 but before January 1, 2009;</w:t>
      </w:r>
    </w:p>
    <w:p w:rsidR="00BF5295" w:rsidRDefault="00BF5295" w:rsidP="00BF5295">
      <w:r>
        <w:tab/>
        <w:t>(f)</w:t>
      </w:r>
      <w:r>
        <w:tab/>
        <w:t>25% for taxable years beginning on or after January 1, 2009 but before January 1, 2010;</w:t>
      </w:r>
    </w:p>
    <w:p w:rsidR="00BF5295" w:rsidRDefault="00BF5295" w:rsidP="00BF5295">
      <w:r>
        <w:tab/>
        <w:t>(g)</w:t>
      </w:r>
      <w:r>
        <w:tab/>
        <w:t>20% for taxable years beginning on or after January 1, 2010, but before January 1, 2015;</w:t>
      </w:r>
    </w:p>
    <w:p w:rsidR="00BF5295" w:rsidRDefault="00BF5295" w:rsidP="00BF5295">
      <w:r>
        <w:tab/>
        <w:t>(h)</w:t>
      </w:r>
      <w:r>
        <w:tab/>
        <w:t xml:space="preserve">30% for taxable years beginning on or after January 1, 2015, but before January 1, 2016; </w:t>
      </w:r>
    </w:p>
    <w:p w:rsidR="00BF5295" w:rsidRDefault="00BF5295" w:rsidP="00BF5295">
      <w:r>
        <w:tab/>
        <w:t>(</w:t>
      </w:r>
      <w:proofErr w:type="spellStart"/>
      <w:r>
        <w:t>i</w:t>
      </w:r>
      <w:proofErr w:type="spellEnd"/>
      <w:r>
        <w:t>)</w:t>
      </w:r>
      <w:r>
        <w:tab/>
        <w:t>35% for taxable years beginning on or after January 1, 2016, but before January 1, 2018;</w:t>
      </w:r>
    </w:p>
    <w:p w:rsidR="00BF5295" w:rsidRDefault="00BF5295" w:rsidP="00BF5295">
      <w:r>
        <w:tab/>
        <w:t>(j)</w:t>
      </w:r>
      <w:r>
        <w:tab/>
        <w:t>37% for the taxable year beginning on or after January 1, 2018, but before January 1, 2019;</w:t>
      </w:r>
    </w:p>
    <w:p w:rsidR="00BF5295" w:rsidRDefault="00BF5295" w:rsidP="00BF5295">
      <w:r>
        <w:tab/>
        <w:t>(k)</w:t>
      </w:r>
      <w:r>
        <w:tab/>
        <w:t>39% for the taxable year beginning on or after January 1, 2019, but before January 1, 2020; and</w:t>
      </w:r>
    </w:p>
    <w:p w:rsidR="00BF5295" w:rsidRDefault="00BF5295" w:rsidP="00BF5295">
      <w:r>
        <w:tab/>
        <w:t>(l)</w:t>
      </w:r>
      <w:r>
        <w:tab/>
        <w:t>40% for taxable years beginning on or after January 1, 2020.</w:t>
      </w:r>
    </w:p>
    <w:p w:rsidR="00BF5295" w:rsidRDefault="00BF5295" w:rsidP="00BF5295">
      <w:r>
        <w:tab/>
        <w:t>(3)</w:t>
      </w:r>
      <w:r>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BF5295" w:rsidRDefault="00BF5295" w:rsidP="00BF5295">
      <w:pPr>
        <w:rPr>
          <w:u w:val="single"/>
        </w:rPr>
      </w:pPr>
      <w:r>
        <w:tab/>
      </w:r>
      <w:r>
        <w:rPr>
          <w:u w:val="single"/>
        </w:rPr>
        <w:t>(4)</w:t>
      </w:r>
      <w:r>
        <w:tab/>
      </w:r>
      <w:r w:rsidRPr="00E246E0">
        <w:rPr>
          <w:u w:val="single"/>
        </w:rPr>
        <w:t xml:space="preserve">A resident individual who is at least </w:t>
      </w:r>
      <w:r>
        <w:rPr>
          <w:u w:val="single"/>
        </w:rPr>
        <w:t>18</w:t>
      </w:r>
      <w:r w:rsidRPr="00E246E0">
        <w:rPr>
          <w:u w:val="single"/>
        </w:rPr>
        <w:t xml:space="preserve"> years of age, but cannot claim a qualifying child as defined under section </w:t>
      </w:r>
      <w:r>
        <w:rPr>
          <w:u w:val="single"/>
        </w:rPr>
        <w:t>15</w:t>
      </w:r>
      <w:r w:rsidRPr="00E246E0">
        <w:rPr>
          <w:u w:val="single"/>
        </w:rPr>
        <w:t>2 of the federal Internal Revenue Code of 1986 (26 U.S.C. s.</w:t>
      </w:r>
      <w:r>
        <w:rPr>
          <w:u w:val="single"/>
        </w:rPr>
        <w:t>15</w:t>
      </w:r>
      <w:r w:rsidRPr="00E246E0">
        <w:rPr>
          <w:u w:val="single"/>
        </w:rPr>
        <w:t xml:space="preserve">2) for the federal earned income tax credit, shall be eligible for the New Jersey earned income tax credit if that resident individual is ineligible to claim the federal earned income tax credit due to minimum age requirements.  The resident individual shall meet all qualifications, except for </w:t>
      </w:r>
      <w:r>
        <w:rPr>
          <w:u w:val="single"/>
        </w:rPr>
        <w:t xml:space="preserve">the minimum </w:t>
      </w:r>
      <w:r w:rsidRPr="00E246E0">
        <w:rPr>
          <w:u w:val="single"/>
        </w:rPr>
        <w:t>age, for the federal earned income tax credit in order to be eligible for the New Je</w:t>
      </w:r>
      <w:r>
        <w:rPr>
          <w:u w:val="single"/>
        </w:rPr>
        <w:t>rsey earned income tax credit.</w:t>
      </w:r>
    </w:p>
    <w:p w:rsidR="00BF5295" w:rsidRDefault="00BF5295" w:rsidP="00BF5295">
      <w:r>
        <w:tab/>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BF5295" w:rsidRDefault="00BF5295" w:rsidP="00BF5295">
      <w:r>
        <w:tab/>
        <w:t>c.</w:t>
      </w:r>
      <w: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BF5295" w:rsidRDefault="00BF5295" w:rsidP="00BF5295">
      <w:r>
        <w:tab/>
        <w:t>d.</w:t>
      </w:r>
      <w:r>
        <w:tab/>
        <w:t>The Director of the Division of Taxation in the Department of the Treasury shall establish a program for the distribution of earned income tax credits pursuant to the provisions of this section.</w:t>
      </w:r>
    </w:p>
    <w:p w:rsidR="00BF5295" w:rsidRDefault="00BF5295" w:rsidP="00BF5295">
      <w:r>
        <w:tab/>
        <w:t>e.</w:t>
      </w:r>
      <w:r>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BF5295" w:rsidRDefault="00BF5295" w:rsidP="00BF5295">
      <w:r>
        <w:t>(</w:t>
      </w:r>
      <w:proofErr w:type="spellStart"/>
      <w:r>
        <w:t>cf</w:t>
      </w:r>
      <w:proofErr w:type="spellEnd"/>
      <w:r>
        <w:t>: P.L.2018, c.45, s.4)</w:t>
      </w:r>
    </w:p>
    <w:p w:rsidR="00BF5295" w:rsidRDefault="00BF5295" w:rsidP="00BF5295"/>
    <w:p w:rsidR="00BF5295" w:rsidRDefault="00DE346E" w:rsidP="00BF5295">
      <w:r>
        <w:tab/>
      </w:r>
      <w:r w:rsidR="00BF5295">
        <w:t>2.  This act shall take effect immediately.</w:t>
      </w:r>
      <w:r w:rsidR="00BF5295">
        <w:br w:type="page"/>
      </w:r>
    </w:p>
    <w:p w:rsidR="00BF5295" w:rsidRPr="00AA7880" w:rsidRDefault="00BF5295" w:rsidP="00BF5295">
      <w:pPr>
        <w:jc w:val="center"/>
      </w:pPr>
      <w:r w:rsidRPr="00D71D68">
        <w:t>STATEMENT</w:t>
      </w:r>
    </w:p>
    <w:p w:rsidR="00BF5295" w:rsidRDefault="00BF5295" w:rsidP="00BF5295"/>
    <w:p w:rsidR="00BF5295" w:rsidRDefault="00BF5295" w:rsidP="00BF5295">
      <w:r>
        <w:tab/>
        <w:t>This bill expands eligibility for certain resident individuals.  Under the federal program, there are age restrictions for taxpayers who cannot claim a qualifying child.  Currently, a taxpayer who is between 25 and 65 years old is eligible for federal earned income tax credit even without claiming a qualifying child.  The bill allows a taxpayer who is between 18 and 65 years old to claim the New Jersey earned income tax credit based on a percentage of the federal earned income tax credit amount the taxpayer would have otherwise been eligible for absent the age restriction.</w:t>
      </w:r>
    </w:p>
    <w:sectPr w:rsidR="00BF5295" w:rsidSect="00DE346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CA9" w:rsidRDefault="00F03CA9">
      <w:r>
        <w:separator/>
      </w:r>
    </w:p>
  </w:endnote>
  <w:endnote w:type="continuationSeparator" w:id="0">
    <w:p w:rsidR="00F03CA9" w:rsidRDefault="00F0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346E" w:rsidRPr="00921C91" w:rsidRDefault="00DE34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346E" w:rsidRPr="00921C91" w:rsidRDefault="00DE346E">
    <w:pPr>
      <w:pStyle w:val="Footer"/>
      <w:rPr>
        <w:szCs w:val="18"/>
      </w:rPr>
    </w:pPr>
  </w:p>
  <w:p w:rsidR="00DE346E" w:rsidRPr="00921C91" w:rsidRDefault="00DE34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CA9" w:rsidRDefault="00F03CA9">
      <w:r>
        <w:separator/>
      </w:r>
    </w:p>
  </w:footnote>
  <w:footnote w:type="continuationSeparator" w:id="0">
    <w:p w:rsidR="00F03CA9" w:rsidRDefault="00F03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845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E346E" w:rsidRDefault="00DE346E" w:rsidP="00DE346E">
    <w:pPr>
      <w:pStyle w:val="bpuHeadSpon"/>
    </w:pPr>
    <w:r w:rsidRPr="00DE346E">
      <w:rPr>
        <w:rStyle w:val="bpuHeadSponChar"/>
      </w:rPr>
      <w:t>S835</w:t>
    </w:r>
    <w:r>
      <w:t xml:space="preserve"> LAGANA, RUIZ</w:t>
    </w:r>
  </w:p>
  <w:p w:rsidR="00DE346E" w:rsidRDefault="00DE346E" w:rsidP="00DE346E">
    <w:pPr>
      <w:pStyle w:val="bpuHeadSpon"/>
    </w:pPr>
    <w:r>
      <w:fldChar w:fldCharType="begin"/>
    </w:r>
    <w:r>
      <w:instrText xml:space="preserve"> PAGE  \* MERGEFORMAT </w:instrText>
    </w:r>
    <w:r>
      <w:fldChar w:fldCharType="separate"/>
    </w:r>
    <w:r w:rsidR="0068456F">
      <w:rPr>
        <w:noProof/>
      </w:rPr>
      <w:t>4</w:t>
    </w:r>
    <w:r>
      <w:fldChar w:fldCharType="end"/>
    </w:r>
  </w:p>
  <w:p w:rsidR="00DE346E" w:rsidRPr="00AF575C" w:rsidRDefault="00DE346E" w:rsidP="00DE34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E346E" w:rsidRDefault="00DE346E" w:rsidP="00DE346E">
    <w:pPr>
      <w:pStyle w:val="bpuHeadSpon"/>
    </w:pPr>
    <w:r w:rsidRPr="00DE346E">
      <w:rPr>
        <w:rStyle w:val="bpuHeadSponChar"/>
      </w:rPr>
      <w:t>S835</w:t>
    </w:r>
    <w:r>
      <w:t xml:space="preserve"> LAGANA, RUIZ</w:t>
    </w:r>
  </w:p>
  <w:p w:rsidR="00DE346E" w:rsidRDefault="00DE346E" w:rsidP="00DE346E">
    <w:pPr>
      <w:pStyle w:val="bpuHeadSpon"/>
    </w:pPr>
    <w:r>
      <w:fldChar w:fldCharType="begin"/>
    </w:r>
    <w:r>
      <w:instrText xml:space="preserve"> PAGE  \* MERGEFORMAT </w:instrText>
    </w:r>
    <w:r>
      <w:fldChar w:fldCharType="separate"/>
    </w:r>
    <w:r w:rsidR="0068456F">
      <w:rPr>
        <w:noProof/>
      </w:rPr>
      <w:t>2</w:t>
    </w:r>
    <w:r>
      <w:fldChar w:fldCharType="end"/>
    </w:r>
  </w:p>
  <w:p w:rsidR="00DE346E" w:rsidRDefault="00DE346E" w:rsidP="00DE34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CA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34F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56F"/>
    <w:rsid w:val="00686754"/>
    <w:rsid w:val="006878F9"/>
    <w:rsid w:val="0069522C"/>
    <w:rsid w:val="00695BC5"/>
    <w:rsid w:val="006A3786"/>
    <w:rsid w:val="006B2FCF"/>
    <w:rsid w:val="006C3B76"/>
    <w:rsid w:val="006C4542"/>
    <w:rsid w:val="006D65B4"/>
    <w:rsid w:val="006E36B4"/>
    <w:rsid w:val="006F0CDD"/>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FC2"/>
    <w:rsid w:val="007A0026"/>
    <w:rsid w:val="007C1354"/>
    <w:rsid w:val="007D0F64"/>
    <w:rsid w:val="007E1456"/>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8D9"/>
    <w:rsid w:val="00BD79EC"/>
    <w:rsid w:val="00BE204A"/>
    <w:rsid w:val="00BE26FC"/>
    <w:rsid w:val="00BF23C7"/>
    <w:rsid w:val="00BF5295"/>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46E"/>
    <w:rsid w:val="00DF4E47"/>
    <w:rsid w:val="00E0012A"/>
    <w:rsid w:val="00E025E4"/>
    <w:rsid w:val="00E03582"/>
    <w:rsid w:val="00E05DFC"/>
    <w:rsid w:val="00E33D7F"/>
    <w:rsid w:val="00E44D94"/>
    <w:rsid w:val="00E500AD"/>
    <w:rsid w:val="00E53E99"/>
    <w:rsid w:val="00E54845"/>
    <w:rsid w:val="00E66E37"/>
    <w:rsid w:val="00E73613"/>
    <w:rsid w:val="00E73A9B"/>
    <w:rsid w:val="00E74087"/>
    <w:rsid w:val="00E7752C"/>
    <w:rsid w:val="00E8330C"/>
    <w:rsid w:val="00E84646"/>
    <w:rsid w:val="00E8480A"/>
    <w:rsid w:val="00E875D8"/>
    <w:rsid w:val="00E87B2A"/>
    <w:rsid w:val="00EB0958"/>
    <w:rsid w:val="00EB167F"/>
    <w:rsid w:val="00EB28D8"/>
    <w:rsid w:val="00EB6042"/>
    <w:rsid w:val="00EB71AE"/>
    <w:rsid w:val="00EC050B"/>
    <w:rsid w:val="00EE77BF"/>
    <w:rsid w:val="00EF5225"/>
    <w:rsid w:val="00F03CA9"/>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71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1849E5-0F5B-4C29-A133-203468DF8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E3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BC5B8-35FE-4391-A345-F8FB55CE2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1036</Words>
  <Characters>4995</Characters>
  <Application>Microsoft Office Word</Application>
  <DocSecurity>0</DocSecurity>
  <Lines>128</Lines>
  <Paragraphs>41</Paragraphs>
  <ScaleCrop>false</ScaleCrop>
  <HeadingPairs>
    <vt:vector size="2" baseType="variant">
      <vt:variant>
        <vt:lpstr>Title</vt:lpstr>
      </vt:variant>
      <vt:variant>
        <vt:i4>1</vt:i4>
      </vt:variant>
    </vt:vector>
  </HeadingPairs>
  <TitlesOfParts>
    <vt:vector size="1" baseType="lpstr">
      <vt:lpstr>lagana/4213_I1</vt:lpstr>
    </vt:vector>
  </TitlesOfParts>
  <Manager>R224</Manager>
  <Company>OFFICE of LEGISLATIVE SERVICES</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S835</dc:title>
  <dc:creator>Senator  LAGANA, Senator  RUIZ</dc:creator>
  <cp:keywords>S835|4|HS |122|0|0|!|0|</cp:keywords>
  <dc:description>PREFILED 2020</dc:description>
  <cp:lastModifiedBy>Franks, Denise</cp:lastModifiedBy>
  <cp:revision>2</cp:revision>
  <cp:lastPrinted>2020-01-11T13:18:00Z</cp:lastPrinted>
  <dcterms:created xsi:type="dcterms:W3CDTF">2020-01-11T20:49:00Z</dcterms:created>
  <dcterms:modified xsi:type="dcterms:W3CDTF">2020-01-11T20:49:00Z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