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60F" w:rsidRDefault="0037060F" w:rsidP="0037060F">
      <w:pPr>
        <w:pStyle w:val="bpuBill"/>
      </w:pPr>
      <w:bookmarkStart w:id="0" w:name="bpuFrontPg"/>
      <w:bookmarkEnd w:id="0"/>
      <w:r>
        <w:t xml:space="preserve">SENATE, No. 850 </w:t>
      </w:r>
    </w:p>
    <w:p w:rsidR="0037060F" w:rsidRPr="0037060F" w:rsidRDefault="0037060F" w:rsidP="0037060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4281616" r:id="rId8"/>
        </w:object>
      </w:r>
    </w:p>
    <w:p w:rsidR="0037060F" w:rsidRDefault="0037060F" w:rsidP="0037060F">
      <w:pPr>
        <w:pStyle w:val="bpuState"/>
      </w:pPr>
      <w:r>
        <w:t>STATE OF NEW JERSEY</w:t>
      </w:r>
    </w:p>
    <w:p w:rsidR="0037060F" w:rsidRDefault="0037060F" w:rsidP="0037060F">
      <w:pPr>
        <w:pStyle w:val="bpuLegislature"/>
      </w:pPr>
      <w:r>
        <w:t>219th LEGISLATURE</w:t>
      </w:r>
    </w:p>
    <w:p w:rsidR="0037060F" w:rsidRDefault="0037060F" w:rsidP="0037060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4281617" r:id="rId9"/>
        </w:object>
      </w:r>
      <w:r>
        <w:t xml:space="preserve">  </w:t>
      </w:r>
    </w:p>
    <w:p w:rsidR="0037060F" w:rsidRDefault="0037060F" w:rsidP="0037060F">
      <w:pPr>
        <w:pStyle w:val="bpuIntro"/>
      </w:pPr>
      <w:r>
        <w:t>PRE-FILED FOR INTRODUCTION IN THE 2020 SESSION</w:t>
      </w: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Intro"/>
        <w:sectPr w:rsidR="0037060F" w:rsidSect="005B0ED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7060F" w:rsidRDefault="0037060F" w:rsidP="0037060F">
      <w:pPr>
        <w:pStyle w:val="bpuIntro"/>
      </w:pPr>
    </w:p>
    <w:p w:rsidR="0037060F" w:rsidRDefault="0037060F" w:rsidP="0037060F">
      <w:pPr>
        <w:pStyle w:val="bpuSponsor"/>
      </w:pPr>
      <w:r>
        <w:t>Sponsored by:</w:t>
      </w:r>
    </w:p>
    <w:p w:rsidR="0037060F" w:rsidRDefault="0037060F" w:rsidP="0037060F">
      <w:pPr>
        <w:pStyle w:val="bpuSponsor"/>
      </w:pPr>
      <w:r>
        <w:t>Senator  NELLIE POU</w:t>
      </w:r>
    </w:p>
    <w:p w:rsidR="0037060F" w:rsidRDefault="0037060F" w:rsidP="0037060F">
      <w:pPr>
        <w:pStyle w:val="bpuSponsor"/>
      </w:pPr>
      <w:r>
        <w:t>District 35 (Bergen and Passaic)</w:t>
      </w:r>
    </w:p>
    <w:p w:rsidR="0037060F" w:rsidRDefault="005B0ED0" w:rsidP="005B0ED0">
      <w:pPr>
        <w:pStyle w:val="bpuSponsor"/>
      </w:pPr>
      <w:r>
        <w:t>Senator  JOSEPH P. CRYAN</w:t>
      </w:r>
    </w:p>
    <w:p w:rsidR="005B0ED0" w:rsidRDefault="005B0ED0" w:rsidP="005B0ED0">
      <w:pPr>
        <w:pStyle w:val="bpuSponsor"/>
      </w:pPr>
      <w:r>
        <w:t>District 20 (Union)</w:t>
      </w:r>
    </w:p>
    <w:p w:rsidR="005B0ED0" w:rsidRPr="005B0ED0" w:rsidRDefault="005B0ED0" w:rsidP="005B0ED0">
      <w:pPr>
        <w:pStyle w:val="bpuSponsor"/>
      </w:pP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</w:p>
    <w:p w:rsidR="0037060F" w:rsidRDefault="0037060F" w:rsidP="0037060F">
      <w:pPr>
        <w:pStyle w:val="bpuSponsor"/>
      </w:pPr>
      <w:r>
        <w:t>SYNOPSIS</w:t>
      </w:r>
    </w:p>
    <w:p w:rsidR="0037060F" w:rsidRDefault="0037060F" w:rsidP="0037060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37060F" w:rsidRDefault="0037060F" w:rsidP="0037060F">
      <w:pPr>
        <w:pStyle w:val="bpuNormText"/>
      </w:pPr>
    </w:p>
    <w:p w:rsidR="0037060F" w:rsidRDefault="0037060F" w:rsidP="0037060F">
      <w:pPr>
        <w:pStyle w:val="bpuSponsor"/>
      </w:pPr>
      <w:r>
        <w:t xml:space="preserve">CURRENT VERSION OF TEXT </w:t>
      </w:r>
    </w:p>
    <w:p w:rsidR="0037060F" w:rsidRDefault="0037060F" w:rsidP="0037060F">
      <w:pPr>
        <w:pStyle w:val="bpuNormText"/>
      </w:pPr>
      <w:r>
        <w:tab/>
        <w:t>Introduced Pending Technical Review by Legislative Counsel.</w:t>
      </w:r>
    </w:p>
    <w:p w:rsidR="0037060F" w:rsidRDefault="0037060F" w:rsidP="0037060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7060F" w:rsidRDefault="0037060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7060F" w:rsidSect="0037060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139F3" w:rsidRPr="00677316" w:rsidRDefault="005139F3" w:rsidP="005139F3">
      <w:pPr>
        <w:pStyle w:val="HangingAnAct"/>
        <w:rPr>
          <w:rStyle w:val="HangingAnActChar"/>
        </w:rPr>
      </w:pPr>
      <w:r w:rsidRPr="005139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5139F3" w:rsidRPr="00D71D68" w:rsidRDefault="005139F3" w:rsidP="005139F3"/>
    <w:p w:rsidR="005139F3" w:rsidRPr="00AA7880" w:rsidRDefault="005139F3" w:rsidP="005139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139F3" w:rsidRDefault="005139F3" w:rsidP="005139F3"/>
    <w:p w:rsidR="005139F3" w:rsidRDefault="005139F3" w:rsidP="005139F3">
      <w:r>
        <w:tab/>
        <w:t>1.</w:t>
      </w:r>
      <w:r>
        <w:tab/>
        <w:t xml:space="preserve">a.  As used in this act: </w:t>
      </w:r>
    </w:p>
    <w:p w:rsidR="005139F3" w:rsidRDefault="005139F3" w:rsidP="005139F3">
      <w:r>
        <w:tab/>
        <w:t xml:space="preserve">“Director” means the Director of the Division of Taxation in the Department of Treasury.  </w:t>
      </w:r>
    </w:p>
    <w:p w:rsidR="005139F3" w:rsidRDefault="005139F3" w:rsidP="005139F3">
      <w:r>
        <w:tab/>
        <w:t>“Electronic filing” means filing a tax document by the use of computer technology, including transmission through the internet.</w:t>
      </w:r>
    </w:p>
    <w:p w:rsidR="005139F3" w:rsidRDefault="005139F3" w:rsidP="005139F3">
      <w:r>
        <w:tab/>
        <w:t xml:space="preserve">“Taxpayer” means any person owing or liable to pay any State tax or any person deemed by the director to be so owing or liable.  </w:t>
      </w:r>
    </w:p>
    <w:p w:rsidR="005139F3" w:rsidRDefault="005139F3" w:rsidP="005139F3">
      <w: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5139F3" w:rsidRDefault="005139F3" w:rsidP="005139F3">
      <w:r>
        <w:tab/>
        <w:t xml:space="preserve">“Tax return” means a tax document which the director has authorized to be filed electronically.  </w:t>
      </w:r>
    </w:p>
    <w:p w:rsidR="005139F3" w:rsidRDefault="005139F3" w:rsidP="005139F3">
      <w:r>
        <w:tab/>
        <w:t>b.</w:t>
      </w:r>
      <w:r>
        <w:tab/>
        <w:t xml:space="preserve">It shall be an unlawful practice for a tax preparation software company to charge a taxpayer a fee for the electronic filing of a tax return.  </w:t>
      </w:r>
    </w:p>
    <w:p w:rsidR="005139F3" w:rsidRDefault="005139F3" w:rsidP="005139F3">
      <w:r>
        <w:tab/>
        <w:t>c.</w:t>
      </w:r>
      <w:r>
        <w:tab/>
        <w:t>A violation of subsection b. of this section shall be an unlawful practice pursuant to P.L.1960, c.39 (C.56:8-1 et seq.)</w:t>
      </w:r>
    </w:p>
    <w:p w:rsidR="005139F3" w:rsidRPr="00D71D68" w:rsidRDefault="005139F3" w:rsidP="005139F3"/>
    <w:p w:rsidR="005139F3" w:rsidRPr="00AA7880" w:rsidRDefault="005139F3" w:rsidP="005139F3">
      <w:r>
        <w:tab/>
        <w:t>2.</w:t>
      </w:r>
      <w:r>
        <w:tab/>
        <w:t xml:space="preserve">This act shall take effect immediately and apply to tax returns due on the first day of the fourth month beginning after the date of enactment.  </w:t>
      </w:r>
    </w:p>
    <w:p w:rsidR="005139F3" w:rsidRDefault="005139F3" w:rsidP="005139F3"/>
    <w:p w:rsidR="005139F3" w:rsidRPr="00CE7BD8" w:rsidRDefault="005139F3" w:rsidP="005139F3"/>
    <w:p w:rsidR="005139F3" w:rsidRPr="00AA7880" w:rsidRDefault="005139F3" w:rsidP="005139F3">
      <w:pPr>
        <w:jc w:val="center"/>
      </w:pPr>
      <w:r w:rsidRPr="00D71D68">
        <w:t>STATEMENT</w:t>
      </w:r>
    </w:p>
    <w:p w:rsidR="005139F3" w:rsidRDefault="005139F3" w:rsidP="005139F3"/>
    <w:p w:rsidR="005139F3" w:rsidRDefault="005139F3" w:rsidP="005139F3">
      <w:r>
        <w:tab/>
        <w:t xml:space="preserve">This bill prohibits tax preparation software companies from charging a fee for the electronic filing of State tax returns.  Tax preparation software includes any computer program intended for tax return preparation, such as an off-the-shelf software program loaded onto a taxpayer’s computer or an online tax preparation application.  </w:t>
      </w:r>
    </w:p>
    <w:p w:rsidR="005139F3" w:rsidRDefault="005139F3" w:rsidP="005139F3">
      <w:r>
        <w:tab/>
        <w:t xml:space="preserve">A violation of the bill’s provisions is an unlawful practice under the consumer fraud act, P.L.1960, c.39 (C.56:8-1 et seq.).  An unlawful practice is punishable by a monetary penalty of not more than $10,000 for a first offense and not more than $20,000 for any subsequent offense.  In addition, a violation can result in cease and desist orders issued by the Attorney General, the assessment of punitive damages, and the awarding of treble damages and costs to the injured.  </w:t>
      </w:r>
    </w:p>
    <w:p w:rsidR="005139F3" w:rsidRDefault="005139F3" w:rsidP="00BB1968">
      <w:r>
        <w:tab/>
        <w:t xml:space="preserve">The bill applies to State tax returns due on the first day of the </w:t>
      </w:r>
      <w:bookmarkStart w:id="1" w:name="_GoBack"/>
      <w:bookmarkEnd w:id="1"/>
      <w:r>
        <w:t>fourth month after the date of enactment.  The bill is based on a 2010 New York statute.</w:t>
      </w:r>
    </w:p>
    <w:sectPr w:rsidR="005139F3" w:rsidSect="0037060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549" w:rsidRDefault="00F15549">
      <w:r>
        <w:separator/>
      </w:r>
    </w:p>
  </w:endnote>
  <w:endnote w:type="continuationSeparator" w:id="0">
    <w:p w:rsidR="00F15549" w:rsidRDefault="00F1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D0" w:rsidRDefault="005B0ED0" w:rsidP="005B0ED0">
    <w:pPr>
      <w:pStyle w:val="sponUdate"/>
    </w:pPr>
    <w:r>
      <w:t>(Sponsorship Updated As Of: 2/4/2021)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549" w:rsidRDefault="00F15549">
      <w:r>
        <w:separator/>
      </w:r>
    </w:p>
  </w:footnote>
  <w:footnote w:type="continuationSeparator" w:id="0">
    <w:p w:rsidR="00F15549" w:rsidRDefault="00F1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B341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POU</w:t>
    </w:r>
    <w:r w:rsidR="005B0ED0">
      <w:t xml:space="preserve">, </w:t>
    </w:r>
    <w:r w:rsidR="005B0ED0">
      <w:t>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41A">
      <w:rPr>
        <w:noProof/>
      </w:rPr>
      <w:t>3</w:t>
    </w:r>
    <w:r>
      <w:fldChar w:fldCharType="end"/>
    </w:r>
  </w:p>
  <w:p w:rsidR="0037060F" w:rsidRPr="00AF575C" w:rsidRDefault="0037060F" w:rsidP="0037060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7060F" w:rsidRDefault="0037060F" w:rsidP="0037060F">
    <w:pPr>
      <w:pStyle w:val="bpuHeadSpon"/>
    </w:pPr>
    <w:r w:rsidRPr="0037060F">
      <w:rPr>
        <w:rStyle w:val="bpuHeadSponChar"/>
      </w:rPr>
      <w:t>S850</w:t>
    </w:r>
    <w:r>
      <w:t xml:space="preserve"> POU</w:t>
    </w:r>
    <w:r w:rsidR="005B0ED0">
      <w:t xml:space="preserve">, </w:t>
    </w:r>
    <w:r w:rsidR="005B0ED0">
      <w:t>CRYAN</w:t>
    </w:r>
  </w:p>
  <w:p w:rsidR="0037060F" w:rsidRDefault="0037060F" w:rsidP="0037060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341A">
      <w:rPr>
        <w:noProof/>
      </w:rPr>
      <w:t>2</w:t>
    </w:r>
    <w:r>
      <w:fldChar w:fldCharType="end"/>
    </w:r>
  </w:p>
  <w:p w:rsidR="0037060F" w:rsidRDefault="0037060F" w:rsidP="0037060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4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5043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2F3A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060F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39F3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0ED0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842"/>
    <w:rsid w:val="00712CBE"/>
    <w:rsid w:val="00730582"/>
    <w:rsid w:val="00741A09"/>
    <w:rsid w:val="00745A4B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341A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1968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1A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14E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5549"/>
    <w:rsid w:val="00F17CFC"/>
    <w:rsid w:val="00F42480"/>
    <w:rsid w:val="00F62572"/>
    <w:rsid w:val="00F6488F"/>
    <w:rsid w:val="00F70CF6"/>
    <w:rsid w:val="00F85DDC"/>
    <w:rsid w:val="00F91244"/>
    <w:rsid w:val="00F95319"/>
    <w:rsid w:val="00FA6F6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8248FC"/>
  <w15:docId w15:val="{B4755D17-8609-46A3-AC01-24DE64B8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BB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196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7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8248-5B82-48D8-98A2-2054E22A9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448</Words>
  <Characters>2328</Characters>
  <Application>Microsoft Office Word</Application>
  <DocSecurity>0</DocSecurity>
  <Lines>77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S850</vt:lpstr>
    </vt:vector>
  </TitlesOfParts>
  <Manager>R225</Manager>
  <Company>OFFICE of LEGISLATIVE SERVICES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S850</dc:title>
  <dc:creator>Senator  POU</dc:creator>
  <cp:keywords>S850|3|LP |276|0|0|!|0|</cp:keywords>
  <dc:description>PREFILED 2020</dc:description>
  <cp:lastModifiedBy>Todaro, Vivian</cp:lastModifiedBy>
  <cp:revision>2</cp:revision>
  <cp:lastPrinted>2021-02-08T14:27:00Z</cp:lastPrinted>
  <dcterms:created xsi:type="dcterms:W3CDTF">2021-02-08T14:27:00Z</dcterms:created>
  <dcterms:modified xsi:type="dcterms:W3CDTF">2021-02-08T14:27:00Z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