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BE3" w:rsidRDefault="00221BE3" w:rsidP="00221BE3">
      <w:pPr>
        <w:pStyle w:val="bpuBill"/>
      </w:pPr>
      <w:r>
        <w:t xml:space="preserve">SENATE, No. 853 </w:t>
      </w:r>
    </w:p>
    <w:p w:rsidR="00221BE3" w:rsidRPr="00221BE3" w:rsidRDefault="00221BE3" w:rsidP="00221BE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42928565" r:id="rId8"/>
        </w:object>
      </w:r>
    </w:p>
    <w:p w:rsidR="00221BE3" w:rsidRDefault="00221BE3" w:rsidP="00221BE3">
      <w:pPr>
        <w:pStyle w:val="bpuState"/>
      </w:pPr>
      <w:r>
        <w:t xml:space="preserve">STATE </w:t>
      </w:r>
      <w:bookmarkStart w:id="0" w:name="_GoBack"/>
      <w:bookmarkEnd w:id="0"/>
      <w:r>
        <w:t>OF NEW JERSEY</w:t>
      </w:r>
    </w:p>
    <w:p w:rsidR="00221BE3" w:rsidRDefault="00221BE3" w:rsidP="00221BE3">
      <w:pPr>
        <w:pStyle w:val="bpuLegislature"/>
      </w:pPr>
      <w:r>
        <w:t>219th LEGISLATURE</w:t>
      </w:r>
    </w:p>
    <w:p w:rsidR="00221BE3" w:rsidRDefault="00221BE3" w:rsidP="00221BE3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42928566" r:id="rId9"/>
        </w:object>
      </w:r>
      <w:r>
        <w:t xml:space="preserve">  </w:t>
      </w:r>
    </w:p>
    <w:p w:rsidR="00221BE3" w:rsidRDefault="00221BE3" w:rsidP="00221BE3">
      <w:pPr>
        <w:pStyle w:val="bpuIntro"/>
      </w:pPr>
      <w:r>
        <w:t>PRE-FILED FOR INTRODUCTION IN THE 2020 SESSION</w:t>
      </w:r>
    </w:p>
    <w:p w:rsidR="00221BE3" w:rsidRDefault="00221BE3" w:rsidP="00221BE3">
      <w:pPr>
        <w:pStyle w:val="bpuIntro"/>
      </w:pPr>
    </w:p>
    <w:p w:rsidR="00221BE3" w:rsidRDefault="00221BE3" w:rsidP="00221BE3">
      <w:pPr>
        <w:pStyle w:val="bpuIntro"/>
        <w:sectPr w:rsidR="00221BE3" w:rsidSect="00441102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221BE3" w:rsidRDefault="00221BE3" w:rsidP="00221BE3">
      <w:pPr>
        <w:pStyle w:val="bpuIntro"/>
      </w:pPr>
    </w:p>
    <w:p w:rsidR="00221BE3" w:rsidRDefault="00221BE3" w:rsidP="00221BE3">
      <w:pPr>
        <w:pStyle w:val="bpuSponsor"/>
      </w:pPr>
      <w:r>
        <w:t>Sponsored by:</w:t>
      </w:r>
    </w:p>
    <w:p w:rsidR="00221BE3" w:rsidRDefault="00221BE3" w:rsidP="00221BE3">
      <w:pPr>
        <w:pStyle w:val="bpuSponsor"/>
      </w:pPr>
      <w:r>
        <w:t>Senator  STEPHEN M. SWEENEY</w:t>
      </w:r>
    </w:p>
    <w:p w:rsidR="00221BE3" w:rsidRDefault="00221BE3" w:rsidP="00221BE3">
      <w:pPr>
        <w:pStyle w:val="bpuSponsor"/>
      </w:pPr>
      <w:r>
        <w:t>District 3 (Cumberland, Gloucester and Salem)</w:t>
      </w:r>
    </w:p>
    <w:p w:rsidR="00221BE3" w:rsidRDefault="00441102" w:rsidP="00441102">
      <w:pPr>
        <w:pStyle w:val="bpuSponsor"/>
      </w:pPr>
      <w:r>
        <w:t>Senator  JAMES BEACH</w:t>
      </w:r>
    </w:p>
    <w:p w:rsidR="00441102" w:rsidRDefault="00441102" w:rsidP="00441102">
      <w:pPr>
        <w:pStyle w:val="bpuSponsor"/>
      </w:pPr>
      <w:r>
        <w:t>District 6 (Burlington and Camden)</w:t>
      </w:r>
    </w:p>
    <w:p w:rsidR="00441102" w:rsidRPr="00441102" w:rsidRDefault="00441102" w:rsidP="00441102">
      <w:pPr>
        <w:pStyle w:val="bpuSponsor"/>
      </w:pPr>
    </w:p>
    <w:p w:rsidR="00221BE3" w:rsidRDefault="00221BE3" w:rsidP="00221BE3">
      <w:pPr>
        <w:pStyle w:val="bpuSponsor"/>
      </w:pPr>
    </w:p>
    <w:p w:rsidR="00221BE3" w:rsidRDefault="00221BE3" w:rsidP="00221BE3">
      <w:pPr>
        <w:pStyle w:val="bpuSponsor"/>
      </w:pPr>
    </w:p>
    <w:p w:rsidR="00221BE3" w:rsidRDefault="00221BE3" w:rsidP="00221BE3">
      <w:pPr>
        <w:pStyle w:val="bpuSponsor"/>
      </w:pPr>
    </w:p>
    <w:p w:rsidR="00221BE3" w:rsidRDefault="00221BE3" w:rsidP="00221BE3">
      <w:pPr>
        <w:pStyle w:val="bpuSponsor"/>
      </w:pPr>
      <w:r>
        <w:t>SYNOPSIS</w:t>
      </w:r>
    </w:p>
    <w:p w:rsidR="00221BE3" w:rsidRDefault="00221BE3" w:rsidP="00221BE3">
      <w:pPr>
        <w:pStyle w:val="bpuNormText"/>
      </w:pPr>
      <w:r>
        <w:tab/>
        <w:t>“New Jersey Buy American Act”; requires certain State agency highway and bridge construction contracts to include iron and steel products made in U.S.</w:t>
      </w:r>
    </w:p>
    <w:p w:rsidR="00221BE3" w:rsidRDefault="00221BE3" w:rsidP="00221BE3">
      <w:pPr>
        <w:pStyle w:val="bpuNormText"/>
      </w:pPr>
    </w:p>
    <w:p w:rsidR="00221BE3" w:rsidRDefault="00221BE3" w:rsidP="00221BE3">
      <w:pPr>
        <w:pStyle w:val="bpuSponsor"/>
      </w:pPr>
      <w:r>
        <w:t xml:space="preserve">CURRENT VERSION OF TEXT </w:t>
      </w:r>
    </w:p>
    <w:p w:rsidR="00221BE3" w:rsidRDefault="00221BE3" w:rsidP="00221BE3">
      <w:pPr>
        <w:pStyle w:val="bpuNormText"/>
      </w:pPr>
      <w:r>
        <w:tab/>
        <w:t>As introduced.</w:t>
      </w:r>
    </w:p>
    <w:p w:rsidR="00221BE3" w:rsidRDefault="00221BE3" w:rsidP="00221BE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21BE3" w:rsidRDefault="00221BE3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221BE3" w:rsidSect="00221BE3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E7752C" w:rsidRPr="00677316" w:rsidRDefault="00875022" w:rsidP="00E7752C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E7752C" w:rsidRPr="006B7FA7">
        <w:rPr>
          <w:rStyle w:val="HangingAnActChar"/>
        </w:rPr>
        <w:t xml:space="preserve"> </w:t>
      </w:r>
      <w:r w:rsidR="00215EA7">
        <w:rPr>
          <w:rStyle w:val="HangingAnActChar"/>
        </w:rPr>
        <w:t xml:space="preserve">concerning certain </w:t>
      </w:r>
      <w:r w:rsidR="0089169A">
        <w:rPr>
          <w:rStyle w:val="HangingAnActChar"/>
        </w:rPr>
        <w:t>highway and bridge</w:t>
      </w:r>
      <w:r w:rsidR="00215EA7">
        <w:rPr>
          <w:rStyle w:val="HangingAnActChar"/>
        </w:rPr>
        <w:t xml:space="preserve"> contracts and supplementing Title 52 of the Revised Statutes.</w:t>
      </w:r>
    </w:p>
    <w:p w:rsidR="00E7752C" w:rsidRPr="00D71D68" w:rsidRDefault="00E7752C" w:rsidP="008D62DB"/>
    <w:p w:rsidR="00E7752C" w:rsidRPr="00AA7880" w:rsidRDefault="00E7752C" w:rsidP="00E7752C">
      <w:r>
        <w:tab/>
      </w:r>
      <w:r w:rsidR="0087502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875022">
        <w:rPr>
          <w:rStyle w:val="BillLanguage"/>
        </w:rPr>
        <w:t>by the Senate and General Assembly of the State of New Jersey:</w:t>
      </w:r>
    </w:p>
    <w:p w:rsidR="00E7752C" w:rsidRPr="00D71D68" w:rsidRDefault="00E7752C" w:rsidP="00E7752C"/>
    <w:p w:rsidR="002D6BBE" w:rsidRDefault="00403138" w:rsidP="002D6BBE">
      <w:r>
        <w:tab/>
        <w:t>1.</w:t>
      </w:r>
      <w:r>
        <w:tab/>
      </w:r>
      <w:r w:rsidR="002D6BBE">
        <w:t>This act shall be known and may be cited as the “New Jersey Buy American Act.”</w:t>
      </w:r>
    </w:p>
    <w:p w:rsidR="00403138" w:rsidRDefault="00403138" w:rsidP="00403138"/>
    <w:p w:rsidR="00215EA7" w:rsidRDefault="00215EA7" w:rsidP="00215EA7">
      <w:r>
        <w:tab/>
        <w:t>2.</w:t>
      </w:r>
      <w:r>
        <w:tab/>
      </w:r>
      <w:r>
        <w:rPr>
          <w:noProof/>
        </w:rPr>
        <w:t xml:space="preserve">As used in </w:t>
      </w:r>
      <w:r w:rsidRPr="007925D5">
        <w:t>P.L.</w:t>
      </w:r>
      <w:r>
        <w:t xml:space="preserve">    </w:t>
      </w:r>
      <w:r w:rsidRPr="007925D5">
        <w:t>, c.</w:t>
      </w:r>
      <w:r>
        <w:t xml:space="preserve">    </w:t>
      </w:r>
      <w:r w:rsidRPr="007925D5">
        <w:t>(C.</w:t>
      </w:r>
      <w:r>
        <w:t xml:space="preserve">        </w:t>
      </w:r>
      <w:r w:rsidRPr="007925D5">
        <w:t>) (pending before the Legislature as this bill)</w:t>
      </w:r>
      <w:r>
        <w:rPr>
          <w:noProof/>
        </w:rPr>
        <w:t>:</w:t>
      </w:r>
    </w:p>
    <w:p w:rsidR="00B94C75" w:rsidRDefault="00B94C75" w:rsidP="00403138">
      <w:r>
        <w:tab/>
        <w:t>“Permanently incorporated” means a</w:t>
      </w:r>
      <w:r w:rsidR="007727D7">
        <w:t>n iron or steel</w:t>
      </w:r>
      <w:r>
        <w:t xml:space="preserve"> product that is required to remain in place at the </w:t>
      </w:r>
      <w:r w:rsidR="007B62E3">
        <w:t>completion</w:t>
      </w:r>
      <w:r>
        <w:t xml:space="preserve"> of the surface </w:t>
      </w:r>
      <w:r w:rsidR="0089169A">
        <w:t>highway</w:t>
      </w:r>
      <w:r>
        <w:t xml:space="preserve"> or bridge contract, in a fixed location, affixed to the surface </w:t>
      </w:r>
      <w:r w:rsidR="0089169A">
        <w:t>highway</w:t>
      </w:r>
      <w:r>
        <w:t xml:space="preserve"> or bridge to which it was incorporated.  Iron and steel products that are capable of being moved from one location to another shall not be considered permanently incorporated into a surface </w:t>
      </w:r>
      <w:r w:rsidR="0089169A">
        <w:t>highway</w:t>
      </w:r>
      <w:r>
        <w:t xml:space="preserve"> or bridge.</w:t>
      </w:r>
    </w:p>
    <w:p w:rsidR="002D6BBE" w:rsidRDefault="00B94C75" w:rsidP="00403138">
      <w:r>
        <w:tab/>
      </w:r>
      <w:r w:rsidR="00566DD8" w:rsidRPr="00566DD8">
        <w:t>"State contracting agency" or "agency" means any of the principal departments in the Executive Branch of State Government, any division, board, bureau, office, commission</w:t>
      </w:r>
      <w:r w:rsidR="00566DD8">
        <w:t>,</w:t>
      </w:r>
      <w:r w:rsidR="00566DD8" w:rsidRPr="00566DD8">
        <w:t xml:space="preserve"> or other instrumentality created by a principal department</w:t>
      </w:r>
      <w:r w:rsidR="00566DD8">
        <w:t xml:space="preserve">, and any </w:t>
      </w:r>
      <w:r>
        <w:t xml:space="preserve">independent </w:t>
      </w:r>
      <w:r w:rsidR="00566DD8">
        <w:t>State authority.</w:t>
      </w:r>
    </w:p>
    <w:p w:rsidR="002D6BBE" w:rsidRDefault="004103BC" w:rsidP="00403138">
      <w:r>
        <w:tab/>
        <w:t>“Surface highway or bridge contract” a contract entered into by a State contracting agency involving the construction, reconstruction, alteration, repair, maintenance, or improvement of any surface highway or bridge under the jurisdiction or control of that agency.</w:t>
      </w:r>
    </w:p>
    <w:p w:rsidR="004103BC" w:rsidRDefault="004103BC" w:rsidP="00403138"/>
    <w:p w:rsidR="00403138" w:rsidRDefault="00403138" w:rsidP="00403138">
      <w:r>
        <w:tab/>
      </w:r>
      <w:r w:rsidR="00BA2022">
        <w:t>3</w:t>
      </w:r>
      <w:r>
        <w:t>.</w:t>
      </w:r>
      <w:r>
        <w:tab/>
      </w:r>
      <w:r w:rsidR="00D16E68">
        <w:t>Notwithstanding the provisions of any law, rule, regulation, or order to the contrary,</w:t>
      </w:r>
      <w:r>
        <w:t xml:space="preserve"> a</w:t>
      </w:r>
      <w:r w:rsidR="00630144">
        <w:t>ny</w:t>
      </w:r>
      <w:r>
        <w:t xml:space="preserve"> </w:t>
      </w:r>
      <w:r w:rsidR="00630144">
        <w:t>surface highway or bridge contract</w:t>
      </w:r>
      <w:r>
        <w:t xml:space="preserve"> over </w:t>
      </w:r>
      <w:r w:rsidR="00085271">
        <w:t>$1</w:t>
      </w:r>
      <w:r>
        <w:t xml:space="preserve"> million in value and made and awarded by </w:t>
      </w:r>
      <w:r w:rsidR="00B94C75">
        <w:t>a State contracting agency</w:t>
      </w:r>
      <w:r>
        <w:t xml:space="preserve">, shall contain a provision </w:t>
      </w:r>
      <w:r w:rsidR="00034B33">
        <w:t xml:space="preserve">requiring </w:t>
      </w:r>
      <w:r>
        <w:t xml:space="preserve">that </w:t>
      </w:r>
      <w:r w:rsidR="007727D7">
        <w:t>any</w:t>
      </w:r>
      <w:r>
        <w:t xml:space="preserve"> iron </w:t>
      </w:r>
      <w:r w:rsidR="007727D7">
        <w:t>or</w:t>
      </w:r>
      <w:r>
        <w:t xml:space="preserve"> steel </w:t>
      </w:r>
      <w:r w:rsidR="007727D7">
        <w:t xml:space="preserve">product </w:t>
      </w:r>
      <w:r>
        <w:t xml:space="preserve">used or supplied in the performance of the </w:t>
      </w:r>
      <w:r w:rsidR="00630144">
        <w:t xml:space="preserve">surface highway or bridge </w:t>
      </w:r>
      <w:r>
        <w:t>contract</w:t>
      </w:r>
      <w:r w:rsidR="007727D7">
        <w:t>,</w:t>
      </w:r>
      <w:r>
        <w:t xml:space="preserve"> or any subcontract thereto</w:t>
      </w:r>
      <w:r w:rsidR="007727D7">
        <w:t>,</w:t>
      </w:r>
      <w:r>
        <w:t xml:space="preserve"> and permanently incorporated into </w:t>
      </w:r>
      <w:r w:rsidR="00D16E68">
        <w:t>the</w:t>
      </w:r>
      <w:r>
        <w:t xml:space="preserve"> surface </w:t>
      </w:r>
      <w:r w:rsidR="0089169A">
        <w:t>highway</w:t>
      </w:r>
      <w:r>
        <w:t xml:space="preserve"> or bridge, shall be produced or made</w:t>
      </w:r>
      <w:r w:rsidR="00B0388F">
        <w:t>,</w:t>
      </w:r>
      <w:r>
        <w:t xml:space="preserve"> in whole</w:t>
      </w:r>
      <w:r w:rsidR="00B0388F">
        <w:t>,</w:t>
      </w:r>
      <w:r>
        <w:t xml:space="preserve"> or </w:t>
      </w:r>
      <w:r w:rsidR="00B0388F">
        <w:t xml:space="preserve">in </w:t>
      </w:r>
      <w:r>
        <w:t>substantial part</w:t>
      </w:r>
      <w:r w:rsidR="00B0388F">
        <w:t xml:space="preserve"> as determined by the State contracting agency,</w:t>
      </w:r>
      <w:r>
        <w:t xml:space="preserve"> in the United States, its territories</w:t>
      </w:r>
      <w:r w:rsidR="00D16E68">
        <w:t>,</w:t>
      </w:r>
      <w:r>
        <w:t xml:space="preserve"> or possessions.  In the case of a structural iron or structural steel product</w:t>
      </w:r>
      <w:r w:rsidR="00D16E68">
        <w:t>,</w:t>
      </w:r>
      <w:r>
        <w:t xml:space="preserve"> all manufacturing </w:t>
      </w:r>
      <w:r w:rsidR="00D16E68">
        <w:t>shall</w:t>
      </w:r>
      <w:r>
        <w:t xml:space="preserve"> take place in the United States, from the initial melting stage through the application of coatings, except metallurgical processes involving the refinement of steel additives.</w:t>
      </w:r>
    </w:p>
    <w:p w:rsidR="00403138" w:rsidRDefault="00403138" w:rsidP="00403138"/>
    <w:p w:rsidR="007727D7" w:rsidRDefault="00403138" w:rsidP="00403138">
      <w:r>
        <w:tab/>
      </w:r>
      <w:r w:rsidR="00BA2022">
        <w:t>4</w:t>
      </w:r>
      <w:r>
        <w:t>.</w:t>
      </w:r>
      <w:r>
        <w:tab/>
        <w:t xml:space="preserve">The provisions of </w:t>
      </w:r>
      <w:r w:rsidR="00C44473" w:rsidRPr="007925D5">
        <w:t>P.L.</w:t>
      </w:r>
      <w:r w:rsidR="00C44473">
        <w:t xml:space="preserve">    </w:t>
      </w:r>
      <w:r w:rsidR="00C44473" w:rsidRPr="007925D5">
        <w:t>, c.</w:t>
      </w:r>
      <w:r w:rsidR="00C44473">
        <w:t xml:space="preserve">    </w:t>
      </w:r>
      <w:r w:rsidR="00C44473" w:rsidRPr="007925D5">
        <w:t>(C.</w:t>
      </w:r>
      <w:r w:rsidR="00C44473">
        <w:t xml:space="preserve">        </w:t>
      </w:r>
      <w:r w:rsidR="00C44473" w:rsidRPr="007925D5">
        <w:t>) (pending before the Legislature as this bill)</w:t>
      </w:r>
      <w:r>
        <w:t xml:space="preserve"> shall not apply </w:t>
      </w:r>
      <w:r w:rsidR="000D1B15">
        <w:t xml:space="preserve">to a surface highway or bridge contract </w:t>
      </w:r>
      <w:r>
        <w:t xml:space="preserve">if the head of </w:t>
      </w:r>
      <w:r w:rsidR="004103BC">
        <w:t>a</w:t>
      </w:r>
      <w:r>
        <w:t xml:space="preserve"> </w:t>
      </w:r>
      <w:r w:rsidR="0089169A" w:rsidRPr="00566DD8">
        <w:t>State contracting agency</w:t>
      </w:r>
      <w:r>
        <w:t xml:space="preserve"> constructing </w:t>
      </w:r>
      <w:r w:rsidR="007727D7">
        <w:t>a</w:t>
      </w:r>
      <w:r>
        <w:t xml:space="preserve"> </w:t>
      </w:r>
      <w:r w:rsidR="0089169A">
        <w:t>surface highway or bridge</w:t>
      </w:r>
      <w:r>
        <w:t xml:space="preserve">, in </w:t>
      </w:r>
      <w:r w:rsidR="007727D7">
        <w:t xml:space="preserve">the </w:t>
      </w:r>
      <w:r w:rsidR="0017740F">
        <w:t xml:space="preserve">head of the </w:t>
      </w:r>
      <w:r w:rsidR="007727D7">
        <w:t>agency’s</w:t>
      </w:r>
      <w:r>
        <w:t xml:space="preserve"> sole discretion, determines that</w:t>
      </w:r>
      <w:r w:rsidR="0017740F">
        <w:t>:</w:t>
      </w:r>
    </w:p>
    <w:p w:rsidR="00FF7960" w:rsidRDefault="007727D7" w:rsidP="00403138">
      <w:r>
        <w:lastRenderedPageBreak/>
        <w:tab/>
        <w:t>a.</w:t>
      </w:r>
      <w:r>
        <w:tab/>
      </w:r>
      <w:r w:rsidR="00FF7960">
        <w:t xml:space="preserve">complying with </w:t>
      </w:r>
      <w:r w:rsidR="0017740F">
        <w:t xml:space="preserve">the provisions of </w:t>
      </w:r>
      <w:r w:rsidR="0017740F" w:rsidRPr="007925D5">
        <w:t>P.L.</w:t>
      </w:r>
      <w:r w:rsidR="0017740F">
        <w:t xml:space="preserve">    </w:t>
      </w:r>
      <w:r w:rsidR="0017740F" w:rsidRPr="007925D5">
        <w:t>, c.</w:t>
      </w:r>
      <w:r w:rsidR="0017740F">
        <w:t xml:space="preserve">    </w:t>
      </w:r>
      <w:r w:rsidR="0017740F" w:rsidRPr="007925D5">
        <w:t>(C.</w:t>
      </w:r>
      <w:r w:rsidR="0017740F">
        <w:t xml:space="preserve">        </w:t>
      </w:r>
      <w:r w:rsidR="0017740F" w:rsidRPr="007925D5">
        <w:t>) (pending before the Legislature as this bill)</w:t>
      </w:r>
      <w:r w:rsidR="00FF7960">
        <w:t>:</w:t>
      </w:r>
    </w:p>
    <w:p w:rsidR="0017740F" w:rsidRDefault="00FF7960" w:rsidP="00403138">
      <w:r>
        <w:tab/>
        <w:t>(1)</w:t>
      </w:r>
      <w:r>
        <w:tab/>
      </w:r>
      <w:r w:rsidR="00403138">
        <w:t>woul</w:t>
      </w:r>
      <w:r w:rsidR="007727D7">
        <w:t>d not be in the public interest</w:t>
      </w:r>
      <w:r w:rsidR="0017740F">
        <w:t>;</w:t>
      </w:r>
      <w:r w:rsidR="00403138">
        <w:t xml:space="preserve"> or</w:t>
      </w:r>
    </w:p>
    <w:p w:rsidR="0017740F" w:rsidRDefault="0017740F" w:rsidP="00403138">
      <w:r>
        <w:tab/>
        <w:t>(</w:t>
      </w:r>
      <w:r w:rsidR="00420C26">
        <w:t>2</w:t>
      </w:r>
      <w:r>
        <w:t>)</w:t>
      </w:r>
      <w:r>
        <w:tab/>
      </w:r>
      <w:r w:rsidR="00403138">
        <w:t xml:space="preserve">would result in the loss or reduction of federal funding for the </w:t>
      </w:r>
      <w:r w:rsidR="004103BC">
        <w:t xml:space="preserve">surface highway or bridge </w:t>
      </w:r>
      <w:r w:rsidR="00403138">
        <w:t>contract</w:t>
      </w:r>
      <w:r w:rsidR="00533F48">
        <w:t>,</w:t>
      </w:r>
      <w:r w:rsidR="00403138">
        <w:t xml:space="preserve"> or the ability to obtain </w:t>
      </w:r>
      <w:r>
        <w:t>that</w:t>
      </w:r>
      <w:r w:rsidR="00403138">
        <w:t xml:space="preserve"> federal funding would be limited or jeopardized by </w:t>
      </w:r>
      <w:r>
        <w:t xml:space="preserve">the agency’s </w:t>
      </w:r>
      <w:r w:rsidR="00403138">
        <w:t xml:space="preserve">compliance with </w:t>
      </w:r>
      <w:r w:rsidR="0089169A" w:rsidRPr="007925D5">
        <w:t>P.L.</w:t>
      </w:r>
      <w:r w:rsidR="0089169A">
        <w:t xml:space="preserve">    </w:t>
      </w:r>
      <w:r w:rsidR="0089169A" w:rsidRPr="007925D5">
        <w:t>, c.</w:t>
      </w:r>
      <w:r w:rsidR="0089169A">
        <w:t xml:space="preserve">    </w:t>
      </w:r>
      <w:r w:rsidR="0089169A" w:rsidRPr="007925D5">
        <w:t>(C.</w:t>
      </w:r>
      <w:r w:rsidR="0089169A">
        <w:t xml:space="preserve">        </w:t>
      </w:r>
      <w:r w:rsidR="0089169A" w:rsidRPr="007925D5">
        <w:t>) (pending before the Legislature as this bill)</w:t>
      </w:r>
      <w:r w:rsidR="00403138">
        <w:t>;</w:t>
      </w:r>
    </w:p>
    <w:p w:rsidR="0017740F" w:rsidRDefault="0017740F" w:rsidP="00403138">
      <w:r>
        <w:tab/>
        <w:t>b.</w:t>
      </w:r>
      <w:r>
        <w:tab/>
      </w:r>
      <w:r w:rsidR="00403138">
        <w:t xml:space="preserve">there is an immediate or emergency need existing for the structural </w:t>
      </w:r>
      <w:r w:rsidR="007D537F">
        <w:t>iron</w:t>
      </w:r>
      <w:r w:rsidR="00403138">
        <w:t xml:space="preserve"> or structural </w:t>
      </w:r>
      <w:r w:rsidR="007D537F">
        <w:t>steel</w:t>
      </w:r>
      <w:r w:rsidR="00403138">
        <w:t>;</w:t>
      </w:r>
    </w:p>
    <w:p w:rsidR="0017740F" w:rsidRDefault="0017740F" w:rsidP="00403138">
      <w:r>
        <w:tab/>
        <w:t>c.</w:t>
      </w:r>
      <w:r>
        <w:tab/>
      </w:r>
      <w:r w:rsidR="00403138">
        <w:t xml:space="preserve">the structural </w:t>
      </w:r>
      <w:r w:rsidR="007D537F">
        <w:t>iron</w:t>
      </w:r>
      <w:r w:rsidR="00403138">
        <w:t xml:space="preserve"> or structural </w:t>
      </w:r>
      <w:r w:rsidR="007D537F">
        <w:t>steel</w:t>
      </w:r>
      <w:r w:rsidR="00403138">
        <w:t xml:space="preserve"> is not manufactured in the United States in sufficient and reasonably available quantities or of satisfactory quality or design to meet the </w:t>
      </w:r>
      <w:r w:rsidR="0089169A" w:rsidRPr="00566DD8">
        <w:t>State contracting agency</w:t>
      </w:r>
      <w:r w:rsidR="00403138">
        <w:t>’s requirements;</w:t>
      </w:r>
    </w:p>
    <w:p w:rsidR="0017740F" w:rsidRDefault="0017740F" w:rsidP="00403138">
      <w:r>
        <w:tab/>
        <w:t>d.</w:t>
      </w:r>
      <w:r>
        <w:tab/>
      </w:r>
      <w:r w:rsidR="00403138">
        <w:t xml:space="preserve">obtaining </w:t>
      </w:r>
      <w:r>
        <w:t>the</w:t>
      </w:r>
      <w:r w:rsidR="00403138">
        <w:t xml:space="preserve"> </w:t>
      </w:r>
      <w:r w:rsidR="007D537F">
        <w:t>iron</w:t>
      </w:r>
      <w:r w:rsidR="00403138">
        <w:t xml:space="preserve"> or </w:t>
      </w:r>
      <w:r w:rsidR="007D537F">
        <w:t>steel product</w:t>
      </w:r>
      <w:r w:rsidR="00403138">
        <w:t xml:space="preserve"> in the United States would increase the cost of the contract by an unreasonable amount;</w:t>
      </w:r>
    </w:p>
    <w:p w:rsidR="0017740F" w:rsidRDefault="0017740F" w:rsidP="00403138">
      <w:r>
        <w:tab/>
        <w:t>e.</w:t>
      </w:r>
      <w:r>
        <w:tab/>
        <w:t>the</w:t>
      </w:r>
      <w:r w:rsidR="00403138">
        <w:t xml:space="preserve"> </w:t>
      </w:r>
      <w:r w:rsidR="007D537F">
        <w:t>iron</w:t>
      </w:r>
      <w:r w:rsidR="00403138">
        <w:t xml:space="preserve"> or </w:t>
      </w:r>
      <w:r w:rsidR="007D537F">
        <w:t>steel</w:t>
      </w:r>
      <w:r w:rsidR="00403138">
        <w:t xml:space="preserve"> is necessary for the operation of or repairs of critical infrastructure that is necessary to avoid a delay in the delivery of critical services that could compromise the public welfare;</w:t>
      </w:r>
    </w:p>
    <w:p w:rsidR="00403138" w:rsidRDefault="0017740F" w:rsidP="00403138">
      <w:r>
        <w:tab/>
        <w:t>f.</w:t>
      </w:r>
      <w:r>
        <w:tab/>
      </w:r>
      <w:r w:rsidR="00403138">
        <w:t xml:space="preserve">a reciprocal trade agreement or treaty has been negotiated by the </w:t>
      </w:r>
      <w:r w:rsidR="0089169A">
        <w:t>S</w:t>
      </w:r>
      <w:r w:rsidR="00403138">
        <w:t xml:space="preserve">tate or by the United States government on behalf of or including this </w:t>
      </w:r>
      <w:r w:rsidR="0089169A">
        <w:t>S</w:t>
      </w:r>
      <w:r w:rsidR="00403138">
        <w:t xml:space="preserve">tate with a foreign nation or government </w:t>
      </w:r>
      <w:r w:rsidR="004103BC">
        <w:t xml:space="preserve">providing </w:t>
      </w:r>
      <w:r w:rsidR="00403138">
        <w:t xml:space="preserve">for nondiscriminatory governmental procurement practices or policies with </w:t>
      </w:r>
      <w:r>
        <w:t>that</w:t>
      </w:r>
      <w:r w:rsidR="00403138">
        <w:t xml:space="preserve"> foreign nation or government</w:t>
      </w:r>
      <w:r w:rsidR="009528E1">
        <w:t>; or</w:t>
      </w:r>
    </w:p>
    <w:p w:rsidR="00403138" w:rsidRDefault="009528E1" w:rsidP="00403138">
      <w:r>
        <w:tab/>
        <w:t>g.</w:t>
      </w:r>
      <w:r>
        <w:tab/>
      </w:r>
      <w:r w:rsidR="000D1B15">
        <w:t xml:space="preserve">the </w:t>
      </w:r>
      <w:r w:rsidR="000D1B15" w:rsidRPr="00BA2022">
        <w:t>design and environmental studies</w:t>
      </w:r>
      <w:r w:rsidR="000D1B15">
        <w:t xml:space="preserve"> for </w:t>
      </w:r>
      <w:r w:rsidR="00FF7960">
        <w:t>the</w:t>
      </w:r>
      <w:r w:rsidR="000D1B15">
        <w:t xml:space="preserve"> surface highway or bridge</w:t>
      </w:r>
      <w:r w:rsidR="000D1B15" w:rsidRPr="00BA2022">
        <w:t xml:space="preserve"> project</w:t>
      </w:r>
      <w:r w:rsidR="000D1B15">
        <w:t xml:space="preserve"> </w:t>
      </w:r>
      <w:r>
        <w:t>have</w:t>
      </w:r>
      <w:r w:rsidRPr="00BA2022">
        <w:t xml:space="preserve"> commenced prior to </w:t>
      </w:r>
      <w:r>
        <w:t xml:space="preserve">the effective date of </w:t>
      </w:r>
      <w:r w:rsidRPr="007925D5">
        <w:t>P.L.</w:t>
      </w:r>
      <w:r>
        <w:t xml:space="preserve">    </w:t>
      </w:r>
      <w:r w:rsidRPr="007925D5">
        <w:t>, c.</w:t>
      </w:r>
      <w:r>
        <w:t xml:space="preserve">    </w:t>
      </w:r>
      <w:r w:rsidRPr="007925D5">
        <w:t>(C.</w:t>
      </w:r>
      <w:r>
        <w:t xml:space="preserve">        </w:t>
      </w:r>
      <w:r w:rsidRPr="007925D5">
        <w:t>) (pending before the Legislature as this bill)</w:t>
      </w:r>
      <w:r>
        <w:t>.</w:t>
      </w:r>
    </w:p>
    <w:p w:rsidR="009528E1" w:rsidRDefault="009528E1" w:rsidP="00403138"/>
    <w:p w:rsidR="001F4655" w:rsidRDefault="00403138" w:rsidP="00FF7960">
      <w:r>
        <w:tab/>
      </w:r>
      <w:r w:rsidR="00BA2022">
        <w:t>5</w:t>
      </w:r>
      <w:r>
        <w:t>.</w:t>
      </w:r>
      <w:r>
        <w:tab/>
        <w:t xml:space="preserve">Nothing in </w:t>
      </w:r>
      <w:r w:rsidR="00C44473" w:rsidRPr="007925D5">
        <w:t>P.L.</w:t>
      </w:r>
      <w:r w:rsidR="00C44473">
        <w:t xml:space="preserve">    </w:t>
      </w:r>
      <w:r w:rsidR="00C44473" w:rsidRPr="007925D5">
        <w:t>, c.</w:t>
      </w:r>
      <w:r w:rsidR="00C44473">
        <w:t xml:space="preserve">    </w:t>
      </w:r>
      <w:r w:rsidR="00C44473" w:rsidRPr="007925D5">
        <w:t>(C.</w:t>
      </w:r>
      <w:r w:rsidR="00C44473">
        <w:t xml:space="preserve">        </w:t>
      </w:r>
      <w:r w:rsidR="00C44473" w:rsidRPr="007925D5">
        <w:t>) (pending before the Legislature as this bill)</w:t>
      </w:r>
      <w:r w:rsidR="00FF7960">
        <w:t xml:space="preserve"> </w:t>
      </w:r>
      <w:r>
        <w:t>is intended to contravene any existing treaties, laws, trade agreements, or regulations of the United States or subsequent trade agreements entered into between any foreign countries and th</w:t>
      </w:r>
      <w:r w:rsidR="007D537F">
        <w:t>is</w:t>
      </w:r>
      <w:r>
        <w:t xml:space="preserve"> </w:t>
      </w:r>
      <w:r w:rsidR="0089169A">
        <w:t>S</w:t>
      </w:r>
      <w:r>
        <w:t>tate or the United States</w:t>
      </w:r>
      <w:r w:rsidR="00420C26">
        <w:t>.  N</w:t>
      </w:r>
      <w:r w:rsidR="00FF7960">
        <w:t xml:space="preserve">othing in </w:t>
      </w:r>
      <w:r w:rsidR="00FF7960" w:rsidRPr="007925D5">
        <w:t>P.L.</w:t>
      </w:r>
      <w:r w:rsidR="00FF7960">
        <w:t xml:space="preserve">    </w:t>
      </w:r>
      <w:r w:rsidR="00FF7960" w:rsidRPr="007925D5">
        <w:t>, c.</w:t>
      </w:r>
      <w:r w:rsidR="00FF7960">
        <w:t xml:space="preserve">    </w:t>
      </w:r>
      <w:r w:rsidR="00FF7960" w:rsidRPr="007925D5">
        <w:t>(C.</w:t>
      </w:r>
      <w:r w:rsidR="00FF7960">
        <w:t xml:space="preserve">        </w:t>
      </w:r>
      <w:r w:rsidR="00FF7960" w:rsidRPr="007925D5">
        <w:t>) (pending before the Legislature as this bill)</w:t>
      </w:r>
      <w:r w:rsidR="00FF7960">
        <w:t xml:space="preserve"> </w:t>
      </w:r>
      <w:r w:rsidR="001F4655">
        <w:t xml:space="preserve">shall be interpreted to require a contractor performing a surface highway or bridge contract to certify that the iron or steel product used in a surface road or bridge pursuant to </w:t>
      </w:r>
      <w:r w:rsidR="001F4655" w:rsidRPr="007925D5">
        <w:t>P.L.</w:t>
      </w:r>
      <w:r w:rsidR="001F4655">
        <w:t xml:space="preserve">    </w:t>
      </w:r>
      <w:r w:rsidR="001F4655" w:rsidRPr="007925D5">
        <w:t>, c.</w:t>
      </w:r>
      <w:r w:rsidR="001F4655">
        <w:t xml:space="preserve">    </w:t>
      </w:r>
      <w:r w:rsidR="001F4655" w:rsidRPr="007925D5">
        <w:t>(C.</w:t>
      </w:r>
      <w:r w:rsidR="001F4655">
        <w:t xml:space="preserve">        </w:t>
      </w:r>
      <w:r w:rsidR="001F4655" w:rsidRPr="007925D5">
        <w:t>) (pending before the Legislature as this bill)</w:t>
      </w:r>
      <w:r w:rsidR="001F4655">
        <w:t xml:space="preserve"> is made in whole, or in substantial part, in the United States.</w:t>
      </w:r>
    </w:p>
    <w:p w:rsidR="00403138" w:rsidRDefault="00403138" w:rsidP="00403138"/>
    <w:p w:rsidR="00403138" w:rsidRDefault="00403138" w:rsidP="00403138">
      <w:r>
        <w:tab/>
      </w:r>
      <w:r w:rsidR="00BA2022">
        <w:t>6</w:t>
      </w:r>
      <w:r>
        <w:t>.</w:t>
      </w:r>
      <w:r>
        <w:tab/>
        <w:t xml:space="preserve">Any </w:t>
      </w:r>
      <w:r w:rsidR="0089169A" w:rsidRPr="00566DD8">
        <w:t>State contracting agency</w:t>
      </w:r>
      <w:r>
        <w:t xml:space="preserve"> subject to the provisions of </w:t>
      </w:r>
      <w:r w:rsidR="00C44473" w:rsidRPr="007925D5">
        <w:t>P.L.</w:t>
      </w:r>
      <w:r w:rsidR="00C44473">
        <w:t xml:space="preserve">    </w:t>
      </w:r>
      <w:r w:rsidR="00C44473" w:rsidRPr="007925D5">
        <w:t>, c.</w:t>
      </w:r>
      <w:r w:rsidR="00C44473">
        <w:t xml:space="preserve">    </w:t>
      </w:r>
      <w:r w:rsidR="00C44473" w:rsidRPr="007925D5">
        <w:t>(C.</w:t>
      </w:r>
      <w:r w:rsidR="00C44473">
        <w:t xml:space="preserve">        </w:t>
      </w:r>
      <w:r w:rsidR="00C44473" w:rsidRPr="007925D5">
        <w:t>) (pending before the Legislature as this bill)</w:t>
      </w:r>
      <w:r>
        <w:t xml:space="preserve"> </w:t>
      </w:r>
      <w:r w:rsidR="00FF7960">
        <w:t>may</w:t>
      </w:r>
      <w:r>
        <w:t xml:space="preserve"> establish rules and regulations</w:t>
      </w:r>
      <w:r w:rsidR="007D537F" w:rsidRPr="006D1FDA">
        <w:t>, pursuant to the "Administrative Procedure Act," P.L.1968, c.410 (C.52:14B-1 et seq.),</w:t>
      </w:r>
      <w:r>
        <w:t xml:space="preserve"> </w:t>
      </w:r>
      <w:r w:rsidR="00FF7960">
        <w:t xml:space="preserve">as </w:t>
      </w:r>
      <w:r w:rsidR="007D537F">
        <w:t>necessary to implement the provisions of</w:t>
      </w:r>
      <w:r>
        <w:t xml:space="preserve"> </w:t>
      </w:r>
      <w:r w:rsidR="0089169A" w:rsidRPr="007925D5">
        <w:t>P.L.</w:t>
      </w:r>
      <w:r w:rsidR="0089169A">
        <w:t xml:space="preserve">    </w:t>
      </w:r>
      <w:r w:rsidR="0089169A" w:rsidRPr="007925D5">
        <w:t>, c.</w:t>
      </w:r>
      <w:r w:rsidR="0089169A">
        <w:t xml:space="preserve">    </w:t>
      </w:r>
      <w:r w:rsidR="0089169A" w:rsidRPr="007925D5">
        <w:t>(C.</w:t>
      </w:r>
      <w:r w:rsidR="0089169A">
        <w:t xml:space="preserve">        </w:t>
      </w:r>
      <w:r w:rsidR="0089169A" w:rsidRPr="007925D5">
        <w:t>) (pending before the Legislature as this bill)</w:t>
      </w:r>
      <w:r>
        <w:t>.</w:t>
      </w:r>
    </w:p>
    <w:p w:rsidR="00E7752C" w:rsidRPr="00AA7880" w:rsidRDefault="00E7752C" w:rsidP="00403138">
      <w:r>
        <w:lastRenderedPageBreak/>
        <w:tab/>
      </w:r>
      <w:r w:rsidR="00BA2022">
        <w:t>7</w:t>
      </w:r>
      <w:r w:rsidR="00875022">
        <w:t>.</w:t>
      </w:r>
      <w:r w:rsidR="00BA2022">
        <w:tab/>
      </w:r>
      <w:r w:rsidR="00875022">
        <w:t xml:space="preserve">This act shall take effect </w:t>
      </w:r>
      <w:r w:rsidR="00BA2022">
        <w:t xml:space="preserve">immediately </w:t>
      </w:r>
      <w:r w:rsidR="00FF7960">
        <w:t>but</w:t>
      </w:r>
      <w:r w:rsidR="00BA2022" w:rsidRPr="00BA2022">
        <w:t xml:space="preserve"> shall </w:t>
      </w:r>
      <w:r w:rsidR="00FF7960">
        <w:t>not apply to</w:t>
      </w:r>
      <w:r w:rsidR="00BA2022" w:rsidRPr="00BA2022">
        <w:t xml:space="preserve"> </w:t>
      </w:r>
      <w:r w:rsidR="007D537F" w:rsidRPr="00BA2022">
        <w:t xml:space="preserve">any </w:t>
      </w:r>
      <w:r w:rsidR="007D537F">
        <w:t>surface highway or bridge contract</w:t>
      </w:r>
      <w:r w:rsidR="00BA2022" w:rsidRPr="00BA2022">
        <w:t xml:space="preserve"> that ha</w:t>
      </w:r>
      <w:r w:rsidR="007D537F">
        <w:t>s</w:t>
      </w:r>
      <w:r w:rsidR="00BA2022" w:rsidRPr="00BA2022">
        <w:t xml:space="preserve"> been previously awarded</w:t>
      </w:r>
      <w:r w:rsidR="007D537F">
        <w:t>,</w:t>
      </w:r>
      <w:r w:rsidR="00BA2022" w:rsidRPr="00BA2022">
        <w:t xml:space="preserve"> or ha</w:t>
      </w:r>
      <w:r w:rsidR="007D537F">
        <w:t>s</w:t>
      </w:r>
      <w:r w:rsidR="00BA2022" w:rsidRPr="00BA2022">
        <w:t xml:space="preserve"> pending bids or pending requests for proposals issued</w:t>
      </w:r>
      <w:r w:rsidR="007D537F">
        <w:t>,</w:t>
      </w:r>
      <w:r w:rsidR="00BA2022" w:rsidRPr="00BA2022">
        <w:t xml:space="preserve"> as of </w:t>
      </w:r>
      <w:r w:rsidR="00BA2022">
        <w:t>the effective date of this act</w:t>
      </w:r>
      <w:r w:rsidR="00875022">
        <w:t>.</w:t>
      </w:r>
    </w:p>
    <w:p w:rsidR="00E7752C" w:rsidRDefault="00E7752C" w:rsidP="00E7752C"/>
    <w:p w:rsidR="00403138" w:rsidRPr="00CE7BD8" w:rsidRDefault="00403138" w:rsidP="00E7752C"/>
    <w:p w:rsidR="00E7752C" w:rsidRPr="00AA7880" w:rsidRDefault="00E7752C" w:rsidP="00E7752C">
      <w:pPr>
        <w:jc w:val="center"/>
      </w:pPr>
      <w:r w:rsidRPr="00D71D68">
        <w:t>STATEMENT</w:t>
      </w:r>
    </w:p>
    <w:p w:rsidR="00E7752C" w:rsidRDefault="00E7752C" w:rsidP="00E7752C"/>
    <w:p w:rsidR="00403138" w:rsidRDefault="00403138" w:rsidP="00E7752C">
      <w:r>
        <w:tab/>
      </w:r>
      <w:r w:rsidR="00085271">
        <w:t xml:space="preserve">This bill, designated as the “New Jersey Buy American Act,” requires all contracts over </w:t>
      </w:r>
      <w:r w:rsidR="00410E83">
        <w:t>$1 million</w:t>
      </w:r>
      <w:r w:rsidR="00085271">
        <w:t xml:space="preserve"> in value and made and awarded by a </w:t>
      </w:r>
      <w:r w:rsidR="00410E83">
        <w:t>“</w:t>
      </w:r>
      <w:r w:rsidR="00085271">
        <w:t>State contracting agency</w:t>
      </w:r>
      <w:r w:rsidR="00410E83">
        <w:t>,” as that term is defined in the bill,</w:t>
      </w:r>
      <w:r w:rsidR="00085271">
        <w:t xml:space="preserve"> for the construction, reconstruction, alteration, repair, maintenance, or improvement of any surface highway or bridge, </w:t>
      </w:r>
      <w:r w:rsidR="00410E83">
        <w:t>to</w:t>
      </w:r>
      <w:r w:rsidR="00085271">
        <w:t xml:space="preserve"> contain a provision that any iron or steel product used or supplied in the performance of the contract, or any subcontract thereto, and permanently incorporated into </w:t>
      </w:r>
      <w:r w:rsidR="00F028C7">
        <w:t>a</w:t>
      </w:r>
      <w:r w:rsidR="00085271">
        <w:t xml:space="preserve"> surface highway or bridge, </w:t>
      </w:r>
      <w:r w:rsidR="00410E83">
        <w:t>is to</w:t>
      </w:r>
      <w:r w:rsidR="00085271">
        <w:t xml:space="preserve"> be produced or made in whole or substantial part in the United States, its territories, or possessions.</w:t>
      </w:r>
    </w:p>
    <w:p w:rsidR="00410E83" w:rsidRDefault="00410E83" w:rsidP="00410E83">
      <w:r>
        <w:tab/>
        <w:t xml:space="preserve">The bill’s provisions are not apply to a surface highway or bridge contract if the head of the </w:t>
      </w:r>
      <w:r w:rsidRPr="00566DD8">
        <w:t>State contracting agency</w:t>
      </w:r>
      <w:r>
        <w:t>, in the head of the agency’s sole discretion, determines that:</w:t>
      </w:r>
    </w:p>
    <w:p w:rsidR="00410E83" w:rsidRDefault="00410E83" w:rsidP="00410E83">
      <w:r>
        <w:tab/>
        <w:t xml:space="preserve">(1) </w:t>
      </w:r>
      <w:r w:rsidR="00FF7960">
        <w:t xml:space="preserve">complying with the </w:t>
      </w:r>
      <w:r>
        <w:t>provisions of the</w:t>
      </w:r>
      <w:r w:rsidRPr="007925D5">
        <w:t xml:space="preserve"> bill</w:t>
      </w:r>
      <w:r>
        <w:t xml:space="preserve"> would not be in the public interest, or would result in the loss or reduction of federal funding for the surface highway or bridge contract</w:t>
      </w:r>
      <w:r w:rsidR="00B064EF">
        <w:t>,</w:t>
      </w:r>
      <w:r>
        <w:t xml:space="preserve"> or the ability to obtain that federal funding would be limited or jeopardized by the agency’s compliance with the</w:t>
      </w:r>
      <w:r w:rsidRPr="007925D5">
        <w:t xml:space="preserve"> bill</w:t>
      </w:r>
      <w:r>
        <w:t>;</w:t>
      </w:r>
    </w:p>
    <w:p w:rsidR="00410E83" w:rsidRDefault="00410E83" w:rsidP="00410E83">
      <w:r>
        <w:tab/>
        <w:t>(2)</w:t>
      </w:r>
      <w:r>
        <w:tab/>
        <w:t>there is an immediate or emergency need existing for the structural iron or structural steel;</w:t>
      </w:r>
    </w:p>
    <w:p w:rsidR="00410E83" w:rsidRDefault="00410E83" w:rsidP="00410E83">
      <w:r>
        <w:tab/>
        <w:t>(3)</w:t>
      </w:r>
      <w:r>
        <w:tab/>
        <w:t xml:space="preserve">the structural iron or structural steel is not manufactured in the United States in sufficient and reasonably available quantities or of satisfactory quality or design to meet the </w:t>
      </w:r>
      <w:r w:rsidRPr="00566DD8">
        <w:t>State contracting agency</w:t>
      </w:r>
      <w:r>
        <w:t>’s requirements;</w:t>
      </w:r>
    </w:p>
    <w:p w:rsidR="00410E83" w:rsidRDefault="00410E83" w:rsidP="00410E83">
      <w:r>
        <w:tab/>
        <w:t>(4)</w:t>
      </w:r>
      <w:r>
        <w:tab/>
        <w:t>obtaining the iron or steel product in the United States would increase the cost of the contract by an unreasonable amount;</w:t>
      </w:r>
    </w:p>
    <w:p w:rsidR="00410E83" w:rsidRDefault="00410E83" w:rsidP="00410E83">
      <w:r>
        <w:tab/>
        <w:t>(5)</w:t>
      </w:r>
      <w:r>
        <w:tab/>
        <w:t>the iron or steel is necessary for the operation of or repairs of critical infrastructure that is necessary to avoid a delay in the delivery of critical services that could compromise the public welfare;</w:t>
      </w:r>
    </w:p>
    <w:p w:rsidR="00410E83" w:rsidRDefault="00410E83" w:rsidP="00410E83">
      <w:r>
        <w:tab/>
        <w:t>(6)</w:t>
      </w:r>
      <w:r>
        <w:tab/>
        <w:t>a reciprocal trade agreement or treaty has been negotiated by the State or by the United States government on behalf of or including this State with a foreign nation or government providing for nondiscriminatory governmental procurement practices or policies with that foreign nation or government; or</w:t>
      </w:r>
    </w:p>
    <w:p w:rsidR="00410E83" w:rsidRDefault="00410E83" w:rsidP="00410E83">
      <w:r>
        <w:tab/>
        <w:t>(7)</w:t>
      </w:r>
      <w:r>
        <w:tab/>
        <w:t xml:space="preserve">the </w:t>
      </w:r>
      <w:r w:rsidRPr="00BA2022">
        <w:t>design and environmental studies</w:t>
      </w:r>
      <w:r>
        <w:t xml:space="preserve"> for </w:t>
      </w:r>
      <w:r w:rsidR="00FF7960">
        <w:t>the</w:t>
      </w:r>
      <w:r>
        <w:t xml:space="preserve"> surface highway or bridge</w:t>
      </w:r>
      <w:r w:rsidRPr="00BA2022">
        <w:t xml:space="preserve"> project</w:t>
      </w:r>
      <w:r>
        <w:t xml:space="preserve"> have</w:t>
      </w:r>
      <w:r w:rsidRPr="00BA2022">
        <w:t xml:space="preserve"> commenced prior to </w:t>
      </w:r>
      <w:r>
        <w:t xml:space="preserve">the effective date of </w:t>
      </w:r>
      <w:r w:rsidRPr="007925D5">
        <w:t>th</w:t>
      </w:r>
      <w:r>
        <w:t>e</w:t>
      </w:r>
      <w:r w:rsidRPr="007925D5">
        <w:t xml:space="preserve"> bill</w:t>
      </w:r>
      <w:r>
        <w:t>.</w:t>
      </w:r>
    </w:p>
    <w:p w:rsidR="00410E83" w:rsidRDefault="00410E83" w:rsidP="00E7752C">
      <w:r>
        <w:tab/>
      </w:r>
      <w:r w:rsidR="001F4655">
        <w:t>T</w:t>
      </w:r>
      <w:r>
        <w:t xml:space="preserve">he bill’s provisions are not intended to contravene any existing treaties, laws, trade agreements, or regulations of the United States </w:t>
      </w:r>
      <w:r>
        <w:lastRenderedPageBreak/>
        <w:t>or subsequent trade agreements entered into between any foreign countries and this State or the United States.</w:t>
      </w:r>
      <w:r w:rsidR="001F4655">
        <w:t xml:space="preserve">  Further, nothing in the</w:t>
      </w:r>
      <w:r w:rsidR="001F4655" w:rsidRPr="007925D5">
        <w:t xml:space="preserve"> bill</w:t>
      </w:r>
      <w:r w:rsidR="001F4655">
        <w:t xml:space="preserve"> is to be interpreted to require a contractor performing a surface highway or bridge contract to certify that the iron or steel product used in a surface road or bridge is made in whole, or in substantial part, in the United States.</w:t>
      </w:r>
    </w:p>
    <w:sectPr w:rsidR="00410E83" w:rsidSect="00221BE3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22D1" w:rsidRDefault="00ED22D1">
      <w:r>
        <w:separator/>
      </w:r>
    </w:p>
  </w:endnote>
  <w:endnote w:type="continuationSeparator" w:id="0">
    <w:p w:rsidR="00ED22D1" w:rsidRDefault="00ED2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102" w:rsidRDefault="00441102" w:rsidP="00441102">
    <w:pPr>
      <w:pStyle w:val="sponUdate"/>
    </w:pPr>
    <w:r>
      <w:t>(Sponsorship Updated As Of: 2/10/2020)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22D1" w:rsidRDefault="00ED22D1">
      <w:r>
        <w:separator/>
      </w:r>
    </w:p>
  </w:footnote>
  <w:footnote w:type="continuationSeparator" w:id="0">
    <w:p w:rsidR="00ED22D1" w:rsidRDefault="00ED22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6A496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441102" w:rsidRDefault="00441102" w:rsidP="00441102">
    <w:pPr>
      <w:pStyle w:val="bpuHeadSpon"/>
    </w:pPr>
    <w:r w:rsidRPr="00221BE3">
      <w:rPr>
        <w:rStyle w:val="bpuHeadSponChar"/>
      </w:rPr>
      <w:t>S853</w:t>
    </w:r>
    <w:r>
      <w:t xml:space="preserve"> SWEENEY, BEACH</w:t>
    </w:r>
  </w:p>
  <w:p w:rsidR="00221BE3" w:rsidRDefault="00221BE3" w:rsidP="00221BE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E560F">
      <w:rPr>
        <w:noProof/>
      </w:rPr>
      <w:t>5</w:t>
    </w:r>
    <w:r>
      <w:fldChar w:fldCharType="end"/>
    </w:r>
  </w:p>
  <w:p w:rsidR="00221BE3" w:rsidRPr="00AF575C" w:rsidRDefault="00221BE3" w:rsidP="00221BE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221BE3" w:rsidRDefault="00221BE3" w:rsidP="00221BE3">
    <w:pPr>
      <w:pStyle w:val="bpuHeadSpon"/>
    </w:pPr>
    <w:r w:rsidRPr="00221BE3">
      <w:rPr>
        <w:rStyle w:val="bpuHeadSponChar"/>
      </w:rPr>
      <w:t>S853</w:t>
    </w:r>
    <w:r>
      <w:t xml:space="preserve"> SWEENEY</w:t>
    </w:r>
    <w:r w:rsidR="00441102">
      <w:t xml:space="preserve">, </w:t>
    </w:r>
    <w:r w:rsidR="00441102">
      <w:t>BEACH</w:t>
    </w:r>
  </w:p>
  <w:p w:rsidR="00221BE3" w:rsidRDefault="00221BE3" w:rsidP="00221BE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E560F">
      <w:rPr>
        <w:noProof/>
      </w:rPr>
      <w:t>2</w:t>
    </w:r>
    <w:r>
      <w:fldChar w:fldCharType="end"/>
    </w:r>
  </w:p>
  <w:p w:rsidR="00221BE3" w:rsidRDefault="00221BE3" w:rsidP="00221BE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2D1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4B33"/>
    <w:rsid w:val="00035598"/>
    <w:rsid w:val="00050BCA"/>
    <w:rsid w:val="000521CD"/>
    <w:rsid w:val="00057488"/>
    <w:rsid w:val="000654B5"/>
    <w:rsid w:val="0006579B"/>
    <w:rsid w:val="00065BBF"/>
    <w:rsid w:val="000778CE"/>
    <w:rsid w:val="00085271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1B15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7740F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4655"/>
    <w:rsid w:val="001F6719"/>
    <w:rsid w:val="001F6DA6"/>
    <w:rsid w:val="00214614"/>
    <w:rsid w:val="00215EA7"/>
    <w:rsid w:val="0022067D"/>
    <w:rsid w:val="00221BE3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D6BBE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560F"/>
    <w:rsid w:val="003E7B4E"/>
    <w:rsid w:val="003F145F"/>
    <w:rsid w:val="003F4A22"/>
    <w:rsid w:val="00403138"/>
    <w:rsid w:val="004040F9"/>
    <w:rsid w:val="00406A85"/>
    <w:rsid w:val="004103BC"/>
    <w:rsid w:val="00410E83"/>
    <w:rsid w:val="0041453D"/>
    <w:rsid w:val="00420C26"/>
    <w:rsid w:val="00441102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33F48"/>
    <w:rsid w:val="00541E58"/>
    <w:rsid w:val="00546499"/>
    <w:rsid w:val="005475CF"/>
    <w:rsid w:val="005501DB"/>
    <w:rsid w:val="00550854"/>
    <w:rsid w:val="005508CF"/>
    <w:rsid w:val="00560F96"/>
    <w:rsid w:val="0056610D"/>
    <w:rsid w:val="00566DD8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30144"/>
    <w:rsid w:val="0064213F"/>
    <w:rsid w:val="006461F6"/>
    <w:rsid w:val="00651915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1CF8"/>
    <w:rsid w:val="006D65B4"/>
    <w:rsid w:val="006E36B4"/>
    <w:rsid w:val="006F4C44"/>
    <w:rsid w:val="006F652B"/>
    <w:rsid w:val="0070018A"/>
    <w:rsid w:val="00712CBE"/>
    <w:rsid w:val="00723286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7D7"/>
    <w:rsid w:val="00772A40"/>
    <w:rsid w:val="0077700A"/>
    <w:rsid w:val="00787C0B"/>
    <w:rsid w:val="0079623B"/>
    <w:rsid w:val="007A0026"/>
    <w:rsid w:val="007B62E3"/>
    <w:rsid w:val="007C1354"/>
    <w:rsid w:val="007D0F64"/>
    <w:rsid w:val="007D537F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5022"/>
    <w:rsid w:val="0087660A"/>
    <w:rsid w:val="008823BC"/>
    <w:rsid w:val="008859B3"/>
    <w:rsid w:val="0089169A"/>
    <w:rsid w:val="008B313B"/>
    <w:rsid w:val="008B4545"/>
    <w:rsid w:val="008B6E84"/>
    <w:rsid w:val="008C2BA9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28E1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191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22D96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C5919"/>
    <w:rsid w:val="00AD7C41"/>
    <w:rsid w:val="00AE1E57"/>
    <w:rsid w:val="00AF6ECE"/>
    <w:rsid w:val="00B00B00"/>
    <w:rsid w:val="00B034C1"/>
    <w:rsid w:val="00B0388F"/>
    <w:rsid w:val="00B0560C"/>
    <w:rsid w:val="00B064EF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94C75"/>
    <w:rsid w:val="00BA2022"/>
    <w:rsid w:val="00BB2482"/>
    <w:rsid w:val="00BC4545"/>
    <w:rsid w:val="00BD79EC"/>
    <w:rsid w:val="00BD7A66"/>
    <w:rsid w:val="00BE204A"/>
    <w:rsid w:val="00BE26FC"/>
    <w:rsid w:val="00BF23C7"/>
    <w:rsid w:val="00BF7456"/>
    <w:rsid w:val="00C035F3"/>
    <w:rsid w:val="00C078A1"/>
    <w:rsid w:val="00C3401C"/>
    <w:rsid w:val="00C44473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16E6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34DA6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D22D1"/>
    <w:rsid w:val="00EE77BF"/>
    <w:rsid w:val="00EF5225"/>
    <w:rsid w:val="00F028C7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  <w:rsid w:val="00FF7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320C71D"/>
  <w15:docId w15:val="{6916821D-8B21-4E1B-82E8-2F9FD8B45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8C2BA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C2BA9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21B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832D1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7BC0C6-4345-4000-B853-D47D69AE7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5</Pages>
  <Words>1380</Words>
  <Characters>7087</Characters>
  <Application>Microsoft Office Word</Application>
  <DocSecurity>0</DocSecurity>
  <Lines>176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Sweeney-draft-require all road/bridge projects over $1 million buy american </vt:lpstr>
    </vt:vector>
  </TitlesOfParts>
  <Manager>R211</Manager>
  <Company>OFFICE of LEGISLATIVE SERVICES</Company>
  <LinksUpToDate>false</LinksUpToDate>
  <CharactersWithSpaces>8592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S853</dc:title>
  <dc:subject/>
  <dc:creator>Senator  SWEENEY</dc:creator>
  <cp:keywords>S853|5|AU |147|261|270|F|0|</cp:keywords>
  <dc:description>PREFILED 2020</dc:description>
  <cp:lastModifiedBy>Puleo, Roseanne</cp:lastModifiedBy>
  <cp:revision>2</cp:revision>
  <cp:lastPrinted>2020-02-11T17:15:00Z</cp:lastPrinted>
  <dcterms:created xsi:type="dcterms:W3CDTF">2020-02-11T17:15:00Z</dcterms:created>
  <dcterms:modified xsi:type="dcterms:W3CDTF">2020-02-11T17:15:00Z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