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788" w:rsidRDefault="009B7788" w:rsidP="009B7788">
      <w:pPr>
        <w:pStyle w:val="bpuBill"/>
      </w:pPr>
      <w:bookmarkStart w:id="0" w:name="bpuFrontPg"/>
      <w:bookmarkStart w:id="1" w:name="_GoBack"/>
      <w:bookmarkEnd w:id="0"/>
      <w:bookmarkEnd w:id="1"/>
      <w:r>
        <w:t xml:space="preserve">SENATE, No. 854 </w:t>
      </w:r>
    </w:p>
    <w:p w:rsidR="009B7788" w:rsidRPr="009B7788" w:rsidRDefault="009B7788" w:rsidP="009B77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924" r:id="rId8"/>
        </w:object>
      </w:r>
    </w:p>
    <w:p w:rsidR="009B7788" w:rsidRDefault="009B7788" w:rsidP="009B7788">
      <w:pPr>
        <w:pStyle w:val="bpuState"/>
      </w:pPr>
      <w:r>
        <w:t>STATE OF NEW JERSEY</w:t>
      </w:r>
    </w:p>
    <w:p w:rsidR="009B7788" w:rsidRDefault="009B7788" w:rsidP="009B7788">
      <w:pPr>
        <w:pStyle w:val="bpuLegislature"/>
      </w:pPr>
      <w:r>
        <w:t>219th LEGISLATURE</w:t>
      </w:r>
    </w:p>
    <w:p w:rsidR="009B7788" w:rsidRDefault="009B7788" w:rsidP="009B7788">
      <w:pPr>
        <w:pStyle w:val="bpuWpGraphic"/>
      </w:pPr>
      <w:r>
        <w:object w:dxaOrig="8985" w:dyaOrig="255">
          <v:shape id="_x0000_i1026" type="#_x0000_t75" style="width:6in;height:12pt" o:ole="">
            <v:imagedata r:id="rId7" o:title=""/>
          </v:shape>
          <o:OLEObject Type="Embed" ProgID="WPWin6.1" ShapeID="_x0000_i1026" DrawAspect="Content" ObjectID="_1643181925" r:id="rId9"/>
        </w:object>
      </w:r>
      <w:r>
        <w:t xml:space="preserve">  </w:t>
      </w:r>
    </w:p>
    <w:p w:rsidR="009B7788" w:rsidRDefault="009B7788" w:rsidP="009B7788">
      <w:pPr>
        <w:pStyle w:val="bpuIntro"/>
      </w:pPr>
      <w:r>
        <w:t>PRE-FILED FOR INTRODUCTION IN THE 2020 SESSION</w:t>
      </w:r>
    </w:p>
    <w:p w:rsidR="009B7788" w:rsidRDefault="009B7788" w:rsidP="009B7788">
      <w:pPr>
        <w:pStyle w:val="bpuIntro"/>
      </w:pPr>
    </w:p>
    <w:p w:rsidR="009B7788" w:rsidRDefault="009B7788" w:rsidP="009B7788">
      <w:pPr>
        <w:pStyle w:val="bpuIntro"/>
        <w:sectPr w:rsidR="009B7788" w:rsidSect="0077420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7788" w:rsidRDefault="009B7788" w:rsidP="009B7788">
      <w:pPr>
        <w:pStyle w:val="bpuIntro"/>
      </w:pPr>
    </w:p>
    <w:p w:rsidR="009B7788" w:rsidRDefault="009B7788" w:rsidP="009B7788">
      <w:pPr>
        <w:pStyle w:val="bpuSponsor"/>
      </w:pPr>
      <w:r>
        <w:t>Sponsored by:</w:t>
      </w:r>
    </w:p>
    <w:p w:rsidR="009B7788" w:rsidRDefault="009B7788" w:rsidP="009B7788">
      <w:pPr>
        <w:pStyle w:val="bpuSponsor"/>
      </w:pPr>
      <w:r>
        <w:t>Senator  SHIRLEY K. TURNER</w:t>
      </w:r>
    </w:p>
    <w:p w:rsidR="009B7788" w:rsidRDefault="009B7788" w:rsidP="009B7788">
      <w:pPr>
        <w:pStyle w:val="bpuSponsor"/>
      </w:pPr>
      <w:r>
        <w:t>District 15 (Hunterdon and Mercer)</w:t>
      </w:r>
    </w:p>
    <w:p w:rsidR="009B7788" w:rsidRDefault="000B293E" w:rsidP="000B293E">
      <w:pPr>
        <w:pStyle w:val="bpuSponsor"/>
      </w:pPr>
      <w:r>
        <w:t>Senator  THOMAS H. KEAN, JR.</w:t>
      </w:r>
    </w:p>
    <w:p w:rsidR="000B293E" w:rsidRDefault="000B293E" w:rsidP="000B293E">
      <w:pPr>
        <w:pStyle w:val="bpuSponsor"/>
      </w:pPr>
      <w:r>
        <w:t>District 21 (Morris, Somerset and Union)</w:t>
      </w:r>
    </w:p>
    <w:p w:rsidR="000B293E" w:rsidRPr="000B293E" w:rsidRDefault="000B293E" w:rsidP="000B293E">
      <w:pPr>
        <w:pStyle w:val="bpuSponsor"/>
      </w:pPr>
    </w:p>
    <w:p w:rsidR="009B7788" w:rsidRDefault="0077420B" w:rsidP="0077420B">
      <w:pPr>
        <w:pStyle w:val="bpuSponsor"/>
      </w:pPr>
      <w:r>
        <w:t>Co-Sponsored by:</w:t>
      </w:r>
    </w:p>
    <w:p w:rsidR="0077420B" w:rsidRDefault="0077420B" w:rsidP="0077420B">
      <w:pPr>
        <w:pStyle w:val="bpuSponsor"/>
      </w:pPr>
      <w:r w:rsidRPr="0077420B">
        <w:t>Senator Rice</w:t>
      </w:r>
    </w:p>
    <w:p w:rsidR="0077420B" w:rsidRDefault="0077420B" w:rsidP="0077420B"/>
    <w:p w:rsidR="0077420B" w:rsidRPr="0077420B" w:rsidRDefault="0077420B" w:rsidP="0077420B"/>
    <w:p w:rsidR="009B7788" w:rsidRDefault="009B7788" w:rsidP="009B7788">
      <w:pPr>
        <w:pStyle w:val="bpuSponsor"/>
      </w:pPr>
    </w:p>
    <w:p w:rsidR="009B7788" w:rsidRDefault="009B7788" w:rsidP="009B7788">
      <w:pPr>
        <w:pStyle w:val="bpuSponsor"/>
      </w:pPr>
    </w:p>
    <w:p w:rsidR="009B7788" w:rsidRDefault="009B7788" w:rsidP="009B7788">
      <w:pPr>
        <w:pStyle w:val="bpuSponsor"/>
      </w:pPr>
      <w:r>
        <w:t>SYNOPSIS</w:t>
      </w:r>
    </w:p>
    <w:p w:rsidR="009B7788" w:rsidRDefault="009B7788" w:rsidP="009B7788">
      <w:pPr>
        <w:pStyle w:val="bpuNormText"/>
      </w:pPr>
      <w:r>
        <w:tab/>
        <w:t xml:space="preserve">“Laura Wooten’s Law”; Requires civics instruction in middle school; authorizes New Jersey Center for Civic Education to provide curricula, professional development and technical assistance for middle and high school civics and provides annual center funding. </w:t>
      </w:r>
    </w:p>
    <w:p w:rsidR="009B7788" w:rsidRDefault="009B7788" w:rsidP="009B7788">
      <w:pPr>
        <w:pStyle w:val="bpuNormText"/>
      </w:pPr>
    </w:p>
    <w:p w:rsidR="009B7788" w:rsidRDefault="009B7788" w:rsidP="009B7788">
      <w:pPr>
        <w:pStyle w:val="bpuSponsor"/>
      </w:pPr>
      <w:r>
        <w:t xml:space="preserve">CURRENT VERSION OF TEXT </w:t>
      </w:r>
    </w:p>
    <w:p w:rsidR="009B7788" w:rsidRDefault="009B7788" w:rsidP="009B7788">
      <w:pPr>
        <w:pStyle w:val="bpuNormText"/>
      </w:pPr>
      <w:r>
        <w:tab/>
        <w:t>As introduced.</w:t>
      </w:r>
    </w:p>
    <w:p w:rsidR="009B7788" w:rsidRDefault="009B7788" w:rsidP="009B77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7788" w:rsidRDefault="009B77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7788" w:rsidSect="009B7788">
          <w:type w:val="continuous"/>
          <w:pgSz w:w="12240" w:h="20160" w:code="5"/>
          <w:pgMar w:top="2160" w:right="2275" w:bottom="1440" w:left="2275" w:header="72" w:footer="720" w:gutter="0"/>
          <w:pgNumType w:start="1"/>
          <w:cols w:space="720"/>
          <w:docGrid w:linePitch="360"/>
        </w:sectPr>
      </w:pPr>
    </w:p>
    <w:p w:rsidR="00E7752C" w:rsidRPr="00677316" w:rsidRDefault="00F479FB" w:rsidP="00E7752C">
      <w:pPr>
        <w:pStyle w:val="HangingAnAct"/>
        <w:rPr>
          <w:rStyle w:val="HangingAnActChar"/>
        </w:rPr>
      </w:pPr>
      <w:r>
        <w:rPr>
          <w:rStyle w:val="BillHead"/>
        </w:rPr>
        <w:lastRenderedPageBreak/>
        <w:t>An Act</w:t>
      </w:r>
      <w:r w:rsidR="00E7752C" w:rsidRPr="006B7FA7">
        <w:rPr>
          <w:rStyle w:val="HangingAnActChar"/>
        </w:rPr>
        <w:t xml:space="preserve"> </w:t>
      </w:r>
      <w:r w:rsidR="00B939B6">
        <w:rPr>
          <w:rStyle w:val="HangingAnActChar"/>
        </w:rPr>
        <w:t>concerning civics education in public schools and designated as Laura Wooten’</w:t>
      </w:r>
      <w:r w:rsidR="003F61DD">
        <w:rPr>
          <w:rStyle w:val="HangingAnActChar"/>
        </w:rPr>
        <w:t xml:space="preserve">s Law, </w:t>
      </w:r>
      <w:r w:rsidR="00B939B6">
        <w:rPr>
          <w:rStyle w:val="HangingAnActChar"/>
        </w:rPr>
        <w:t xml:space="preserve">amending P.L.1987, c.425, and supplementing chapter 35 of Title 18A of the New Jersey Statutes.  </w:t>
      </w:r>
    </w:p>
    <w:p w:rsidR="00E7752C" w:rsidRPr="00D71D68" w:rsidRDefault="00E7752C" w:rsidP="008D62DB"/>
    <w:p w:rsidR="00E7752C" w:rsidRPr="00AA7880" w:rsidRDefault="00E7752C" w:rsidP="00E7752C">
      <w:r>
        <w:tab/>
      </w:r>
      <w:r w:rsidR="00F479FB">
        <w:rPr>
          <w:rStyle w:val="BillHeading2"/>
        </w:rPr>
        <w:t>Be It Enacted</w:t>
      </w:r>
      <w:r>
        <w:rPr>
          <w:rStyle w:val="BillHeading2"/>
        </w:rPr>
        <w:t xml:space="preserve"> </w:t>
      </w:r>
      <w:r w:rsidR="00F479FB">
        <w:rPr>
          <w:rStyle w:val="BillLanguage"/>
        </w:rPr>
        <w:t>by the Senate and General Assembly of the State of New Jersey:</w:t>
      </w:r>
    </w:p>
    <w:p w:rsidR="00E94042" w:rsidRDefault="00E94042" w:rsidP="00E94042"/>
    <w:p w:rsidR="00E94042" w:rsidRDefault="009B7788" w:rsidP="00E94042">
      <w:r>
        <w:tab/>
        <w:t>1.</w:t>
      </w:r>
      <w:r>
        <w:tab/>
      </w:r>
      <w:r w:rsidR="00E94042">
        <w:t xml:space="preserve">(New section) </w:t>
      </w:r>
      <w:r>
        <w:t xml:space="preserve"> </w:t>
      </w:r>
      <w:r w:rsidR="00E94042">
        <w:t>The Legislature finds and declares that:</w:t>
      </w:r>
    </w:p>
    <w:p w:rsidR="00E94042" w:rsidRDefault="009B7788" w:rsidP="00E94042">
      <w:r>
        <w:tab/>
        <w:t>a.</w:t>
      </w:r>
      <w:r>
        <w:tab/>
      </w:r>
      <w:r w:rsidR="00E94042">
        <w:t>New Jersey law requires school districts to provide a two-year course of United States history in high school, which is supposed to include curriculum on civics, economics, and the history of the State of New Jersey; however, most school districts’ curricula focus solely on a chronology of United States history in meeting this statutory requirement;</w:t>
      </w:r>
    </w:p>
    <w:p w:rsidR="00E94042" w:rsidRDefault="009B7788" w:rsidP="00E94042">
      <w:r>
        <w:tab/>
        <w:t>b.</w:t>
      </w:r>
      <w:r>
        <w:tab/>
      </w:r>
      <w:r w:rsidR="00E94042">
        <w:t>New Jersey law also requires school districts to adopt a course of study about New Jersey history, geography, a</w:t>
      </w:r>
      <w:r w:rsidR="003F61DD">
        <w:t xml:space="preserve">nd community civics in an </w:t>
      </w:r>
      <w:r w:rsidR="00E94042">
        <w:t>elementary grade; however, there are no social studies requirements for middle school;</w:t>
      </w:r>
    </w:p>
    <w:p w:rsidR="00E94042" w:rsidRDefault="009B7788" w:rsidP="00E94042">
      <w:r>
        <w:tab/>
        <w:t>c.</w:t>
      </w:r>
      <w:r>
        <w:tab/>
      </w:r>
      <w:r w:rsidR="00E94042">
        <w:t>Civic literacy and engagement are essential to maintaining a representative democracy;</w:t>
      </w:r>
    </w:p>
    <w:p w:rsidR="00E94042" w:rsidRDefault="009B7788" w:rsidP="00E94042">
      <w:r>
        <w:tab/>
        <w:t>d.</w:t>
      </w:r>
      <w:r>
        <w:tab/>
      </w:r>
      <w:r w:rsidR="00E94042">
        <w:t>Unlike 40 other states, New Jersey does not require school districts to provide a specific course in civics;</w:t>
      </w:r>
    </w:p>
    <w:p w:rsidR="00E94042" w:rsidRDefault="009B7788" w:rsidP="00E94042">
      <w:r>
        <w:tab/>
        <w:t>e.</w:t>
      </w:r>
      <w:r>
        <w:tab/>
      </w:r>
      <w:r w:rsidR="00E94042">
        <w:t>By age 10, students possess the higher order thinking skills necessary for a rigorous, reflective course in civics;</w:t>
      </w:r>
    </w:p>
    <w:p w:rsidR="00E94042" w:rsidRDefault="009B7788" w:rsidP="00E94042">
      <w:r>
        <w:tab/>
        <w:t>f.</w:t>
      </w:r>
      <w:r>
        <w:tab/>
      </w:r>
      <w:r w:rsidR="00E94042">
        <w:t>Independent studies conclude that well-designed civics education fosters an understanding and appreciation of democracy and the skills needed for participation in a democratic society;</w:t>
      </w:r>
    </w:p>
    <w:p w:rsidR="00E94042" w:rsidRDefault="009B7788" w:rsidP="00E94042">
      <w:r>
        <w:tab/>
        <w:t>g.</w:t>
      </w:r>
      <w:r>
        <w:tab/>
      </w:r>
      <w:r w:rsidR="00E94042">
        <w:t>Requiring students to complete a civics course in middle school will ensure that all New Jersey students have the opportunity to gain the knowledge and skills for active citizenship;</w:t>
      </w:r>
    </w:p>
    <w:p w:rsidR="00E94042" w:rsidRDefault="009B7788" w:rsidP="00E94042">
      <w:r>
        <w:tab/>
        <w:t>h.</w:t>
      </w:r>
      <w:r>
        <w:tab/>
      </w:r>
      <w:r w:rsidR="00E94042">
        <w:t xml:space="preserve">Professional development for teachers is critical to ensure effective classroom instruction; and </w:t>
      </w:r>
    </w:p>
    <w:p w:rsidR="00E94042" w:rsidRDefault="00E94042" w:rsidP="00E94042">
      <w:r>
        <w:tab/>
      </w:r>
      <w:proofErr w:type="spellStart"/>
      <w:r>
        <w:t>i</w:t>
      </w:r>
      <w:proofErr w:type="spellEnd"/>
      <w:r>
        <w:t xml:space="preserve">. The New Jersey Center for Civic Education at Rutgers, The State University has substantial expertise and 30 years of experience providing professional development, sample curricula, and resources for New Jersey teachers.  </w:t>
      </w:r>
    </w:p>
    <w:p w:rsidR="00E94042" w:rsidRDefault="00E94042" w:rsidP="00E94042"/>
    <w:p w:rsidR="00E94042" w:rsidRDefault="00E94042" w:rsidP="00E94042">
      <w:r>
        <w:tab/>
        <w:t>2.</w:t>
      </w:r>
      <w:r>
        <w:tab/>
        <w:t>Section 1 of P.L.1987, c.425 (C.18A:35-2.1) is amended to read as follows:</w:t>
      </w:r>
    </w:p>
    <w:p w:rsidR="00E94042" w:rsidRDefault="00137A0A" w:rsidP="00E94042">
      <w:r>
        <w:tab/>
        <w:t>1.</w:t>
      </w:r>
      <w:r>
        <w:tab/>
      </w:r>
      <w:r w:rsidR="00E94042">
        <w:t xml:space="preserve">The </w:t>
      </w:r>
      <w:r w:rsidR="00E94042" w:rsidRPr="008A32B6">
        <w:rPr>
          <w:rFonts w:ascii="Albertus Extra Bold" w:hAnsi="Albertus Extra Bold"/>
          <w:b/>
        </w:rPr>
        <w:t>[</w:t>
      </w:r>
      <w:r w:rsidR="00E94042">
        <w:t>State Department of Education</w:t>
      </w:r>
      <w:r w:rsidR="00E94042" w:rsidRPr="008A32B6">
        <w:rPr>
          <w:rFonts w:ascii="Albertus Extra Bold" w:hAnsi="Albertus Extra Bold"/>
          <w:b/>
        </w:rPr>
        <w:t>]</w:t>
      </w:r>
      <w:r w:rsidR="00E94042">
        <w:t xml:space="preserve"> </w:t>
      </w:r>
      <w:r w:rsidR="00E94042">
        <w:rPr>
          <w:u w:val="single"/>
        </w:rPr>
        <w:t>New Jersey Center for Civic Education at Rutgers, The State University</w:t>
      </w:r>
      <w:r w:rsidR="00E94042">
        <w:t xml:space="preserve"> shall prepare curriculum guidelines </w:t>
      </w:r>
      <w:r w:rsidR="00E94042" w:rsidRPr="008A32B6">
        <w:rPr>
          <w:rFonts w:ascii="Albertus Extra Bold" w:hAnsi="Albertus Extra Bold"/>
          <w:b/>
        </w:rPr>
        <w:t>[</w:t>
      </w:r>
      <w:r w:rsidR="00E94042">
        <w:t>for the teaching of civics which may be used by</w:t>
      </w:r>
      <w:r w:rsidR="00E94042" w:rsidRPr="008A32B6">
        <w:rPr>
          <w:rFonts w:ascii="Albertus Extra Bold" w:hAnsi="Albertus Extra Bold"/>
          <w:b/>
        </w:rPr>
        <w:t>]</w:t>
      </w:r>
      <w:r w:rsidR="00E94042">
        <w:t xml:space="preserve"> </w:t>
      </w:r>
      <w:r w:rsidR="003F61DD">
        <w:rPr>
          <w:u w:val="single"/>
        </w:rPr>
        <w:t>and provide professional development for high school social studies teachers to help</w:t>
      </w:r>
      <w:r w:rsidR="003F61DD">
        <w:t xml:space="preserve"> </w:t>
      </w:r>
      <w:r w:rsidR="00E94042">
        <w:t xml:space="preserve">local school boards in fulfilling the </w:t>
      </w:r>
      <w:r w:rsidR="00E94042">
        <w:lastRenderedPageBreak/>
        <w:t xml:space="preserve">requirements </w:t>
      </w:r>
      <w:r w:rsidR="00E94042">
        <w:rPr>
          <w:u w:val="single"/>
        </w:rPr>
        <w:t>of integrating civics, economics, and the history of New Jersey as part of the required United States history course</w:t>
      </w:r>
      <w:r w:rsidR="00E94042" w:rsidRPr="00B55E03">
        <w:t xml:space="preserve"> </w:t>
      </w:r>
      <w:r w:rsidR="00E94042">
        <w:t>established pursuant to N.J.</w:t>
      </w:r>
      <w:r w:rsidR="00E42122">
        <w:t>S.18A:35-1 and N.J.S.</w:t>
      </w:r>
      <w:r w:rsidR="00E94042">
        <w:t xml:space="preserve">18A:35-2. </w:t>
      </w:r>
    </w:p>
    <w:p w:rsidR="00E94042" w:rsidRDefault="004B4699" w:rsidP="00E94042">
      <w:r>
        <w:t>(</w:t>
      </w:r>
      <w:proofErr w:type="spellStart"/>
      <w:r>
        <w:t>cf</w:t>
      </w:r>
      <w:proofErr w:type="spellEnd"/>
      <w:r>
        <w:t>: P.L.1987, c.425, s.</w:t>
      </w:r>
      <w:r w:rsidR="00E94042">
        <w:t>1)</w:t>
      </w:r>
    </w:p>
    <w:p w:rsidR="00E94042" w:rsidRDefault="00E94042" w:rsidP="00E94042"/>
    <w:p w:rsidR="00E94042" w:rsidRDefault="00E94042" w:rsidP="00E94042">
      <w:r>
        <w:tab/>
        <w:t>3.</w:t>
      </w:r>
      <w:r>
        <w:tab/>
        <w:t>(New section)</w:t>
      </w:r>
      <w:r w:rsidR="00735DDF">
        <w:t xml:space="preserve"> </w:t>
      </w:r>
      <w:r>
        <w:t xml:space="preserve"> Beginning in the 2022-2023 school year, each board of education shall provide a course of study in civics, which shall be taken by all students in an appropriate middle school grade.  The course shall address: the values and principles underlying the American system of constitutional democracy; the function and limitations of government; and the role of a citizen in a democratic society.  The board shall ensure that the course of study includes a minimum of two quarters of instruction, or the equivalent.  </w:t>
      </w:r>
    </w:p>
    <w:p w:rsidR="00E94042" w:rsidRDefault="00E94042" w:rsidP="00E94042"/>
    <w:p w:rsidR="00E94042" w:rsidRDefault="00E94042" w:rsidP="00E94042">
      <w:r>
        <w:tab/>
        <w:t>4.</w:t>
      </w:r>
      <w:r>
        <w:tab/>
        <w:t xml:space="preserve">(New section) </w:t>
      </w:r>
      <w:r w:rsidR="00735DDF">
        <w:t xml:space="preserve"> </w:t>
      </w:r>
      <w:r>
        <w:t>A minimum of $300,000 shall annually be appropriated to the New Jersey Center for Civic Education at Rutgers, the State University.  The purpose of the appropriation shall be to enable the center to provide a clearinghouse of materials, an online resource center, technical assistance, professional development and any other activities to encourage the integration of civics, economics, and New Jersey history in the teaching of United States history pursuant to N.J.S.18A:35-1 and N.</w:t>
      </w:r>
      <w:r w:rsidR="003F61DD">
        <w:t>J</w:t>
      </w:r>
      <w:r>
        <w:t xml:space="preserve">.S.18A:35-2 and to enhance the middle school civics course of study as required  pursuant to section 3 of this act.  </w:t>
      </w:r>
    </w:p>
    <w:p w:rsidR="00E94042" w:rsidRDefault="00E94042" w:rsidP="00E94042"/>
    <w:p w:rsidR="00E94042" w:rsidRPr="00AA7880" w:rsidRDefault="00E94042" w:rsidP="00E94042">
      <w:r>
        <w:tab/>
        <w:t>5.</w:t>
      </w:r>
      <w:r>
        <w:tab/>
        <w:t xml:space="preserve">This act shall take effect immediately.  </w:t>
      </w:r>
    </w:p>
    <w:p w:rsidR="00E94042" w:rsidRDefault="00E94042" w:rsidP="00E94042"/>
    <w:p w:rsidR="00E94042" w:rsidRPr="00CE7BD8" w:rsidRDefault="00E94042" w:rsidP="00E94042"/>
    <w:p w:rsidR="00E94042" w:rsidRPr="00AA7880" w:rsidRDefault="00E94042" w:rsidP="00E94042">
      <w:pPr>
        <w:jc w:val="center"/>
      </w:pPr>
      <w:r w:rsidRPr="00D71D68">
        <w:t>STATEMENT</w:t>
      </w:r>
    </w:p>
    <w:p w:rsidR="00E94042" w:rsidRDefault="00E94042" w:rsidP="00E94042"/>
    <w:p w:rsidR="00E94042" w:rsidRDefault="00E94042" w:rsidP="00E94042"/>
    <w:p w:rsidR="00E94042" w:rsidRPr="001A4E81" w:rsidRDefault="00E94042" w:rsidP="00E94042">
      <w:r>
        <w:rPr>
          <w:rFonts w:ascii="Helvetica" w:hAnsi="Helvetica" w:cs="Helvetica"/>
          <w:color w:val="040404"/>
          <w:shd w:val="clear" w:color="auto" w:fill="FFFFFF"/>
        </w:rPr>
        <w:tab/>
      </w:r>
      <w:r>
        <w:tab/>
        <w:t xml:space="preserve">The bill amends current law that </w:t>
      </w:r>
      <w:r w:rsidR="003F61DD">
        <w:t>requires</w:t>
      </w:r>
      <w:r>
        <w:t xml:space="preserve"> the State Department of Education to prepare </w:t>
      </w:r>
      <w:r w:rsidRPr="001A4E81">
        <w:t xml:space="preserve">curriculum guidelines for the teaching of civics </w:t>
      </w:r>
      <w:r>
        <w:t xml:space="preserve">for </w:t>
      </w:r>
      <w:r w:rsidRPr="001A4E81">
        <w:t>use by local school boards</w:t>
      </w:r>
      <w:r w:rsidR="00582AB0">
        <w:t xml:space="preserve"> in implementing the two-year high school course of study in the history of the United States required under N.J.S.18A:35-1 and N.J.S.18A:35-2</w:t>
      </w:r>
      <w:r w:rsidRPr="001A4E81">
        <w:t xml:space="preserve">.  The bill now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w:t>
      </w:r>
      <w:r>
        <w:t>into the</w:t>
      </w:r>
      <w:r w:rsidRPr="001A4E81">
        <w:t xml:space="preserve"> United States history course. </w:t>
      </w:r>
    </w:p>
    <w:p w:rsidR="00E94042" w:rsidRDefault="00E94042" w:rsidP="00E94042">
      <w:r w:rsidRPr="001A4E81">
        <w:tab/>
        <w:t xml:space="preserve">This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w:t>
      </w:r>
      <w:r>
        <w:t>this bill, beginning in the 2022-2023</w:t>
      </w:r>
      <w:r w:rsidRPr="001A4E81">
        <w:t xml:space="preserve"> school year, each board of education is </w:t>
      </w:r>
      <w:r w:rsidRPr="001A4E81">
        <w:lastRenderedPageBreak/>
        <w:t>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w:t>
      </w:r>
      <w:r>
        <w:t xml:space="preserve"> must include a minimum of two quarters of instruction, or the equivalent.  </w:t>
      </w:r>
    </w:p>
    <w:p w:rsidR="00E94042" w:rsidRDefault="00E94042" w:rsidP="00E94042">
      <w:r>
        <w:tab/>
        <w:t>The bill also directs that a minimum of $300,000 be appropriated</w:t>
      </w:r>
      <w:r w:rsidR="003F61DD">
        <w:t xml:space="preserve"> annually</w:t>
      </w:r>
      <w:r>
        <w:t xml:space="preserve"> to the New Jersey Center for Civic Education at Rutgers, the State University.  The purpose of the appropriation will be to enable the </w:t>
      </w:r>
      <w:r w:rsidR="003F61DD">
        <w:t>c</w:t>
      </w:r>
      <w:r>
        <w:t xml:space="preserve">enter to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bill.  </w:t>
      </w:r>
    </w:p>
    <w:p w:rsidR="00E94042" w:rsidRPr="007171E7" w:rsidRDefault="00E94042" w:rsidP="00E94042">
      <w:pPr>
        <w:rPr>
          <w:color w:val="040404"/>
          <w:shd w:val="clear" w:color="auto" w:fill="FFFFFF"/>
        </w:rPr>
      </w:pPr>
      <w:r>
        <w:rPr>
          <w:rFonts w:ascii="Helvetica" w:hAnsi="Helvetica" w:cs="Helvetica"/>
          <w:color w:val="040404"/>
          <w:shd w:val="clear" w:color="auto" w:fill="FFFFFF"/>
        </w:rPr>
        <w:tab/>
      </w:r>
      <w:r w:rsidRPr="007171E7">
        <w:rPr>
          <w:color w:val="040404"/>
          <w:shd w:val="clear" w:color="auto" w:fill="FFFFFF"/>
        </w:rPr>
        <w:t xml:space="preserve">This bill is named in honor of Mrs. Laura Wooten, a great New </w:t>
      </w:r>
      <w:proofErr w:type="spellStart"/>
      <w:r w:rsidRPr="007171E7">
        <w:rPr>
          <w:color w:val="040404"/>
          <w:shd w:val="clear" w:color="auto" w:fill="FFFFFF"/>
        </w:rPr>
        <w:t>Jerseyan</w:t>
      </w:r>
      <w:proofErr w:type="spellEnd"/>
      <w:r w:rsidRPr="007171E7">
        <w:rPr>
          <w:color w:val="040404"/>
          <w:shd w:val="clear" w:color="auto" w:fill="FFFFFF"/>
        </w:rPr>
        <w:t xml:space="preserve"> who contributed a lifetime of civic service.  Mrs. Wooten was born on Dec. 19, 1920, in Goldsboro, North Carolina and was the longest </w:t>
      </w:r>
      <w:r>
        <w:rPr>
          <w:color w:val="040404"/>
          <w:shd w:val="clear" w:color="auto" w:fill="FFFFFF"/>
        </w:rPr>
        <w:t>serving</w:t>
      </w:r>
      <w:r w:rsidRPr="007171E7">
        <w:rPr>
          <w:color w:val="040404"/>
          <w:shd w:val="clear" w:color="auto" w:fill="FFFFFF"/>
        </w:rPr>
        <w:t xml:space="preserve"> poll volunteer in the nation.  Mrs. Wooten graduated from Princeton High School in 1939</w:t>
      </w:r>
      <w:r>
        <w:rPr>
          <w:color w:val="040404"/>
          <w:shd w:val="clear" w:color="auto" w:fill="FFFFFF"/>
        </w:rPr>
        <w:t>,</w:t>
      </w:r>
      <w:r w:rsidRPr="007171E7">
        <w:rPr>
          <w:color w:val="040404"/>
          <w:shd w:val="clear" w:color="auto" w:fill="FFFFFF"/>
        </w:rPr>
        <w:t xml:space="preserve"> was an elder of the First Baptist Church of Princeton</w:t>
      </w:r>
      <w:r>
        <w:rPr>
          <w:color w:val="040404"/>
          <w:shd w:val="clear" w:color="auto" w:fill="FFFFFF"/>
        </w:rPr>
        <w:t xml:space="preserve">, and </w:t>
      </w:r>
      <w:r w:rsidRPr="007171E7">
        <w:rPr>
          <w:color w:val="040404"/>
          <w:shd w:val="clear" w:color="auto" w:fill="FFFFFF"/>
        </w:rPr>
        <w:t xml:space="preserve">joined Princeton University as a part time staff member after retiring from Princeton Medical Center at the age of 72. </w:t>
      </w:r>
      <w:r>
        <w:rPr>
          <w:color w:val="040404"/>
          <w:shd w:val="clear" w:color="auto" w:fill="FFFFFF"/>
        </w:rPr>
        <w:t xml:space="preserve"> </w:t>
      </w:r>
      <w:r w:rsidRPr="007171E7">
        <w:rPr>
          <w:color w:val="040404"/>
          <w:shd w:val="clear" w:color="auto" w:fill="FFFFFF"/>
        </w:rPr>
        <w:t>Mrs. Wooten passed away on March 24, 2019 at the age of 98.</w:t>
      </w:r>
    </w:p>
    <w:sectPr w:rsidR="00E94042" w:rsidRPr="007171E7" w:rsidSect="00137A0A">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43F" w:rsidRDefault="0063043F">
      <w:r>
        <w:separator/>
      </w:r>
    </w:p>
  </w:endnote>
  <w:endnote w:type="continuationSeparator" w:id="0">
    <w:p w:rsidR="0063043F" w:rsidRDefault="0063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93E" w:rsidRDefault="0077420B" w:rsidP="0077420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9FB" w:rsidRPr="00921C91" w:rsidRDefault="00F479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79FB" w:rsidRPr="00921C91" w:rsidRDefault="00F479FB">
    <w:pPr>
      <w:pStyle w:val="Footer"/>
      <w:rPr>
        <w:szCs w:val="18"/>
      </w:rPr>
    </w:pPr>
  </w:p>
  <w:p w:rsidR="00F479FB" w:rsidRPr="00921C91" w:rsidRDefault="00F479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79FB" w:rsidRDefault="00F479F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43F" w:rsidRDefault="0063043F">
      <w:r>
        <w:separator/>
      </w:r>
    </w:p>
  </w:footnote>
  <w:footnote w:type="continuationSeparator" w:id="0">
    <w:p w:rsidR="0063043F" w:rsidRDefault="00630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37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293E" w:rsidRDefault="000B293E" w:rsidP="000B293E">
    <w:pPr>
      <w:pStyle w:val="bpuHeadSpon"/>
    </w:pPr>
    <w:r w:rsidRPr="009B7788">
      <w:rPr>
        <w:rStyle w:val="bpuHeadSponChar"/>
      </w:rPr>
      <w:t>S854</w:t>
    </w:r>
    <w:r>
      <w:t xml:space="preserve"> TURNER, T.KEAN</w:t>
    </w:r>
  </w:p>
  <w:p w:rsidR="009B7788" w:rsidRDefault="009B7788" w:rsidP="009B7788">
    <w:pPr>
      <w:pStyle w:val="bpuHeadSpon"/>
    </w:pPr>
    <w:r>
      <w:fldChar w:fldCharType="begin"/>
    </w:r>
    <w:r>
      <w:instrText xml:space="preserve"> PAGE  \* MERGEFORMAT </w:instrText>
    </w:r>
    <w:r>
      <w:fldChar w:fldCharType="separate"/>
    </w:r>
    <w:r w:rsidR="00255ECD">
      <w:rPr>
        <w:noProof/>
      </w:rPr>
      <w:t>4</w:t>
    </w:r>
    <w:r>
      <w:fldChar w:fldCharType="end"/>
    </w:r>
  </w:p>
  <w:p w:rsidR="009B7788" w:rsidRPr="00AF575C" w:rsidRDefault="009B7788" w:rsidP="009B77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7788" w:rsidRDefault="009B7788" w:rsidP="009B7788">
    <w:pPr>
      <w:pStyle w:val="bpuHeadSpon"/>
    </w:pPr>
    <w:r w:rsidRPr="009B7788">
      <w:rPr>
        <w:rStyle w:val="bpuHeadSponChar"/>
      </w:rPr>
      <w:t>S854</w:t>
    </w:r>
    <w:r>
      <w:t xml:space="preserve"> TURNER</w:t>
    </w:r>
    <w:r w:rsidR="000B293E">
      <w:t>, T.KEAN</w:t>
    </w:r>
  </w:p>
  <w:p w:rsidR="009B7788" w:rsidRDefault="009B7788" w:rsidP="009B7788">
    <w:pPr>
      <w:pStyle w:val="bpuHeadSpon"/>
    </w:pPr>
    <w:r>
      <w:fldChar w:fldCharType="begin"/>
    </w:r>
    <w:r>
      <w:instrText xml:space="preserve"> PAGE  \* MERGEFORMAT </w:instrText>
    </w:r>
    <w:r>
      <w:fldChar w:fldCharType="separate"/>
    </w:r>
    <w:r w:rsidR="0031370B">
      <w:rPr>
        <w:noProof/>
      </w:rPr>
      <w:t>2</w:t>
    </w:r>
    <w:r>
      <w:fldChar w:fldCharType="end"/>
    </w:r>
  </w:p>
  <w:p w:rsidR="009B7788" w:rsidRDefault="009B7788" w:rsidP="009B77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43F"/>
    <w:rsid w:val="00000169"/>
    <w:rsid w:val="00004D4D"/>
    <w:rsid w:val="00007B70"/>
    <w:rsid w:val="00007DDD"/>
    <w:rsid w:val="00010512"/>
    <w:rsid w:val="00011AB3"/>
    <w:rsid w:val="00011BAB"/>
    <w:rsid w:val="000154F3"/>
    <w:rsid w:val="000203E7"/>
    <w:rsid w:val="00020E5B"/>
    <w:rsid w:val="000219C8"/>
    <w:rsid w:val="00030BB1"/>
    <w:rsid w:val="00035598"/>
    <w:rsid w:val="00050BCA"/>
    <w:rsid w:val="000521CD"/>
    <w:rsid w:val="000554A9"/>
    <w:rsid w:val="00057488"/>
    <w:rsid w:val="000654B5"/>
    <w:rsid w:val="0006579B"/>
    <w:rsid w:val="00065BBF"/>
    <w:rsid w:val="000778CE"/>
    <w:rsid w:val="00095699"/>
    <w:rsid w:val="000A384F"/>
    <w:rsid w:val="000A5654"/>
    <w:rsid w:val="000A6268"/>
    <w:rsid w:val="000A66D5"/>
    <w:rsid w:val="000A7D31"/>
    <w:rsid w:val="000B293E"/>
    <w:rsid w:val="000B3B59"/>
    <w:rsid w:val="000B64A4"/>
    <w:rsid w:val="000C657D"/>
    <w:rsid w:val="000C7C9C"/>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A0A"/>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EB1"/>
    <w:rsid w:val="00231838"/>
    <w:rsid w:val="00232C5B"/>
    <w:rsid w:val="002373F3"/>
    <w:rsid w:val="002463CF"/>
    <w:rsid w:val="00255EC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70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1DD"/>
    <w:rsid w:val="004040F9"/>
    <w:rsid w:val="00406A85"/>
    <w:rsid w:val="0041453D"/>
    <w:rsid w:val="0044404C"/>
    <w:rsid w:val="00470114"/>
    <w:rsid w:val="00470ABF"/>
    <w:rsid w:val="0048038F"/>
    <w:rsid w:val="00484B8A"/>
    <w:rsid w:val="004A5222"/>
    <w:rsid w:val="004B0CE3"/>
    <w:rsid w:val="004B4699"/>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AB0"/>
    <w:rsid w:val="005836AB"/>
    <w:rsid w:val="00583D75"/>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08CE"/>
    <w:rsid w:val="006222E7"/>
    <w:rsid w:val="00624F54"/>
    <w:rsid w:val="00626BB3"/>
    <w:rsid w:val="0063043F"/>
    <w:rsid w:val="0064213F"/>
    <w:rsid w:val="006461F6"/>
    <w:rsid w:val="006572E9"/>
    <w:rsid w:val="00660602"/>
    <w:rsid w:val="006612A0"/>
    <w:rsid w:val="00667A05"/>
    <w:rsid w:val="00671CE6"/>
    <w:rsid w:val="006808C6"/>
    <w:rsid w:val="00680D5F"/>
    <w:rsid w:val="00684A2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DDF"/>
    <w:rsid w:val="00741A09"/>
    <w:rsid w:val="00752616"/>
    <w:rsid w:val="0075577B"/>
    <w:rsid w:val="00757B3B"/>
    <w:rsid w:val="00762366"/>
    <w:rsid w:val="007676EB"/>
    <w:rsid w:val="0076794B"/>
    <w:rsid w:val="00771F97"/>
    <w:rsid w:val="00772A40"/>
    <w:rsid w:val="0077420B"/>
    <w:rsid w:val="0077700A"/>
    <w:rsid w:val="0079623B"/>
    <w:rsid w:val="007A0026"/>
    <w:rsid w:val="007C1354"/>
    <w:rsid w:val="007D0F64"/>
    <w:rsid w:val="007D667F"/>
    <w:rsid w:val="007F02BF"/>
    <w:rsid w:val="007F2A14"/>
    <w:rsid w:val="0080085C"/>
    <w:rsid w:val="00802AF0"/>
    <w:rsid w:val="00806253"/>
    <w:rsid w:val="00820A1D"/>
    <w:rsid w:val="00836856"/>
    <w:rsid w:val="00841F07"/>
    <w:rsid w:val="008462AA"/>
    <w:rsid w:val="00846D3E"/>
    <w:rsid w:val="0084725C"/>
    <w:rsid w:val="008627AA"/>
    <w:rsid w:val="008628FF"/>
    <w:rsid w:val="00867FC7"/>
    <w:rsid w:val="00874609"/>
    <w:rsid w:val="0087660A"/>
    <w:rsid w:val="008823BC"/>
    <w:rsid w:val="0088439F"/>
    <w:rsid w:val="008859B3"/>
    <w:rsid w:val="008B313B"/>
    <w:rsid w:val="008B4545"/>
    <w:rsid w:val="008B6E84"/>
    <w:rsid w:val="008C6FA9"/>
    <w:rsid w:val="008D35C6"/>
    <w:rsid w:val="008D455C"/>
    <w:rsid w:val="008D62DB"/>
    <w:rsid w:val="008E3B9B"/>
    <w:rsid w:val="008E4F67"/>
    <w:rsid w:val="008E6F5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386"/>
    <w:rsid w:val="009B4972"/>
    <w:rsid w:val="009B5662"/>
    <w:rsid w:val="009B7788"/>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9B6"/>
    <w:rsid w:val="00BA5E9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122"/>
    <w:rsid w:val="00E44D94"/>
    <w:rsid w:val="00E500AD"/>
    <w:rsid w:val="00E53E99"/>
    <w:rsid w:val="00E66E37"/>
    <w:rsid w:val="00E73613"/>
    <w:rsid w:val="00E73A9B"/>
    <w:rsid w:val="00E74087"/>
    <w:rsid w:val="00E7752C"/>
    <w:rsid w:val="00E8330C"/>
    <w:rsid w:val="00E84646"/>
    <w:rsid w:val="00E875D8"/>
    <w:rsid w:val="00E87B2A"/>
    <w:rsid w:val="00E94042"/>
    <w:rsid w:val="00EB0958"/>
    <w:rsid w:val="00EB167F"/>
    <w:rsid w:val="00EB28D8"/>
    <w:rsid w:val="00EB6042"/>
    <w:rsid w:val="00EB71AE"/>
    <w:rsid w:val="00EC050B"/>
    <w:rsid w:val="00EE77BF"/>
    <w:rsid w:val="00EF5225"/>
    <w:rsid w:val="00F0415D"/>
    <w:rsid w:val="00F14E45"/>
    <w:rsid w:val="00F17CFC"/>
    <w:rsid w:val="00F42480"/>
    <w:rsid w:val="00F479FB"/>
    <w:rsid w:val="00F62572"/>
    <w:rsid w:val="00F6488F"/>
    <w:rsid w:val="00F70CF6"/>
    <w:rsid w:val="00F852A5"/>
    <w:rsid w:val="00F85DDC"/>
    <w:rsid w:val="00F91244"/>
    <w:rsid w:val="00F95319"/>
    <w:rsid w:val="00FB3056"/>
    <w:rsid w:val="00FB309C"/>
    <w:rsid w:val="00FB3C7C"/>
    <w:rsid w:val="00FB6E52"/>
    <w:rsid w:val="00FC5994"/>
    <w:rsid w:val="00FD2897"/>
    <w:rsid w:val="00FD4421"/>
    <w:rsid w:val="00FD4591"/>
    <w:rsid w:val="00FE741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E66271"/>
  <w15:docId w15:val="{CEAEBFDA-0B7D-48BD-9F23-A7DF78616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D66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667F"/>
    <w:rPr>
      <w:rFonts w:ascii="Segoe UI" w:hAnsi="Segoe UI" w:cs="Segoe UI"/>
      <w:spacing w:val="4"/>
      <w:sz w:val="18"/>
      <w:szCs w:val="18"/>
    </w:rPr>
  </w:style>
  <w:style w:type="character" w:styleId="LineNumber">
    <w:name w:val="line number"/>
    <w:basedOn w:val="DefaultParagraphFont"/>
    <w:semiHidden/>
    <w:unhideWhenUsed/>
    <w:rsid w:val="009B7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FB615-F0EB-4F22-8865-EBBE08F1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1074</Words>
  <Characters>5795</Characters>
  <Application>Microsoft Office Word</Application>
  <DocSecurity>0</DocSecurity>
  <Lines>149</Lines>
  <Paragraphs>38</Paragraphs>
  <ScaleCrop>false</ScaleCrop>
  <HeadingPairs>
    <vt:vector size="2" baseType="variant">
      <vt:variant>
        <vt:lpstr>Title</vt:lpstr>
      </vt:variant>
      <vt:variant>
        <vt:i4>1</vt:i4>
      </vt:variant>
    </vt:vector>
  </HeadingPairs>
  <TitlesOfParts>
    <vt:vector size="1" baseType="lpstr">
      <vt:lpstr>S854</vt:lpstr>
    </vt:vector>
  </TitlesOfParts>
  <Manager>R225</Manager>
  <Company>OFFICE of LEGISLATIVE SERVICES</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S854</dc:title>
  <dc:subject/>
  <dc:creator>Senator  TURNER</dc:creator>
  <cp:keywords>S854|4|ER |227|21|65|N|0|</cp:keywords>
  <dc:description>PREFILED 2020</dc:description>
  <cp:lastModifiedBy>Todaro, Vivian</cp:lastModifiedBy>
  <cp:revision>2</cp:revision>
  <cp:lastPrinted>2020-02-14T15:38:00Z</cp:lastPrinted>
  <dcterms:created xsi:type="dcterms:W3CDTF">2020-02-14T15:39:00Z</dcterms:created>
  <dcterms:modified xsi:type="dcterms:W3CDTF">2020-02-14T15:39:00Z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