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31B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31BE" w:rsidRPr="00C431BE" w:rsidRDefault="00C431BE" w:rsidP="00292D7C">
      <w:pPr>
        <w:pStyle w:val="TopofPage1"/>
        <w:rPr>
          <w:sz w:val="24"/>
        </w:rPr>
      </w:pPr>
    </w:p>
    <w:p w:rsidR="00292D7C" w:rsidRPr="00C431BE" w:rsidRDefault="00C431BE" w:rsidP="00ED5E27">
      <w:pPr>
        <w:pStyle w:val="TopofPage1"/>
        <w:rPr>
          <w:szCs w:val="24"/>
        </w:rPr>
      </w:pPr>
      <w:r>
        <w:rPr>
          <w:szCs w:val="24"/>
        </w:rPr>
        <w:t>[First Reprint]</w:t>
      </w:r>
    </w:p>
    <w:p w:rsidR="00AA5E23" w:rsidRDefault="00C431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31BE">
        <w:rPr>
          <w:caps/>
          <w:szCs w:val="24"/>
        </w:rPr>
        <w:t>AUGUST 24, 2020</w:t>
      </w:r>
    </w:p>
    <w:p w:rsidR="00401681" w:rsidRDefault="00401681" w:rsidP="0083060A"/>
    <w:p w:rsidR="004B2ABF" w:rsidRDefault="00C431BE" w:rsidP="0083060A">
      <w:r>
        <w:tab/>
        <w:t>The Senate Budget and Appropriations Committee reports favorably Senate Bill No. 896 (1R).</w:t>
      </w:r>
    </w:p>
    <w:p w:rsidR="000B62E1" w:rsidRDefault="00C431BE" w:rsidP="000B62E1">
      <w:r>
        <w:tab/>
      </w:r>
      <w:r w:rsidR="000B62E1">
        <w:t>This bill makes juveniles under 18 years of age who are arrested or charged with an indictable offense or act of delinquency automatically eligible for representation by the Office of the Public Defender (OPD).</w:t>
      </w:r>
    </w:p>
    <w:p w:rsidR="000B62E1" w:rsidRDefault="000B62E1" w:rsidP="000B62E1">
      <w:r>
        <w:tab/>
        <w:t xml:space="preserve">Under current law, the family court determines whether persons under the age of 21 years who are charged with an indictable offense or act of delinquency are eligible for representation by the OPD based on a review of the parents’ or guardian’s financial resources.  Under the bill, juveniles under 18 years old automatically would be represented by the OPD.  </w:t>
      </w:r>
    </w:p>
    <w:p w:rsidR="000B62E1" w:rsidRDefault="000B62E1" w:rsidP="000B62E1">
      <w:r>
        <w:tab/>
        <w:t xml:space="preserve">As introduced, the bill also amended N.J.S.A.2A:158A-25 to clarify that there would be no change to the law concerning OPD representation of 18 to 20 year olds.  This provision, however, was never updated when the age of majority in this State was reduced from 21 to 18 years old.  Since these juveniles currently are criminally charged as adults, not juvenile delinquents, this section of law is obsolete and therefore is repealed by the committee amendments. </w:t>
      </w:r>
    </w:p>
    <w:p w:rsidR="000B62E1" w:rsidRDefault="000B62E1" w:rsidP="000B62E1"/>
    <w:p w:rsidR="00C431BE" w:rsidRDefault="000B62E1" w:rsidP="0083060A">
      <w:r>
        <w:rPr>
          <w:u w:val="double"/>
        </w:rPr>
        <w:t>F</w:t>
      </w:r>
      <w:r w:rsidR="00C431BE">
        <w:rPr>
          <w:u w:val="double"/>
        </w:rPr>
        <w:t>ISCAL IMPACT</w:t>
      </w:r>
      <w:r w:rsidR="00C431BE">
        <w:t>:</w:t>
      </w:r>
    </w:p>
    <w:p w:rsidR="00C431BE" w:rsidRPr="00C431BE" w:rsidRDefault="00C431BE" w:rsidP="00A8365A">
      <w:r>
        <w:tab/>
      </w:r>
      <w:r w:rsidR="00DC6F35" w:rsidRPr="00DC6F35">
        <w:t>The Office of Legislative Services (OLS) estimates the implementation of the bill’s provisions will result in an indeterminate impact on State expenditures.  Specifically, the OLS concludes that the potential increase in cases may result in workload increases to the New Jersey Office of the Public Defender (NJOPD) in the Department of the Treasury.  Additionally, the OLS estimates that because of increased cases the State may experience additional revenues from collections pursuant to State law.</w:t>
      </w:r>
    </w:p>
    <w:sectPr w:rsidR="00C431BE" w:rsidRPr="00C431B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1BE" w:rsidRDefault="00C431BE">
      <w:r>
        <w:separator/>
      </w:r>
    </w:p>
  </w:endnote>
  <w:endnote w:type="continuationSeparator" w:id="0">
    <w:p w:rsidR="00C431BE" w:rsidRDefault="00C4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1BE" w:rsidRDefault="00C431BE">
      <w:r>
        <w:separator/>
      </w:r>
    </w:p>
  </w:footnote>
  <w:footnote w:type="continuationSeparator" w:id="0">
    <w:p w:rsidR="00C431BE" w:rsidRDefault="00C4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8365A" w:rsidP="00A8365A">
    <w:pPr>
      <w:pStyle w:val="Header"/>
      <w:jc w:val="center"/>
    </w:pPr>
    <w:r>
      <w:fldChar w:fldCharType="begin"/>
    </w:r>
    <w:r>
      <w:instrText xml:space="preserve"> PAGE  \* MERGEFORMAT </w:instrText>
    </w:r>
    <w:r>
      <w:fldChar w:fldCharType="separate"/>
    </w:r>
    <w:r>
      <w:rPr>
        <w:noProof/>
      </w:rPr>
      <w:t>2</w:t>
    </w:r>
    <w:r>
      <w:fldChar w:fldCharType="end"/>
    </w:r>
  </w:p>
  <w:p w:rsidR="00A8365A" w:rsidRDefault="00A8365A" w:rsidP="00A836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1B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2E1"/>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10FC"/>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1E06"/>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4B0A"/>
    <w:rsid w:val="00817204"/>
    <w:rsid w:val="00820257"/>
    <w:rsid w:val="00821D60"/>
    <w:rsid w:val="00822E2E"/>
    <w:rsid w:val="00822EC7"/>
    <w:rsid w:val="008260F2"/>
    <w:rsid w:val="0083060A"/>
    <w:rsid w:val="00831814"/>
    <w:rsid w:val="00835A9B"/>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65A"/>
    <w:rsid w:val="00A83783"/>
    <w:rsid w:val="00A840BE"/>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18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31BE"/>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C6F35"/>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7FD6018-712C-46F9-8AD2-84F7210C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CF86D-25A9-4665-9EC6-B132612C6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277</Words>
  <Characters>1487</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S896 (1R) SBA Statement AUGUST 24, 2020</vt:lpstr>
    </vt:vector>
  </TitlesOfParts>
  <Manager>R211</Manager>
  <Company>NJ OLS DMU</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S896 1R SBA Statement 8/24/20</dc:title>
  <dc:subject/>
  <dc:creator>Senate SBA</dc:creator>
  <cp:keywords>S896|1|RF |308|0|0|!||</cp:keywords>
  <dc:description/>
  <cp:lastModifiedBy>Sommers, Shelly</cp:lastModifiedBy>
  <cp:revision>2</cp:revision>
  <cp:lastPrinted>1999-09-30T17:29:00Z</cp:lastPrinted>
  <dcterms:created xsi:type="dcterms:W3CDTF">2020-08-26T16:21:00Z</dcterms:created>
  <dcterms:modified xsi:type="dcterms:W3CDTF">2020-08-26T16:21:00Z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