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EF0" w:rsidRDefault="002A7EF0" w:rsidP="002A7EF0">
      <w:pPr>
        <w:pStyle w:val="bpuBill"/>
      </w:pPr>
      <w:bookmarkStart w:id="0" w:name="bpuFrontPg"/>
      <w:bookmarkEnd w:id="0"/>
      <w:r>
        <w:t xml:space="preserve">SENATE, No. 897 </w:t>
      </w:r>
    </w:p>
    <w:p w:rsidR="002A7EF0" w:rsidRPr="009D38FF" w:rsidRDefault="002A7EF0" w:rsidP="002A7E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3596" r:id="rId7"/>
        </w:object>
      </w:r>
    </w:p>
    <w:p w:rsidR="002A7EF0" w:rsidRDefault="002A7EF0" w:rsidP="002A7EF0">
      <w:pPr>
        <w:pStyle w:val="bpuState"/>
      </w:pPr>
      <w:r>
        <w:t>STATE OF NEW JERSEY</w:t>
      </w:r>
    </w:p>
    <w:p w:rsidR="002A7EF0" w:rsidRDefault="002A7EF0" w:rsidP="002A7EF0">
      <w:pPr>
        <w:pStyle w:val="bpuLegislature"/>
      </w:pPr>
      <w:r>
        <w:t>219th LEGISLATURE</w:t>
      </w:r>
    </w:p>
    <w:p w:rsidR="002A7EF0" w:rsidRDefault="002A7EF0" w:rsidP="002A7EF0">
      <w:pPr>
        <w:pStyle w:val="bpuWpGraphic"/>
      </w:pPr>
      <w:r>
        <w:object w:dxaOrig="8985" w:dyaOrig="255">
          <v:shape id="_x0000_i1026" type="#_x0000_t75" style="width:6in;height:12pt" o:ole="">
            <v:imagedata r:id="rId6" o:title=""/>
          </v:shape>
          <o:OLEObject Type="Embed" ProgID="WPWin6.1" ShapeID="_x0000_i1026" DrawAspect="Content" ObjectID="_1645523597" r:id="rId8"/>
        </w:object>
      </w:r>
      <w:r>
        <w:t xml:space="preserve">  </w:t>
      </w:r>
    </w:p>
    <w:p w:rsidR="002A7EF0" w:rsidRDefault="002A7EF0" w:rsidP="002A7EF0">
      <w:pPr>
        <w:pStyle w:val="bpuIntro"/>
      </w:pPr>
      <w:r>
        <w:t>INTRODUCED JANUARY 27, 2020</w:t>
      </w:r>
    </w:p>
    <w:p w:rsidR="002A7EF0" w:rsidRDefault="002A7EF0" w:rsidP="002A7EF0">
      <w:pPr>
        <w:pStyle w:val="bpuIntro"/>
      </w:pPr>
    </w:p>
    <w:p w:rsidR="002A7EF0" w:rsidRDefault="002A7EF0" w:rsidP="002A7EF0">
      <w:pPr>
        <w:pStyle w:val="bpuIntro"/>
        <w:sectPr w:rsidR="002A7EF0" w:rsidSect="00C0259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7EF0" w:rsidRDefault="002A7EF0" w:rsidP="002A7EF0">
      <w:pPr>
        <w:pStyle w:val="bpuIntro"/>
      </w:pPr>
    </w:p>
    <w:p w:rsidR="002A7EF0" w:rsidRDefault="002A7EF0" w:rsidP="002A7EF0">
      <w:pPr>
        <w:pStyle w:val="bpuSponsor"/>
      </w:pPr>
      <w:r>
        <w:t>Sponsored by:</w:t>
      </w:r>
    </w:p>
    <w:p w:rsidR="002A7EF0" w:rsidRDefault="002A7EF0" w:rsidP="002A7EF0">
      <w:pPr>
        <w:pStyle w:val="bpuSponsor"/>
      </w:pPr>
      <w:r>
        <w:t>Senator  JOSEPH P. CRYAN</w:t>
      </w:r>
    </w:p>
    <w:p w:rsidR="002A7EF0" w:rsidRDefault="002A7EF0" w:rsidP="002A7EF0">
      <w:pPr>
        <w:pStyle w:val="bpuSponsor"/>
      </w:pPr>
      <w:r>
        <w:t>District 20 (Union)</w:t>
      </w:r>
    </w:p>
    <w:p w:rsidR="002A7EF0" w:rsidRDefault="00C0259E" w:rsidP="00C0259E">
      <w:pPr>
        <w:pStyle w:val="bpuSponsor"/>
      </w:pPr>
      <w:r>
        <w:t>Senator  PAUL A. SARLO</w:t>
      </w:r>
    </w:p>
    <w:p w:rsidR="00C0259E" w:rsidRDefault="00C0259E" w:rsidP="00C0259E">
      <w:pPr>
        <w:pStyle w:val="bpuSponsor"/>
      </w:pPr>
      <w:r>
        <w:t>District 36 (Bergen and Passaic)</w:t>
      </w:r>
    </w:p>
    <w:p w:rsidR="00C0259E" w:rsidRPr="00C0259E" w:rsidRDefault="00C0259E" w:rsidP="00C0259E">
      <w:pPr>
        <w:pStyle w:val="bpuSponsor"/>
      </w:pPr>
    </w:p>
    <w:p w:rsidR="002A7EF0" w:rsidRDefault="002A7EF0" w:rsidP="002A7EF0">
      <w:pPr>
        <w:pStyle w:val="bpuSponsor"/>
      </w:pPr>
    </w:p>
    <w:p w:rsidR="002A7EF0" w:rsidRDefault="002A7EF0" w:rsidP="002A7EF0">
      <w:pPr>
        <w:pStyle w:val="bpuSponsor"/>
      </w:pPr>
    </w:p>
    <w:p w:rsidR="002A7EF0" w:rsidRDefault="002A7EF0" w:rsidP="002A7EF0">
      <w:pPr>
        <w:pStyle w:val="bpuSponsor"/>
      </w:pPr>
    </w:p>
    <w:p w:rsidR="002A7EF0" w:rsidRDefault="002A7EF0" w:rsidP="002A7EF0">
      <w:pPr>
        <w:pStyle w:val="bpuSponsor"/>
      </w:pPr>
      <w:r>
        <w:t>SYNOPSIS</w:t>
      </w:r>
    </w:p>
    <w:p w:rsidR="002A7EF0" w:rsidRDefault="002A7EF0" w:rsidP="002A7EF0">
      <w:pPr>
        <w:pStyle w:val="bpuNormText"/>
      </w:pPr>
      <w:r>
        <w:tab/>
        <w:t xml:space="preserve">Provides for temporary travel license to practice chiropractic. </w:t>
      </w:r>
    </w:p>
    <w:p w:rsidR="002A7EF0" w:rsidRDefault="002A7EF0" w:rsidP="002A7EF0">
      <w:pPr>
        <w:pStyle w:val="bpuNormText"/>
      </w:pPr>
    </w:p>
    <w:p w:rsidR="002A7EF0" w:rsidRDefault="002A7EF0" w:rsidP="002A7EF0">
      <w:pPr>
        <w:pStyle w:val="bpuSponsor"/>
      </w:pPr>
      <w:r>
        <w:t xml:space="preserve">CURRENT VERSION OF TEXT </w:t>
      </w:r>
    </w:p>
    <w:p w:rsidR="002A7EF0" w:rsidRDefault="002A7EF0" w:rsidP="002A7EF0">
      <w:pPr>
        <w:pStyle w:val="bpuNormText"/>
      </w:pPr>
      <w:r>
        <w:tab/>
        <w:t>As introduced.</w:t>
      </w:r>
    </w:p>
    <w:p w:rsidR="002A7EF0" w:rsidRDefault="002A7EF0" w:rsidP="002A7E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7EF0" w:rsidRDefault="002A7EF0" w:rsidP="008916EC">
      <w:pPr>
        <w:pStyle w:val="FronterPage"/>
        <w:tabs>
          <w:tab w:val="clear" w:pos="720"/>
          <w:tab w:val="clear" w:pos="1440"/>
          <w:tab w:val="clear" w:pos="2160"/>
          <w:tab w:val="clear" w:pos="2880"/>
          <w:tab w:val="clear" w:pos="3600"/>
          <w:tab w:val="clear" w:pos="4320"/>
          <w:tab w:val="clear" w:pos="5040"/>
        </w:tabs>
        <w:sectPr w:rsidR="002A7EF0" w:rsidSect="002A7EF0">
          <w:type w:val="continuous"/>
          <w:pgSz w:w="12240" w:h="20160" w:code="5"/>
          <w:pgMar w:top="1440" w:right="2275" w:bottom="1440" w:left="2275" w:header="72" w:footer="720" w:gutter="0"/>
          <w:pgNumType w:start="1"/>
          <w:cols w:space="720"/>
          <w:docGrid w:linePitch="360"/>
        </w:sectPr>
      </w:pPr>
    </w:p>
    <w:p w:rsidR="005E376F" w:rsidRDefault="005E376F" w:rsidP="005E376F">
      <w:pPr>
        <w:pStyle w:val="HangingAnAct"/>
        <w:rPr>
          <w:rStyle w:val="HangingAnActChar"/>
        </w:rPr>
      </w:pPr>
      <w:r w:rsidRPr="005E376F">
        <w:rPr>
          <w:rStyle w:val="BillHead"/>
        </w:rPr>
        <w:lastRenderedPageBreak/>
        <w:t>An Act</w:t>
      </w:r>
      <w:r w:rsidRPr="006B7FA7">
        <w:rPr>
          <w:rStyle w:val="HangingAnActChar"/>
        </w:rPr>
        <w:t xml:space="preserve"> </w:t>
      </w:r>
      <w:r>
        <w:rPr>
          <w:rStyle w:val="HangingAnActChar"/>
        </w:rPr>
        <w:t>concerning the practice of chiro</w:t>
      </w:r>
      <w:bookmarkStart w:id="1" w:name="_GoBack"/>
      <w:bookmarkEnd w:id="1"/>
      <w:r>
        <w:rPr>
          <w:rStyle w:val="HangingAnActChar"/>
        </w:rPr>
        <w:t>practic and supplementing P.L.1989, c.153 (C.45:9-41.17 et al.).</w:t>
      </w:r>
    </w:p>
    <w:p w:rsidR="005E376F" w:rsidRPr="00D71D68" w:rsidRDefault="005E376F" w:rsidP="005E376F"/>
    <w:p w:rsidR="005E376F" w:rsidRPr="00AA7880" w:rsidRDefault="005E376F" w:rsidP="005E376F">
      <w:r>
        <w:tab/>
      </w:r>
      <w:r>
        <w:rPr>
          <w:rStyle w:val="BillHeading2"/>
        </w:rPr>
        <w:t xml:space="preserve">Be It Enacted </w:t>
      </w:r>
      <w:r>
        <w:rPr>
          <w:rStyle w:val="BillLanguage"/>
        </w:rPr>
        <w:t>by the Senate and General Assembly of the State of New Jersey:</w:t>
      </w:r>
    </w:p>
    <w:p w:rsidR="005E376F" w:rsidRPr="00D71D68" w:rsidRDefault="005E376F" w:rsidP="005E376F"/>
    <w:p w:rsidR="005E376F" w:rsidRDefault="005E376F" w:rsidP="005E376F">
      <w:pPr>
        <w:tabs>
          <w:tab w:val="clear" w:pos="1440"/>
          <w:tab w:val="left" w:pos="1080"/>
        </w:tabs>
      </w:pPr>
      <w:r>
        <w:tab/>
        <w:t>1.</w:t>
      </w:r>
      <w:r>
        <w:tab/>
        <w:t>a.</w:t>
      </w:r>
      <w:r>
        <w:tab/>
        <w:t>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may, in the discretion of the State Board of Chiropractic Examiners, be granted, without further examination and upon application and payment of a fee as determined by the board, a temporary travel license to practice chiropractic in this State in order to visit, examine, treat, or advise a specific patient or client, or give a demonstration of a procedure or clinic, provided that the provision of care, consultation, demonstration, clinic, or other services are within the scope of practice of chiropractic as defined in R.S.45:9-14.5.</w:t>
      </w:r>
    </w:p>
    <w:p w:rsidR="005E376F" w:rsidRDefault="005E376F" w:rsidP="005E376F">
      <w:r>
        <w:tab/>
        <w:t>b.</w:t>
      </w:r>
      <w:r>
        <w:tab/>
        <w:t>The board shall issue a temporary travel license to a visiting chiropractor who:</w:t>
      </w:r>
    </w:p>
    <w:p w:rsidR="005E376F" w:rsidRDefault="005E376F" w:rsidP="005E376F">
      <w:r>
        <w:tab/>
        <w:t>(1)</w:t>
      </w:r>
      <w:r>
        <w:tab/>
        <w:t>is in good standing and possesses an unencumbered license in each state or jurisdiction in which the visiting chiropractor is licensed;</w:t>
      </w:r>
    </w:p>
    <w:p w:rsidR="005E376F" w:rsidRDefault="005E376F" w:rsidP="005E376F">
      <w:r>
        <w:tab/>
        <w:t>(2)</w:t>
      </w:r>
      <w:r>
        <w:tab/>
        <w:t>applies for the temporary travel license no less than 60 days prior to a visit in this State;</w:t>
      </w:r>
    </w:p>
    <w:p w:rsidR="005E376F" w:rsidRDefault="005E376F" w:rsidP="005E376F">
      <w:r>
        <w:tab/>
        <w:t>(3)</w:t>
      </w:r>
      <w:r>
        <w:tab/>
        <w:t>provides to the board the following information:</w:t>
      </w:r>
    </w:p>
    <w:p w:rsidR="005E376F" w:rsidRDefault="005E376F" w:rsidP="005E376F">
      <w:r>
        <w:tab/>
        <w:t>(a)</w:t>
      </w:r>
      <w:r>
        <w:tab/>
        <w:t>the purpose of the visit and whether the visit is for voluntary services or for a fee;</w:t>
      </w:r>
    </w:p>
    <w:p w:rsidR="005E376F" w:rsidRDefault="005E376F" w:rsidP="005E376F">
      <w:r>
        <w:tab/>
        <w:t>(b)</w:t>
      </w:r>
      <w:r>
        <w:tab/>
        <w:t>the anticipated duration of the visit;</w:t>
      </w:r>
    </w:p>
    <w:p w:rsidR="005E376F" w:rsidRDefault="005E376F" w:rsidP="005E376F">
      <w:r>
        <w:tab/>
        <w:t>(c)</w:t>
      </w:r>
      <w:r>
        <w:tab/>
        <w:t>the chiropractic license numbers in each state or jurisdiction in which the visiting chiropractor is licensed; and</w:t>
      </w:r>
    </w:p>
    <w:p w:rsidR="005E376F" w:rsidRDefault="005E376F" w:rsidP="005E376F">
      <w:r>
        <w:tab/>
        <w:t>(4)</w:t>
      </w:r>
      <w:r>
        <w:tab/>
        <w:t>provides to the board an affidavit stating that the visiting chiropractor is in good standing in each state or jurisdiction in which the visiting chiropractor is licensed.</w:t>
      </w:r>
    </w:p>
    <w:p w:rsidR="005E376F" w:rsidRDefault="005E376F" w:rsidP="005E376F">
      <w:r>
        <w:tab/>
        <w:t>c.</w:t>
      </w:r>
      <w:r>
        <w:tab/>
        <w:t xml:space="preserve">Unless otherwise determined by the board on an individual basis, the temporary travel license shall permit a visiting chiropractor to practice chiropractic in this State for no more than 14 days during any calendar year.  </w:t>
      </w:r>
    </w:p>
    <w:p w:rsidR="005E376F" w:rsidRDefault="005E376F" w:rsidP="005E376F">
      <w:r>
        <w:tab/>
        <w:t>d.</w:t>
      </w:r>
      <w:r>
        <w:tab/>
        <w:t>The board may terminate the temporary travel license of any visiting chiropractor at any time for any of the following reasons:</w:t>
      </w:r>
    </w:p>
    <w:p w:rsidR="005E376F" w:rsidRDefault="005E376F" w:rsidP="005E376F">
      <w:r>
        <w:tab/>
        <w:t>(1)</w:t>
      </w:r>
      <w:r>
        <w:tab/>
        <w:t>the visiting chiropractor failed to materially comply with or violated a provision of the laws, rules or regulations governing the practice of chiropractic;</w:t>
      </w:r>
    </w:p>
    <w:p w:rsidR="005E376F" w:rsidRDefault="005E376F" w:rsidP="005E376F">
      <w:r>
        <w:tab/>
        <w:t>(2)</w:t>
      </w:r>
      <w:r>
        <w:tab/>
        <w:t>the visiting chiropractor committed an act that would constitute grounds for discipline if committed by a person fully licensed by the board in this State; or</w:t>
      </w:r>
    </w:p>
    <w:p w:rsidR="005E376F" w:rsidRDefault="005E376F" w:rsidP="005E376F">
      <w:r>
        <w:lastRenderedPageBreak/>
        <w:tab/>
        <w:t>(3)</w:t>
      </w:r>
      <w:r>
        <w:tab/>
        <w:t>the board receives and validates a complaint indicating that the temporary licensee is unfit to practice chiropractic or has otherwise endangered the health and safety of the general public.</w:t>
      </w:r>
    </w:p>
    <w:p w:rsidR="005E376F" w:rsidRDefault="005E376F" w:rsidP="005E376F">
      <w:r>
        <w:tab/>
        <w:t>e.</w:t>
      </w:r>
      <w:r>
        <w:tab/>
        <w:t>If the board terminates the temporary travel license of a visiting chiropractor pursuant to subsection d. of this section, the board shall provide written notification of the termination to the visiting chiropractor detailing the basis for the termination.  Upon receiving written notification of the termination, the visiting chiropractor shall immediately cease the practice of chiropractic in this State.  The board shall provide a copy of the written notification of the termination to the examining or licensing board of each state or jurisdiction in which the visiting chiropractor is licensed.</w:t>
      </w:r>
    </w:p>
    <w:p w:rsidR="005E376F" w:rsidRDefault="005E376F" w:rsidP="005E376F"/>
    <w:p w:rsidR="005E376F" w:rsidRPr="00AA7880" w:rsidRDefault="005E376F" w:rsidP="005E376F">
      <w:r>
        <w:tab/>
        <w:t>2.</w:t>
      </w:r>
      <w:r>
        <w:tab/>
        <w:t>This act shall take effect on the 90th day following enactment.</w:t>
      </w:r>
    </w:p>
    <w:p w:rsidR="005E376F" w:rsidRDefault="005E376F" w:rsidP="005E376F"/>
    <w:p w:rsidR="005E376F" w:rsidRPr="00CE7BD8" w:rsidRDefault="005E376F" w:rsidP="005E376F"/>
    <w:p w:rsidR="005E376F" w:rsidRPr="00AA7880" w:rsidRDefault="005E376F" w:rsidP="005E376F">
      <w:pPr>
        <w:jc w:val="center"/>
      </w:pPr>
      <w:r w:rsidRPr="00D71D68">
        <w:t>STATEMENT</w:t>
      </w:r>
    </w:p>
    <w:p w:rsidR="005E376F" w:rsidRDefault="005E376F" w:rsidP="005E376F"/>
    <w:p w:rsidR="005E376F" w:rsidRDefault="005E376F" w:rsidP="005E376F">
      <w:r>
        <w:tab/>
        <w:t xml:space="preserve">This bill requires the State Board of Chiropractic Examiners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The temporary travel license must be issued without further examination upon application and payment of a license fee, as determined by the board, and will allow the traveling chiropractor to visit, examine, treat, or advise a specific patient or client, or give a demonstration of a procedure or clinic, in this State, provided that the care, consultation, demonstration, clinic, or other services are within the scope of practice of chiropractic as defined in R.S.45:9-14.5.  </w:t>
      </w:r>
    </w:p>
    <w:p w:rsidR="005E376F" w:rsidRDefault="005E376F" w:rsidP="005E376F">
      <w:r>
        <w:tab/>
        <w:t>Under the bill, the board will issue a temporary travel license to a visiting chiropractor who:</w:t>
      </w:r>
    </w:p>
    <w:p w:rsidR="005E376F" w:rsidRDefault="005E376F" w:rsidP="005E376F">
      <w:r>
        <w:tab/>
        <w:t>(1)</w:t>
      </w:r>
      <w:r>
        <w:tab/>
        <w:t>is in good standing and possesses an unencumbered license in each state or jurisdiction in which the visiting chiropractor is licensed;</w:t>
      </w:r>
    </w:p>
    <w:p w:rsidR="005E376F" w:rsidRDefault="005E376F" w:rsidP="005E376F">
      <w:r>
        <w:tab/>
        <w:t>(2)</w:t>
      </w:r>
      <w:r>
        <w:tab/>
        <w:t>applies to the board for the temporary travel license no less than 60 days prior to a visit in this State;</w:t>
      </w:r>
    </w:p>
    <w:p w:rsidR="005E376F" w:rsidRDefault="005E376F" w:rsidP="005E376F">
      <w:r>
        <w:tab/>
        <w:t>(3)</w:t>
      </w:r>
      <w:r>
        <w:tab/>
        <w:t>provides to the board the following information: the purpose of the visit and whether the visit is for voluntary services or for a fee; the anticipated duration of the visit; and the chiropractic license numbers in each state or jurisdiction in which the visiting chiropractor is licensed; and</w:t>
      </w:r>
    </w:p>
    <w:p w:rsidR="005E376F" w:rsidRDefault="005E376F" w:rsidP="005E376F">
      <w:r>
        <w:lastRenderedPageBreak/>
        <w:tab/>
        <w:t>(4)</w:t>
      </w:r>
      <w:r>
        <w:tab/>
        <w:t>provides to the board an affidavit that the visiting chiropractor is in good standing in each state or jurisdiction in which the visiting chiropractor is licensed.</w:t>
      </w:r>
    </w:p>
    <w:p w:rsidR="005E376F" w:rsidRDefault="005E376F" w:rsidP="005E376F">
      <w:r>
        <w:tab/>
        <w:t>The bill also provides that, unless otherwise determined by the board on an individual basis, the temporary travel license will permit a visiting chiropractor to practice chiropractic in this State for not more than 14 days during any calendar year.</w:t>
      </w:r>
    </w:p>
    <w:p w:rsidR="005E376F" w:rsidRDefault="005E376F" w:rsidP="005E376F">
      <w:r>
        <w:tab/>
        <w:t>The board may terminate the temporary travel license of any visiting chiropractor at any time for any of the following reasons:</w:t>
      </w:r>
    </w:p>
    <w:p w:rsidR="005E376F" w:rsidRDefault="005E376F" w:rsidP="005E376F">
      <w:r>
        <w:tab/>
        <w:t>(1)</w:t>
      </w:r>
      <w:r>
        <w:tab/>
        <w:t>the visiting chiropractor failed to materially comply with or violated a provision of the laws, rules or regulations governing the practice of chiropractic;</w:t>
      </w:r>
    </w:p>
    <w:p w:rsidR="005E376F" w:rsidRDefault="005E376F" w:rsidP="005E376F">
      <w:r>
        <w:tab/>
        <w:t>(2)</w:t>
      </w:r>
      <w:r>
        <w:tab/>
        <w:t>the visiting chiropractor committed an act that would constitute grounds for discipline if committed by a person fully licensed by the board in this State; or</w:t>
      </w:r>
    </w:p>
    <w:p w:rsidR="005E376F" w:rsidRDefault="005E376F" w:rsidP="005E376F">
      <w:r>
        <w:tab/>
        <w:t>(3)</w:t>
      </w:r>
      <w:r>
        <w:tab/>
        <w:t>the board receives and validates a complaint indicating that the temporary licensee is unfit to practice chiropractic or has otherwise endangered the health and safety of the general public.</w:t>
      </w:r>
    </w:p>
    <w:p w:rsidR="005E376F" w:rsidRDefault="005E376F" w:rsidP="005E376F">
      <w:r>
        <w:tab/>
        <w:t>Under the bill, if the board terminates the temporary travel license of a visiting chiropractor, then the board must provide written notification of the termination to the visiting chiropractor detailing the basis for the termination.  Upon receiving written notification of the termination, the visiting chiropractor must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sectPr w:rsidR="005E376F" w:rsidSect="002A7E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019" w:rsidRDefault="00C85019">
      <w:r>
        <w:separator/>
      </w:r>
    </w:p>
  </w:endnote>
  <w:endnote w:type="continuationSeparator" w:id="0">
    <w:p w:rsidR="00C85019" w:rsidRDefault="00C8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59E" w:rsidRDefault="00C0259E" w:rsidP="00C0259E">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019" w:rsidRDefault="00C85019">
      <w:r>
        <w:separator/>
      </w:r>
    </w:p>
  </w:footnote>
  <w:footnote w:type="continuationSeparator" w:id="0">
    <w:p w:rsidR="00C85019" w:rsidRDefault="00C85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7EF0" w:rsidRDefault="002A7EF0" w:rsidP="002A7EF0">
    <w:pPr>
      <w:pStyle w:val="bpuHeadSpon"/>
    </w:pPr>
    <w:r w:rsidRPr="002A7EF0">
      <w:rPr>
        <w:rStyle w:val="bpuHeadSponChar"/>
      </w:rPr>
      <w:t>S897</w:t>
    </w:r>
    <w:r>
      <w:t xml:space="preserve"> CRYAN</w:t>
    </w:r>
    <w:r w:rsidR="00C0259E">
      <w:t xml:space="preserve">, </w:t>
    </w:r>
    <w:r w:rsidR="00C0259E">
      <w:t>SARLO</w:t>
    </w:r>
  </w:p>
  <w:p w:rsidR="002A7EF0" w:rsidRDefault="002A7EF0" w:rsidP="002A7EF0">
    <w:pPr>
      <w:pStyle w:val="bpuHeadSpon"/>
    </w:pPr>
    <w:r>
      <w:fldChar w:fldCharType="begin"/>
    </w:r>
    <w:r>
      <w:instrText xml:space="preserve"> PAGE  \* MERGEFORMAT </w:instrText>
    </w:r>
    <w:r>
      <w:fldChar w:fldCharType="separate"/>
    </w:r>
    <w:r w:rsidR="00506ED8">
      <w:rPr>
        <w:noProof/>
      </w:rPr>
      <w:t>4</w:t>
    </w:r>
    <w:r>
      <w:fldChar w:fldCharType="end"/>
    </w:r>
  </w:p>
  <w:p w:rsidR="002A7EF0" w:rsidRDefault="002A7EF0" w:rsidP="002A7E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7EF0" w:rsidRDefault="002A7EF0" w:rsidP="002A7EF0">
    <w:pPr>
      <w:pStyle w:val="bpuHeadSpon"/>
    </w:pPr>
    <w:r w:rsidRPr="002A7EF0">
      <w:rPr>
        <w:rStyle w:val="bpuHeadSponChar"/>
      </w:rPr>
      <w:t>S897</w:t>
    </w:r>
    <w:r>
      <w:t xml:space="preserve"> CRYAN</w:t>
    </w:r>
    <w:r w:rsidR="00C0259E">
      <w:t xml:space="preserve">, </w:t>
    </w:r>
    <w:r w:rsidR="00C0259E">
      <w:t>SARLO</w:t>
    </w:r>
  </w:p>
  <w:p w:rsidR="002A7EF0" w:rsidRDefault="002A7EF0" w:rsidP="002A7EF0">
    <w:pPr>
      <w:pStyle w:val="bpuHeadSpon"/>
    </w:pPr>
    <w:r>
      <w:fldChar w:fldCharType="begin"/>
    </w:r>
    <w:r>
      <w:instrText xml:space="preserve"> PAGE  \* MERGEFORMAT </w:instrText>
    </w:r>
    <w:r>
      <w:fldChar w:fldCharType="separate"/>
    </w:r>
    <w:r w:rsidR="00506ED8">
      <w:rPr>
        <w:noProof/>
      </w:rPr>
      <w:t>2</w:t>
    </w:r>
    <w:r>
      <w:fldChar w:fldCharType="end"/>
    </w:r>
  </w:p>
  <w:p w:rsidR="002A7EF0" w:rsidRDefault="002A7EF0" w:rsidP="002A7E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0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EF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049"/>
    <w:rsid w:val="00382F1F"/>
    <w:rsid w:val="00391DA4"/>
    <w:rsid w:val="003A3C64"/>
    <w:rsid w:val="003A3F83"/>
    <w:rsid w:val="003B5A3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B1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6ED8"/>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76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9E1"/>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67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4D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59E"/>
    <w:rsid w:val="00C04F4D"/>
    <w:rsid w:val="00C12E48"/>
    <w:rsid w:val="00C13D14"/>
    <w:rsid w:val="00C15F53"/>
    <w:rsid w:val="00C23F09"/>
    <w:rsid w:val="00C25356"/>
    <w:rsid w:val="00C2688C"/>
    <w:rsid w:val="00C328D0"/>
    <w:rsid w:val="00C46BC1"/>
    <w:rsid w:val="00C5235F"/>
    <w:rsid w:val="00C54CE2"/>
    <w:rsid w:val="00C66BF3"/>
    <w:rsid w:val="00C70140"/>
    <w:rsid w:val="00C73CA7"/>
    <w:rsid w:val="00C822F6"/>
    <w:rsid w:val="00C82AC2"/>
    <w:rsid w:val="00C8456C"/>
    <w:rsid w:val="00C8501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CE0"/>
    <w:rsid w:val="00CF65EB"/>
    <w:rsid w:val="00CF72AD"/>
    <w:rsid w:val="00D02441"/>
    <w:rsid w:val="00D039F4"/>
    <w:rsid w:val="00D10496"/>
    <w:rsid w:val="00D11173"/>
    <w:rsid w:val="00D1215F"/>
    <w:rsid w:val="00D16561"/>
    <w:rsid w:val="00D17FF8"/>
    <w:rsid w:val="00D268AC"/>
    <w:rsid w:val="00D27FF3"/>
    <w:rsid w:val="00D343D0"/>
    <w:rsid w:val="00D3664D"/>
    <w:rsid w:val="00D4358A"/>
    <w:rsid w:val="00D500E9"/>
    <w:rsid w:val="00D507BC"/>
    <w:rsid w:val="00D6090A"/>
    <w:rsid w:val="00D62FA3"/>
    <w:rsid w:val="00D63B6F"/>
    <w:rsid w:val="00D64A90"/>
    <w:rsid w:val="00D7115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86A"/>
    <w:rsid w:val="00EA7C16"/>
    <w:rsid w:val="00EC5281"/>
    <w:rsid w:val="00EC791D"/>
    <w:rsid w:val="00EC7CA6"/>
    <w:rsid w:val="00ED2499"/>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13E458"/>
  <w15:docId w15:val="{3C0BC012-3D25-41E8-8AEE-629845FE9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7EF0"/>
  </w:style>
  <w:style w:type="paragraph" w:styleId="BalloonText">
    <w:name w:val="Balloon Text"/>
    <w:basedOn w:val="Normal"/>
    <w:link w:val="BalloonTextChar"/>
    <w:semiHidden/>
    <w:unhideWhenUsed/>
    <w:rsid w:val="00AB56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67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1084</Words>
  <Characters>5804</Characters>
  <Application>Microsoft Office Word</Application>
  <DocSecurity>0</DocSecurity>
  <Lines>147</Lines>
  <Paragraphs>44</Paragraphs>
  <ScaleCrop>false</ScaleCrop>
  <HeadingPairs>
    <vt:vector size="2" baseType="variant">
      <vt:variant>
        <vt:lpstr>Title</vt:lpstr>
      </vt:variant>
      <vt:variant>
        <vt:i4>1</vt:i4>
      </vt:variant>
    </vt:vector>
  </HeadingPairs>
  <TitlesOfParts>
    <vt:vector size="1" baseType="lpstr">
      <vt:lpstr>S897</vt:lpstr>
    </vt:vector>
  </TitlesOfParts>
  <Manager>R229</Manager>
  <Company>NJ Office of Legislative Services</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S897</dc:title>
  <dc:subject/>
  <dc:creator>Senator  CRYAN</dc:creator>
  <cp:keywords>S897|4|CL |314|0|314|F|0|</cp:keywords>
  <dc:description>INTRODUCED JANUARY 27, 2020</dc:description>
  <cp:lastModifiedBy>Franks, Denise</cp:lastModifiedBy>
  <cp:revision>2</cp:revision>
  <cp:lastPrinted>2020-03-12T17:05:00Z</cp:lastPrinted>
  <dcterms:created xsi:type="dcterms:W3CDTF">2020-03-12T17:05:00Z</dcterms:created>
  <dcterms:modified xsi:type="dcterms:W3CDTF">2020-03-12T17:05:00Z</dcterms:modified>
  <cp:category>s.1: C.45:9-41.37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