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41" w:rsidRDefault="00171241" w:rsidP="00171241">
      <w:pPr>
        <w:pStyle w:val="bpuReprint"/>
      </w:pPr>
      <w:r>
        <w:t>[First Reprint]</w:t>
      </w:r>
    </w:p>
    <w:p w:rsidR="00617DB5" w:rsidRDefault="00617DB5" w:rsidP="00617DB5">
      <w:pPr>
        <w:pStyle w:val="bpuBill"/>
      </w:pPr>
      <w:r>
        <w:t xml:space="preserve">SENATE, No. 926 </w:t>
      </w:r>
    </w:p>
    <w:p w:rsidR="00617DB5" w:rsidRPr="009D38FF" w:rsidRDefault="00617DB5" w:rsidP="00617D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65pt" o:ole="">
            <v:imagedata r:id="rId6" o:title=""/>
          </v:shape>
          <o:OLEObject Type="Embed" ProgID="WPWin6.1" ShapeID="_x0000_i1025" DrawAspect="Content" ObjectID="_1701584995" r:id="rId7"/>
        </w:object>
      </w:r>
    </w:p>
    <w:p w:rsidR="00617DB5" w:rsidRDefault="00617DB5" w:rsidP="00617DB5">
      <w:pPr>
        <w:pStyle w:val="bpuState"/>
      </w:pPr>
      <w:r>
        <w:t>STATE OF NEW JERSEY</w:t>
      </w:r>
    </w:p>
    <w:p w:rsidR="00617DB5" w:rsidRDefault="00617DB5" w:rsidP="00617DB5">
      <w:pPr>
        <w:pStyle w:val="bpuLegislature"/>
      </w:pPr>
      <w:r>
        <w:t>219th LEGISLATURE</w:t>
      </w:r>
    </w:p>
    <w:p w:rsidR="00617DB5" w:rsidRDefault="00617DB5" w:rsidP="00617DB5">
      <w:pPr>
        <w:pStyle w:val="bpuWpGraphic"/>
      </w:pPr>
      <w:r>
        <w:object w:dxaOrig="8985" w:dyaOrig="255">
          <v:shape id="_x0000_i1026" type="#_x0000_t75" style="width:6in;height:12.65pt" o:ole="">
            <v:imagedata r:id="rId6" o:title=""/>
          </v:shape>
          <o:OLEObject Type="Embed" ProgID="WPWin6.1" ShapeID="_x0000_i1026" DrawAspect="Content" ObjectID="_1701584996" r:id="rId8"/>
        </w:object>
      </w:r>
      <w:r>
        <w:t xml:space="preserve">  </w:t>
      </w:r>
    </w:p>
    <w:p w:rsidR="00617DB5" w:rsidRDefault="00617DB5" w:rsidP="00617DB5">
      <w:pPr>
        <w:pStyle w:val="bpuIntro"/>
      </w:pPr>
      <w:r>
        <w:t>INTRODUCED JANUARY 27, 2020</w:t>
      </w:r>
    </w:p>
    <w:p w:rsidR="00617DB5" w:rsidRDefault="00617DB5" w:rsidP="00617DB5">
      <w:pPr>
        <w:pStyle w:val="bpuIntro"/>
      </w:pPr>
    </w:p>
    <w:p w:rsidR="00617DB5" w:rsidRDefault="00617DB5" w:rsidP="00617DB5">
      <w:pPr>
        <w:pStyle w:val="bpuIntro"/>
        <w:sectPr w:rsidR="00617DB5" w:rsidSect="00EB4B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7DB5" w:rsidRDefault="00617DB5" w:rsidP="00617DB5">
      <w:pPr>
        <w:pStyle w:val="bpuIntro"/>
      </w:pPr>
    </w:p>
    <w:p w:rsidR="00617DB5" w:rsidRDefault="00617DB5" w:rsidP="00617DB5">
      <w:pPr>
        <w:pStyle w:val="bpuSponsor"/>
      </w:pPr>
      <w:r>
        <w:t>Sponsored by:</w:t>
      </w:r>
    </w:p>
    <w:p w:rsidR="00617DB5" w:rsidRDefault="00617DB5" w:rsidP="00617DB5">
      <w:pPr>
        <w:pStyle w:val="bpuSponsor"/>
      </w:pPr>
      <w:r>
        <w:t>Senator  JOSEPH PENNACCHIO</w:t>
      </w:r>
    </w:p>
    <w:p w:rsidR="00617DB5" w:rsidRDefault="00617DB5" w:rsidP="00617DB5">
      <w:pPr>
        <w:pStyle w:val="bpuSponsor"/>
      </w:pPr>
      <w:r>
        <w:t>District 26 (Essex, Morris and Passaic)</w:t>
      </w:r>
    </w:p>
    <w:p w:rsidR="00617DB5" w:rsidRDefault="00EB4BF5" w:rsidP="00EB4BF5">
      <w:pPr>
        <w:pStyle w:val="bpuSponsor"/>
      </w:pPr>
      <w:r>
        <w:t>Senator  NELLIE POU</w:t>
      </w:r>
    </w:p>
    <w:p w:rsidR="00EB4BF5" w:rsidRDefault="00EB4BF5" w:rsidP="00EB4BF5">
      <w:pPr>
        <w:pStyle w:val="bpuSponsor"/>
      </w:pPr>
      <w:r>
        <w:t>District 35 (Bergen and Passaic)</w:t>
      </w:r>
    </w:p>
    <w:p w:rsidR="00EB4BF5" w:rsidRPr="00EB4BF5" w:rsidRDefault="00EB4BF5" w:rsidP="00EB4BF5">
      <w:pPr>
        <w:pStyle w:val="bpuSponsor"/>
      </w:pPr>
    </w:p>
    <w:p w:rsidR="00617DB5" w:rsidRDefault="00502599" w:rsidP="00502599">
      <w:pPr>
        <w:pStyle w:val="bpuSponsor"/>
      </w:pPr>
      <w:r>
        <w:t>Co-Sponsored by:</w:t>
      </w:r>
    </w:p>
    <w:p w:rsidR="00502599" w:rsidRDefault="00502599" w:rsidP="00502599">
      <w:pPr>
        <w:pStyle w:val="bpuSponsor"/>
      </w:pPr>
      <w:r w:rsidRPr="00502599">
        <w:t xml:space="preserve">Senator </w:t>
      </w:r>
      <w:proofErr w:type="spellStart"/>
      <w:r w:rsidRPr="00502599">
        <w:t>O'Scanlon</w:t>
      </w:r>
      <w:proofErr w:type="spellEnd"/>
    </w:p>
    <w:p w:rsidR="00502599" w:rsidRDefault="00502599" w:rsidP="00502599"/>
    <w:p w:rsidR="00502599" w:rsidRPr="00502599" w:rsidRDefault="00502599" w:rsidP="00502599"/>
    <w:p w:rsidR="00617DB5" w:rsidRDefault="00617DB5" w:rsidP="00617DB5">
      <w:pPr>
        <w:pStyle w:val="bpuSponsor"/>
      </w:pPr>
    </w:p>
    <w:p w:rsidR="00617DB5" w:rsidRDefault="00617DB5" w:rsidP="00617DB5">
      <w:pPr>
        <w:pStyle w:val="bpuSponsor"/>
      </w:pPr>
    </w:p>
    <w:p w:rsidR="00617DB5" w:rsidRDefault="00617DB5" w:rsidP="00617DB5">
      <w:pPr>
        <w:pStyle w:val="bpuSponsor"/>
      </w:pPr>
      <w:r>
        <w:t>SYNOPSIS</w:t>
      </w:r>
    </w:p>
    <w:p w:rsidR="00617DB5" w:rsidRDefault="00617DB5" w:rsidP="00617DB5">
      <w:pPr>
        <w:pStyle w:val="bpuNormText"/>
      </w:pPr>
      <w:r>
        <w:tab/>
        <w:t xml:space="preserve">Permits municipalities to refund excess property taxes paid by a taxpayer who wins an assessment appeal as a property tax credit. </w:t>
      </w:r>
    </w:p>
    <w:p w:rsidR="00617DB5" w:rsidRDefault="00617DB5" w:rsidP="00617DB5">
      <w:pPr>
        <w:pStyle w:val="bpuNormText"/>
      </w:pPr>
    </w:p>
    <w:p w:rsidR="00617DB5" w:rsidRDefault="00617DB5" w:rsidP="00617DB5">
      <w:pPr>
        <w:pStyle w:val="bpuSponsor"/>
      </w:pPr>
      <w:r>
        <w:t xml:space="preserve">CURRENT VERSION OF TEXT </w:t>
      </w:r>
    </w:p>
    <w:p w:rsidR="00617DB5" w:rsidRDefault="00171241" w:rsidP="00617DB5">
      <w:pPr>
        <w:pStyle w:val="bpuNormText"/>
      </w:pPr>
      <w:r>
        <w:tab/>
        <w:t>As reported by the Senate Community and Urban Affairs Committee on November 15, 2021, with amendments.</w:t>
      </w:r>
    </w:p>
    <w:p w:rsidR="00617DB5" w:rsidRDefault="00617DB5" w:rsidP="00617D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7DB5" w:rsidRDefault="00617DB5" w:rsidP="008916EC">
      <w:pPr>
        <w:pStyle w:val="FronterPage"/>
        <w:tabs>
          <w:tab w:val="clear" w:pos="720"/>
          <w:tab w:val="clear" w:pos="1440"/>
          <w:tab w:val="clear" w:pos="2160"/>
          <w:tab w:val="clear" w:pos="2880"/>
          <w:tab w:val="clear" w:pos="3600"/>
          <w:tab w:val="clear" w:pos="4320"/>
          <w:tab w:val="clear" w:pos="5040"/>
        </w:tabs>
        <w:sectPr w:rsidR="00617DB5" w:rsidSect="00617DB5">
          <w:type w:val="continuous"/>
          <w:pgSz w:w="12240" w:h="20160" w:code="5"/>
          <w:pgMar w:top="1440" w:right="2275" w:bottom="1440" w:left="2275" w:header="72" w:footer="720" w:gutter="0"/>
          <w:pgNumType w:start="1"/>
          <w:cols w:space="720"/>
          <w:docGrid w:linePitch="360"/>
        </w:sectPr>
      </w:pPr>
    </w:p>
    <w:p w:rsidR="00B40A5F" w:rsidRPr="00677316" w:rsidRDefault="00B40A5F" w:rsidP="00B40A5F">
      <w:pPr>
        <w:pStyle w:val="HangingAnAct"/>
        <w:rPr>
          <w:rStyle w:val="HangingAnActChar"/>
        </w:rPr>
      </w:pPr>
      <w:r w:rsidRPr="00B40A5F">
        <w:rPr>
          <w:rStyle w:val="BillHead"/>
        </w:rPr>
        <w:lastRenderedPageBreak/>
        <w:t>An Act</w:t>
      </w:r>
      <w:r w:rsidRPr="006B7FA7">
        <w:rPr>
          <w:rStyle w:val="HangingAnActChar"/>
        </w:rPr>
        <w:t xml:space="preserve"> </w:t>
      </w:r>
      <w:r>
        <w:rPr>
          <w:rStyle w:val="HangingAnActChar"/>
        </w:rPr>
        <w:t>concerning real property assessment appeals and amending P.L.1975, c.361 and P.L.1983, c.137.</w:t>
      </w:r>
    </w:p>
    <w:p w:rsidR="00B40A5F" w:rsidRPr="00D71D68" w:rsidRDefault="00B40A5F" w:rsidP="00B40A5F"/>
    <w:p w:rsidR="00B40A5F" w:rsidRPr="00AA7880" w:rsidRDefault="00B40A5F" w:rsidP="00B40A5F">
      <w:r>
        <w:tab/>
      </w:r>
      <w:r>
        <w:rPr>
          <w:rStyle w:val="BillHeading2"/>
        </w:rPr>
        <w:t xml:space="preserve">Be It Enacted </w:t>
      </w:r>
      <w:r>
        <w:rPr>
          <w:rStyle w:val="BillLanguage"/>
        </w:rPr>
        <w:t>by the Senate and General Assembly of the State of New Jersey:</w:t>
      </w:r>
    </w:p>
    <w:p w:rsidR="00B40A5F" w:rsidRDefault="00B40A5F" w:rsidP="00B40A5F"/>
    <w:p w:rsidR="00B40A5F" w:rsidRDefault="00B40A5F" w:rsidP="00B40A5F">
      <w:r>
        <w:tab/>
      </w:r>
      <w:r w:rsidR="00171241">
        <w:rPr>
          <w:rFonts w:ascii="Albertus Extra Bold" w:hAnsi="Albertus Extra Bold"/>
          <w:b/>
          <w:vertAlign w:val="superscript"/>
        </w:rPr>
        <w:t>1</w:t>
      </w:r>
      <w:r w:rsidR="00171241" w:rsidRPr="00171241">
        <w:rPr>
          <w:rFonts w:ascii="Albertus Extra Bold" w:hAnsi="Albertus Extra Bold"/>
          <w:b/>
        </w:rPr>
        <w:t>[</w:t>
      </w:r>
      <w:r w:rsidR="00171241">
        <w:t xml:space="preserve">1.  </w:t>
      </w:r>
      <w:r>
        <w:t>Section 2 of P.L.1975, c.361 (C.54:3-27.2) is amended to read as follows:</w:t>
      </w:r>
    </w:p>
    <w:p w:rsidR="00B40A5F" w:rsidRPr="00E50618" w:rsidRDefault="00B40A5F" w:rsidP="00B40A5F">
      <w:r>
        <w:tab/>
        <w:t>2.</w:t>
      </w:r>
      <w:r>
        <w:tab/>
        <w:t>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5% per annum, less any amount of taxes, interest, or both, which may be applied against delinquencies pursuant to section 2 of P.L.1983, c.137 (C.54:4-134), within 60 days of the date of final judgment</w:t>
      </w:r>
      <w:r w:rsidRPr="000D79C7">
        <w:rPr>
          <w:u w:val="single"/>
        </w:rPr>
        <w:t xml:space="preserve">; </w:t>
      </w:r>
      <w:r>
        <w:rPr>
          <w:u w:val="single"/>
        </w:rPr>
        <w:t>except that a municipality may refund the amount owed to the taxpayer as a credit against the balance of property taxes that become due and payable on the parcel of real property immediately following the county board of taxation’s decision, or the Tax Court judgment, as appropriate</w:t>
      </w:r>
      <w:r w:rsidRPr="000D79C7">
        <w:t>.</w:t>
      </w:r>
    </w:p>
    <w:p w:rsidR="00B40A5F" w:rsidRPr="00171241" w:rsidRDefault="00E83DF6" w:rsidP="00B40A5F">
      <w:pPr>
        <w:rPr>
          <w:rFonts w:ascii="Albertus Extra Bold" w:hAnsi="Albertus Extra Bold"/>
          <w:b/>
          <w:vertAlign w:val="superscript"/>
        </w:rPr>
      </w:pPr>
      <w:r>
        <w:t>(</w:t>
      </w:r>
      <w:proofErr w:type="spellStart"/>
      <w:r>
        <w:t>cf</w:t>
      </w:r>
      <w:proofErr w:type="spellEnd"/>
      <w:r>
        <w:t>:</w:t>
      </w:r>
      <w:r w:rsidR="00B40A5F">
        <w:t xml:space="preserve"> P.L.2012, c.19, s.1)</w:t>
      </w:r>
      <w:r w:rsidR="00171241" w:rsidRPr="00171241">
        <w:rPr>
          <w:rFonts w:ascii="Albertus Extra Bold" w:hAnsi="Albertus Extra Bold"/>
          <w:b/>
        </w:rPr>
        <w:t>]</w:t>
      </w:r>
      <w:r w:rsidR="00171241">
        <w:rPr>
          <w:rFonts w:ascii="Albertus Extra Bold" w:hAnsi="Albertus Extra Bold"/>
          <w:b/>
          <w:vertAlign w:val="superscript"/>
        </w:rPr>
        <w:t>1</w:t>
      </w:r>
    </w:p>
    <w:p w:rsidR="00B40A5F" w:rsidRDefault="00B40A5F" w:rsidP="00B40A5F"/>
    <w:p w:rsidR="00EE7491" w:rsidRPr="00C43EFB" w:rsidRDefault="00EE7491" w:rsidP="00EE7491">
      <w:r>
        <w:tab/>
      </w:r>
      <w:r>
        <w:rPr>
          <w:rFonts w:ascii="Albertus Extra Bold" w:hAnsi="Albertus Extra Bold"/>
          <w:b/>
          <w:vertAlign w:val="superscript"/>
        </w:rPr>
        <w:t>1</w:t>
      </w:r>
      <w:r>
        <w:t>1.</w:t>
      </w:r>
      <w:r>
        <w:tab/>
      </w:r>
      <w:r w:rsidRPr="00C43EFB">
        <w:t>Section 2 of P.L.1975, c.361 (C.54:3-27.2) is amended to read as follows:</w:t>
      </w:r>
    </w:p>
    <w:p w:rsidR="00EE7491" w:rsidRDefault="00EE7491" w:rsidP="00EE7491">
      <w:r w:rsidRPr="00C43EFB">
        <w:tab/>
      </w:r>
      <w:r>
        <w:t>2.</w:t>
      </w:r>
      <w:r>
        <w:tab/>
        <w:t>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five percent per annum or one percentage point above the prime rate assessed for each month or fraction thereof, compounded annually at the end of each year, from the date the tax originally was due or paid, whichever date is later, until the date of actual payment, whichever interest rate is lesser, less any amount of taxes, interest, and penalties, which may be applied against delinquencies pursuant to section 2 of P.L.1983, c.137 (C.54:4-134), in substantially equal payment periods and substantially equal payment amounts within three years of the date of final judgment in the case of nonresidential real property ; provided, however, that if the dollar amount of the refund does not exceed $100,000, the amount shall be repaid within 60 days of the final judgment.  In the case of residential real property, the refund shall be paid within 60 days of the date of final judgment</w:t>
      </w:r>
      <w:r w:rsidRPr="00C43EFB">
        <w:rPr>
          <w:u w:val="single"/>
        </w:rPr>
        <w:t xml:space="preserve">; </w:t>
      </w:r>
      <w:r w:rsidRPr="00FF6A9C">
        <w:rPr>
          <w:u w:val="single"/>
        </w:rPr>
        <w:t xml:space="preserve">except that a municipality may </w:t>
      </w:r>
      <w:r>
        <w:br w:type="page"/>
      </w:r>
      <w:r w:rsidRPr="00FF6A9C">
        <w:rPr>
          <w:u w:val="single"/>
        </w:rPr>
        <w:t xml:space="preserve">refund the amount owed to the taxpayer as a credit, including any interest that accumulates until the excess is fully returned, against the balance of property taxes that become due and payable on the </w:t>
      </w:r>
      <w:bookmarkStart w:id="0" w:name="_GoBack"/>
      <w:bookmarkEnd w:id="0"/>
      <w:r w:rsidRPr="00FF6A9C">
        <w:rPr>
          <w:u w:val="single"/>
        </w:rPr>
        <w:t>parcel of real property immediately following the county board of taxation’s decision, or the Tax Court judgment, as appropriate.  If the excess has not been fully refunded to the taxpayer after three years, then the remaining excess shall immediately be refunded</w:t>
      </w:r>
      <w:r>
        <w:t>.</w:t>
      </w:r>
    </w:p>
    <w:p w:rsidR="00EE7491" w:rsidRDefault="00EE7491" w:rsidP="00EE7491">
      <w:r>
        <w:tab/>
        <w:t>Nothing in this section shall be construed to preclude Local Finance Board approval for any municipality that has ended the previous budget year with a deficit in operations caused, whether in whole or in part, by obligations created from tax appeals to issue notes pursuant to section 3 of P.L.2011, c.224 (C.40A:4-89).</w:t>
      </w:r>
    </w:p>
    <w:p w:rsidR="00EE7491" w:rsidRPr="00C43EFB" w:rsidRDefault="00EE7491" w:rsidP="00EE7491">
      <w:r>
        <w:tab/>
        <w:t>"Prime rate" means "prime rate" as that term is defined by R.S.54:48-2.</w:t>
      </w:r>
      <w:r>
        <w:rPr>
          <w:rFonts w:ascii="Albertus Extra Bold" w:hAnsi="Albertus Extra Bold"/>
          <w:b/>
          <w:vertAlign w:val="superscript"/>
        </w:rPr>
        <w:t>1</w:t>
      </w:r>
    </w:p>
    <w:p w:rsidR="00EE7491" w:rsidRPr="00C43EFB" w:rsidRDefault="00EE7491" w:rsidP="00EE7491">
      <w:r w:rsidRPr="00C43EFB">
        <w:t>(</w:t>
      </w:r>
      <w:proofErr w:type="spellStart"/>
      <w:r w:rsidRPr="00C43EFB">
        <w:t>cf</w:t>
      </w:r>
      <w:proofErr w:type="spellEnd"/>
      <w:r w:rsidRPr="00C43EFB">
        <w:t>:  P.L.2019, c.230, s.1)</w:t>
      </w:r>
    </w:p>
    <w:p w:rsidR="00EE7491" w:rsidRDefault="00EE7491" w:rsidP="00B40A5F"/>
    <w:p w:rsidR="00EE7491" w:rsidRPr="00C43EFB" w:rsidRDefault="00EE7491" w:rsidP="00EE7491">
      <w:r w:rsidRPr="00C43EFB">
        <w:tab/>
        <w:t>2.</w:t>
      </w:r>
      <w:r w:rsidRPr="00C43EFB">
        <w:tab/>
        <w:t>Section 2 of P.L.1983, c.137 (C.54:4-134) is amended to read as follows:</w:t>
      </w:r>
    </w:p>
    <w:p w:rsidR="00EE7491" w:rsidRPr="00C43EFB" w:rsidRDefault="00EE7491" w:rsidP="00EE7491">
      <w:r w:rsidRPr="00C43EFB">
        <w:tab/>
        <w:t>2.</w:t>
      </w:r>
      <w:r w:rsidRPr="00C43EFB">
        <w:tab/>
        <w:t>a.  (1)  Whenever the owner of real property shall be entitled, pursuant to a determination of a county board of taxation or a judgment of the tax court, to a refund of all or any portion of the property taxes paid against the property in any given year, and any property taxes, water or sewer payments, or parking or payroll 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EE7491" w:rsidRPr="00C43EFB" w:rsidRDefault="00EE7491" w:rsidP="00EE7491">
      <w:r w:rsidRPr="00C43EFB">
        <w:tab/>
        <w:t>(2)</w:t>
      </w:r>
      <w:r w:rsidRPr="00C43EFB">
        <w:tab/>
        <w:t>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Protection, to be used to ensure required site remediation.  Once the industrial site has been remediated, any remaining refund amounts shall be returned by the commissioner to the taxpayer within 30 days after completion of the 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EE7491" w:rsidRPr="00C43EFB" w:rsidRDefault="00EE7491" w:rsidP="00EE7491">
      <w:r w:rsidRPr="00C43EFB">
        <w:tab/>
        <w:t>b.</w:t>
      </w:r>
      <w:r w:rsidRPr="00C43EFB">
        <w:tab/>
        <w:t>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w:t>
      </w:r>
      <w:r w:rsidRPr="00C43EFB">
        <w:rPr>
          <w:u w:val="single"/>
        </w:rPr>
        <w:t>; except that a municipality may refund the amount owed to the taxpayer as a credit</w:t>
      </w:r>
      <w:r w:rsidRPr="00C43EFB">
        <w:t xml:space="preserve"> </w:t>
      </w:r>
      <w:r>
        <w:rPr>
          <w:rFonts w:ascii="Albertus Extra Bold" w:hAnsi="Albertus Extra Bold"/>
          <w:b/>
          <w:vertAlign w:val="superscript"/>
        </w:rPr>
        <w:t>1</w:t>
      </w:r>
      <w:r>
        <w:rPr>
          <w:u w:val="single"/>
        </w:rPr>
        <w:t>, including any interest that accumulates until the excess is fully returned,</w:t>
      </w:r>
      <w:r>
        <w:rPr>
          <w:rFonts w:ascii="Albertus Extra Bold" w:hAnsi="Albertus Extra Bold"/>
          <w:b/>
          <w:vertAlign w:val="superscript"/>
        </w:rPr>
        <w:t>1</w:t>
      </w:r>
      <w:r w:rsidRPr="00F05943">
        <w:t xml:space="preserve"> </w:t>
      </w:r>
      <w:r w:rsidRPr="00C43EFB">
        <w:rPr>
          <w:u w:val="single"/>
        </w:rPr>
        <w:t>against the balance of property taxes that become due and payable on the parcel of real property immediately following the county board of taxation’s decision, or the Tax Court judgment, as appropriate</w:t>
      </w:r>
      <w:r w:rsidRPr="00817865">
        <w:t xml:space="preserve"> </w:t>
      </w:r>
      <w:r>
        <w:rPr>
          <w:rFonts w:ascii="Albertus Extra Bold" w:hAnsi="Albertus Extra Bold"/>
          <w:b/>
          <w:vertAlign w:val="superscript"/>
        </w:rPr>
        <w:t>1</w:t>
      </w:r>
      <w:r>
        <w:rPr>
          <w:u w:val="single"/>
        </w:rPr>
        <w:t>.  If the excess has not been fully refunded to the taxpayer after three years, then the remaining excess shall immediately be refunded</w:t>
      </w:r>
      <w:r>
        <w:rPr>
          <w:rFonts w:ascii="Albertus Extra Bold" w:hAnsi="Albertus Extra Bold"/>
          <w:b/>
          <w:vertAlign w:val="superscript"/>
        </w:rPr>
        <w:t>1</w:t>
      </w:r>
      <w:r w:rsidRPr="00C43EFB">
        <w:t>.  If the total amount of the delinquency exceeds the total amount of the refund, the balance of the delinquency remaining shall remain a lien against the property.</w:t>
      </w:r>
    </w:p>
    <w:p w:rsidR="00EE7491" w:rsidRPr="00C43EFB" w:rsidRDefault="00EE7491" w:rsidP="00EE7491">
      <w:r w:rsidRPr="00C43EFB">
        <w:t>(</w:t>
      </w:r>
      <w:proofErr w:type="spellStart"/>
      <w:r w:rsidRPr="00C43EFB">
        <w:t>cf</w:t>
      </w:r>
      <w:proofErr w:type="spellEnd"/>
      <w:r w:rsidRPr="00C43EFB">
        <w:t>:  P.L.2012, c.19, s.2)</w:t>
      </w:r>
    </w:p>
    <w:p w:rsidR="00B40A5F" w:rsidRDefault="00B40A5F" w:rsidP="00B40A5F"/>
    <w:p w:rsidR="00B40A5F" w:rsidRDefault="00B40A5F" w:rsidP="00B40A5F">
      <w:r>
        <w:tab/>
        <w:t>3.</w:t>
      </w:r>
      <w:r>
        <w:tab/>
        <w:t>This act shall take effect immediately.</w:t>
      </w:r>
    </w:p>
    <w:sectPr w:rsidR="00B40A5F" w:rsidSect="00617DB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393" w:rsidRDefault="00E45393">
      <w:r>
        <w:separator/>
      </w:r>
    </w:p>
  </w:endnote>
  <w:endnote w:type="continuationSeparator" w:id="0">
    <w:p w:rsidR="00E45393" w:rsidRDefault="00E45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F6" w:rsidRDefault="00EB4BF5" w:rsidP="00EB4BF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99C" w:rsidRPr="00921C91" w:rsidRDefault="008279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799C" w:rsidRPr="00921C91" w:rsidRDefault="0082799C">
    <w:pPr>
      <w:pStyle w:val="Footer"/>
      <w:rPr>
        <w:szCs w:val="18"/>
      </w:rPr>
    </w:pPr>
  </w:p>
  <w:p w:rsidR="0082799C" w:rsidRPr="00921C91" w:rsidRDefault="008279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1241" w:rsidRDefault="00171241" w:rsidP="00686AEB">
    <w:pPr>
      <w:pStyle w:val="Footer"/>
    </w:pPr>
    <w:r>
      <w:tab/>
      <w:t>Matter enclosed in superscript numerals has been adopted as follows:</w:t>
    </w:r>
  </w:p>
  <w:p w:rsidR="00171241" w:rsidRDefault="0017124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November 15, 2021.</w:t>
    </w:r>
  </w:p>
  <w:p w:rsidR="00171241" w:rsidRPr="00171241" w:rsidRDefault="0017124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393" w:rsidRDefault="00E45393">
      <w:r>
        <w:separator/>
      </w:r>
    </w:p>
  </w:footnote>
  <w:footnote w:type="continuationSeparator" w:id="0">
    <w:p w:rsidR="00E45393" w:rsidRDefault="00E45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B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7DB5" w:rsidRDefault="00617DB5" w:rsidP="00617DB5">
    <w:pPr>
      <w:pStyle w:val="bpuHeadSpon"/>
    </w:pPr>
    <w:r w:rsidRPr="00617DB5">
      <w:rPr>
        <w:rStyle w:val="bpuHeadSponChar"/>
      </w:rPr>
      <w:t>S926</w:t>
    </w:r>
    <w:r>
      <w:t xml:space="preserve"> </w:t>
    </w:r>
    <w:r w:rsidR="00171241">
      <w:t xml:space="preserve">[1R] </w:t>
    </w:r>
    <w:r>
      <w:t>PENNACCHIO</w:t>
    </w:r>
    <w:r w:rsidR="00EB4BF5">
      <w:t xml:space="preserve">, </w:t>
    </w:r>
    <w:r w:rsidR="00EB4BF5">
      <w:t>POU</w:t>
    </w:r>
  </w:p>
  <w:p w:rsidR="00617DB5" w:rsidRDefault="00617DB5" w:rsidP="00617DB5">
    <w:pPr>
      <w:pStyle w:val="bpuHeadSpon"/>
    </w:pPr>
    <w:r>
      <w:fldChar w:fldCharType="begin"/>
    </w:r>
    <w:r>
      <w:instrText xml:space="preserve"> PAGE  \* MERGEFORMAT </w:instrText>
    </w:r>
    <w:r>
      <w:fldChar w:fldCharType="separate"/>
    </w:r>
    <w:r w:rsidR="0026446A">
      <w:rPr>
        <w:noProof/>
      </w:rPr>
      <w:t>4</w:t>
    </w:r>
    <w:r>
      <w:fldChar w:fldCharType="end"/>
    </w:r>
  </w:p>
  <w:p w:rsidR="00617DB5" w:rsidRDefault="00617DB5" w:rsidP="00617D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7DB5" w:rsidRDefault="00617DB5" w:rsidP="00617DB5">
    <w:pPr>
      <w:pStyle w:val="bpuHeadSpon"/>
    </w:pPr>
    <w:r w:rsidRPr="00617DB5">
      <w:rPr>
        <w:rStyle w:val="bpuHeadSponChar"/>
      </w:rPr>
      <w:t>S926</w:t>
    </w:r>
    <w:r>
      <w:t xml:space="preserve"> </w:t>
    </w:r>
    <w:r w:rsidR="00171241">
      <w:t xml:space="preserve">[1R] </w:t>
    </w:r>
    <w:r>
      <w:t>PENNACCHIO</w:t>
    </w:r>
    <w:r w:rsidR="00EB4BF5">
      <w:t xml:space="preserve">, </w:t>
    </w:r>
    <w:r w:rsidR="00EB4BF5">
      <w:t>POU</w:t>
    </w:r>
  </w:p>
  <w:p w:rsidR="00617DB5" w:rsidRDefault="00617DB5" w:rsidP="00617DB5">
    <w:pPr>
      <w:pStyle w:val="bpuHeadSpon"/>
    </w:pPr>
    <w:r>
      <w:fldChar w:fldCharType="begin"/>
    </w:r>
    <w:r>
      <w:instrText xml:space="preserve"> PAGE  \* MERGEFORMAT </w:instrText>
    </w:r>
    <w:r>
      <w:fldChar w:fldCharType="separate"/>
    </w:r>
    <w:r w:rsidR="0026446A">
      <w:rPr>
        <w:noProof/>
      </w:rPr>
      <w:t>2</w:t>
    </w:r>
    <w:r>
      <w:fldChar w:fldCharType="end"/>
    </w:r>
  </w:p>
  <w:p w:rsidR="00617DB5" w:rsidRDefault="00617DB5" w:rsidP="00617D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3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7B2"/>
    <w:rsid w:val="001645FB"/>
    <w:rsid w:val="00171241"/>
    <w:rsid w:val="00173D2B"/>
    <w:rsid w:val="00181676"/>
    <w:rsid w:val="00181AF3"/>
    <w:rsid w:val="00183603"/>
    <w:rsid w:val="00194E78"/>
    <w:rsid w:val="0019707B"/>
    <w:rsid w:val="00197E8B"/>
    <w:rsid w:val="00197FA4"/>
    <w:rsid w:val="001A161A"/>
    <w:rsid w:val="001A3B79"/>
    <w:rsid w:val="001A66B6"/>
    <w:rsid w:val="001B4716"/>
    <w:rsid w:val="001B4EA4"/>
    <w:rsid w:val="001C7C52"/>
    <w:rsid w:val="001D25F3"/>
    <w:rsid w:val="001D5DFD"/>
    <w:rsid w:val="001E15F1"/>
    <w:rsid w:val="001E16FA"/>
    <w:rsid w:val="001E6213"/>
    <w:rsid w:val="001F14C7"/>
    <w:rsid w:val="001F7405"/>
    <w:rsid w:val="00205533"/>
    <w:rsid w:val="00212B8D"/>
    <w:rsid w:val="00222983"/>
    <w:rsid w:val="002370D0"/>
    <w:rsid w:val="00255958"/>
    <w:rsid w:val="00257FA2"/>
    <w:rsid w:val="0026446A"/>
    <w:rsid w:val="0026574A"/>
    <w:rsid w:val="002660BB"/>
    <w:rsid w:val="002720E8"/>
    <w:rsid w:val="00275293"/>
    <w:rsid w:val="002776B0"/>
    <w:rsid w:val="00286C7E"/>
    <w:rsid w:val="00293546"/>
    <w:rsid w:val="00293A0D"/>
    <w:rsid w:val="002A1029"/>
    <w:rsid w:val="002A3A1A"/>
    <w:rsid w:val="002A4692"/>
    <w:rsid w:val="002A51BA"/>
    <w:rsid w:val="002B2E26"/>
    <w:rsid w:val="002B3FE6"/>
    <w:rsid w:val="002C231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BC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599"/>
    <w:rsid w:val="0050495C"/>
    <w:rsid w:val="00505DC9"/>
    <w:rsid w:val="00506E1E"/>
    <w:rsid w:val="00513C81"/>
    <w:rsid w:val="00527BFB"/>
    <w:rsid w:val="00532A32"/>
    <w:rsid w:val="00540B0B"/>
    <w:rsid w:val="00540CE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DB5"/>
    <w:rsid w:val="00621B94"/>
    <w:rsid w:val="00626239"/>
    <w:rsid w:val="00635316"/>
    <w:rsid w:val="00635449"/>
    <w:rsid w:val="006378C5"/>
    <w:rsid w:val="00645E6A"/>
    <w:rsid w:val="00665CBC"/>
    <w:rsid w:val="00667A5C"/>
    <w:rsid w:val="00677316"/>
    <w:rsid w:val="00677DA5"/>
    <w:rsid w:val="00686AEB"/>
    <w:rsid w:val="00694C1F"/>
    <w:rsid w:val="006A11A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88B"/>
    <w:rsid w:val="007C0E14"/>
    <w:rsid w:val="007C7DE4"/>
    <w:rsid w:val="007D40CB"/>
    <w:rsid w:val="007D5572"/>
    <w:rsid w:val="007D5796"/>
    <w:rsid w:val="007D59C0"/>
    <w:rsid w:val="007D7D9C"/>
    <w:rsid w:val="007F485D"/>
    <w:rsid w:val="007F6050"/>
    <w:rsid w:val="00813627"/>
    <w:rsid w:val="0082799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F07"/>
    <w:rsid w:val="00971493"/>
    <w:rsid w:val="00971AD9"/>
    <w:rsid w:val="00973069"/>
    <w:rsid w:val="00973523"/>
    <w:rsid w:val="0097564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37F"/>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A5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BA6"/>
    <w:rsid w:val="00C73CA7"/>
    <w:rsid w:val="00C822F6"/>
    <w:rsid w:val="00C82AC2"/>
    <w:rsid w:val="00C8456C"/>
    <w:rsid w:val="00C91E19"/>
    <w:rsid w:val="00C92402"/>
    <w:rsid w:val="00C92867"/>
    <w:rsid w:val="00C93B93"/>
    <w:rsid w:val="00CA037D"/>
    <w:rsid w:val="00CA0837"/>
    <w:rsid w:val="00CA0A4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393"/>
    <w:rsid w:val="00E543CF"/>
    <w:rsid w:val="00E546FD"/>
    <w:rsid w:val="00E608F1"/>
    <w:rsid w:val="00E611B9"/>
    <w:rsid w:val="00E7144F"/>
    <w:rsid w:val="00E73D74"/>
    <w:rsid w:val="00E76A79"/>
    <w:rsid w:val="00E80692"/>
    <w:rsid w:val="00E80C24"/>
    <w:rsid w:val="00E83DF6"/>
    <w:rsid w:val="00E93836"/>
    <w:rsid w:val="00EA7C16"/>
    <w:rsid w:val="00EB4BF5"/>
    <w:rsid w:val="00EC5281"/>
    <w:rsid w:val="00EC791D"/>
    <w:rsid w:val="00EC7CA6"/>
    <w:rsid w:val="00ED3C5D"/>
    <w:rsid w:val="00ED4553"/>
    <w:rsid w:val="00EE749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47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14E534"/>
  <w15:docId w15:val="{C9F1CBBE-3E00-48BE-B77D-83196180A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23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2318"/>
    <w:rPr>
      <w:rFonts w:ascii="Segoe UI" w:hAnsi="Segoe UI" w:cs="Segoe UI"/>
      <w:spacing w:val="4"/>
      <w:sz w:val="18"/>
      <w:szCs w:val="18"/>
    </w:rPr>
  </w:style>
  <w:style w:type="character" w:styleId="LineNumber">
    <w:name w:val="line number"/>
    <w:basedOn w:val="DefaultParagraphFont"/>
    <w:semiHidden/>
    <w:unhideWhenUsed/>
    <w:rsid w:val="00617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1144</Words>
  <Characters>5751</Characters>
  <Application>Microsoft Office Word</Application>
  <DocSecurity>0</DocSecurity>
  <Lines>143</Lines>
  <Paragraphs>32</Paragraphs>
  <ScaleCrop>false</ScaleCrop>
  <HeadingPairs>
    <vt:vector size="2" baseType="variant">
      <vt:variant>
        <vt:lpstr>Title</vt:lpstr>
      </vt:variant>
      <vt:variant>
        <vt:i4>1</vt:i4>
      </vt:variant>
    </vt:vector>
  </HeadingPairs>
  <TitlesOfParts>
    <vt:vector size="1" baseType="lpstr">
      <vt:lpstr>S926</vt:lpstr>
    </vt:vector>
  </TitlesOfParts>
  <Manager>R225</Manager>
  <Company>NJ Office of Legislative Services</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S926 1R</dc:title>
  <dc:subject/>
  <dc:creator>Senator  PENNACCHIO</dc:creator>
  <cp:keywords>S926|4|LG |320|331|297|!|0|</cp:keywords>
  <dc:description>INTRODUCED JANUARY 27, 2020_x000d_
Amended 11/15/21</dc:description>
  <cp:lastModifiedBy>Todaro, Vivian</cp:lastModifiedBy>
  <cp:revision>2</cp:revision>
  <cp:lastPrinted>2021-12-21T14:43:00Z</cp:lastPrinted>
  <dcterms:created xsi:type="dcterms:W3CDTF">2021-12-21T14:43:00Z</dcterms:created>
  <dcterms:modified xsi:type="dcterms:W3CDTF">2021-12-21T14:43:00Z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