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A7240"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A724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942</w:t>
      </w:r>
      <w:r w:rsidR="0063703D" w:rsidRPr="00ED5E27">
        <w:rPr>
          <w:b/>
          <w:sz w:val="36"/>
          <w:szCs w:val="36"/>
        </w:rPr>
        <w:t xml:space="preserve"> </w:t>
      </w:r>
    </w:p>
    <w:p w:rsidR="00D33775" w:rsidRDefault="00D33775" w:rsidP="0007575C">
      <w:pPr>
        <w:pStyle w:val="TopofPage1"/>
        <w:rPr>
          <w:sz w:val="24"/>
          <w:szCs w:val="24"/>
        </w:rPr>
      </w:pPr>
    </w:p>
    <w:p w:rsidR="00497C52" w:rsidRDefault="00497C52" w:rsidP="0007575C">
      <w:pPr>
        <w:pStyle w:val="TopofPage1"/>
        <w:rPr>
          <w:sz w:val="24"/>
          <w:szCs w:val="24"/>
        </w:rPr>
      </w:pPr>
      <w:r>
        <w:rPr>
          <w:sz w:val="24"/>
          <w:szCs w:val="24"/>
        </w:rPr>
        <w:t>with committee amendments</w:t>
      </w:r>
    </w:p>
    <w:p w:rsidR="00497C52" w:rsidRPr="004721EF" w:rsidRDefault="00497C5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A7240">
        <w:rPr>
          <w:caps/>
          <w:szCs w:val="24"/>
        </w:rPr>
        <w:t xml:space="preserve">JUNE </w:t>
      </w:r>
      <w:r w:rsidR="00F2231F">
        <w:rPr>
          <w:caps/>
          <w:szCs w:val="24"/>
        </w:rPr>
        <w:t>25</w:t>
      </w:r>
      <w:r w:rsidR="006A7240">
        <w:rPr>
          <w:caps/>
          <w:szCs w:val="24"/>
        </w:rPr>
        <w:t>, 2020</w:t>
      </w:r>
    </w:p>
    <w:p w:rsidR="00401681" w:rsidRDefault="00401681" w:rsidP="0083060A"/>
    <w:p w:rsidR="004B2ABF" w:rsidRDefault="006A7240" w:rsidP="0083060A">
      <w:r>
        <w:tab/>
        <w:t>The Senate Budget and Appropriations Committee reports</w:t>
      </w:r>
      <w:r w:rsidR="00A84493">
        <w:t xml:space="preserve"> favorably Senate Bill No. 942</w:t>
      </w:r>
      <w:r w:rsidR="00497C52">
        <w:t>, with committee amendments</w:t>
      </w:r>
      <w:r w:rsidR="00A84493">
        <w:t>.</w:t>
      </w:r>
    </w:p>
    <w:p w:rsidR="00497C52" w:rsidRDefault="006A7240" w:rsidP="00497C52">
      <w:r>
        <w:tab/>
      </w:r>
      <w:r w:rsidR="00B70DB7">
        <w:t xml:space="preserve">This bill, as amended, </w:t>
      </w:r>
      <w:r w:rsidR="00497C52">
        <w:t>requires professional and occupational boards in the Division of Consumer Affairs, as well as other government entities that issue certifications, registrations or licenses in the State, when determining whether a person is disqualified from certification, registration or licensure because of a prior conviction of a crime or offense, to consider whether the crime or offense has a direct or substantial relationship to the activity regulated by the board or entity or is of a nature such that certification, registration or licensure of the person would be inconsistent with the public’s health, safety, or welfare.</w:t>
      </w:r>
    </w:p>
    <w:p w:rsidR="00497C52" w:rsidRDefault="00497C52" w:rsidP="00497C52">
      <w:r>
        <w:tab/>
        <w:t xml:space="preserve">Current law permits a board to suspend or revoke, refuse to issue, or refuse to admit a person to an examination for any certificate, registration or license issued by the board upon proof that the applicant or holder of such certificate, registration or license has been convicted of, or engaged in acts constituting, any crime or offense involving moral turpitude or relating adversely to the activity regulated by the board.  The bill amends this standard of proof in current law to delete the reference to a crime or offense involving moral turpitude, and requires that the crime or offense have a direct or substantial relationship to the activity regulated by the board, or to be of a nature such that certification, registration or licensure of the person would be inconsistent with the public’s health, safety, or welfare. </w:t>
      </w:r>
    </w:p>
    <w:p w:rsidR="00497C52" w:rsidRDefault="00497C52" w:rsidP="00497C52">
      <w:r>
        <w:tab/>
        <w:t xml:space="preserve">In addition, the bill supplements current law to provide that no person will be disqualified from obtaining or holding any certificate, registration or license issued by an entity solely because of a prior conviction of a crime or offense, unless the crime or offense has a direct or substantial relationship to the activity regulated by the entity, or is of a nature such that certification, registration or licensure of the person would be inconsistent with the public’s health, safety, or welfare. In determining whether a crime or offense directly or substantially relates to the activity regulated by the entity, an entity must consider the following: </w:t>
      </w:r>
    </w:p>
    <w:p w:rsidR="00497C52" w:rsidRDefault="00497C52" w:rsidP="00497C52">
      <w:r>
        <w:tab/>
        <w:t>(1)</w:t>
      </w:r>
      <w:r>
        <w:tab/>
      </w:r>
      <w:r w:rsidR="006D7C53">
        <w:t xml:space="preserve"> </w:t>
      </w:r>
      <w:r>
        <w:t xml:space="preserve">the nature and seriousness of the crime or offense and the passage of time since its commission; </w:t>
      </w:r>
    </w:p>
    <w:p w:rsidR="00497C52" w:rsidRDefault="00497C52" w:rsidP="00497C52">
      <w:r>
        <w:lastRenderedPageBreak/>
        <w:tab/>
        <w:t>(2)</w:t>
      </w:r>
      <w:r>
        <w:tab/>
      </w:r>
      <w:r w:rsidR="006D7C53">
        <w:t xml:space="preserve"> </w:t>
      </w:r>
      <w:r>
        <w:t xml:space="preserve">the relationship of the crime or offense to the purposes of regulating the profession or occupation regulated by the entity; </w:t>
      </w:r>
    </w:p>
    <w:p w:rsidR="00497C52" w:rsidRDefault="00497C52" w:rsidP="00497C52">
      <w:r>
        <w:tab/>
        <w:t>(3)</w:t>
      </w:r>
      <w:r>
        <w:tab/>
        <w:t xml:space="preserve">any evidence of rehabilitation of the person in the period of time following the prior conviction that may be made available to the entity; and </w:t>
      </w:r>
    </w:p>
    <w:p w:rsidR="00497C52" w:rsidRDefault="00497C52" w:rsidP="00497C52">
      <w:r>
        <w:tab/>
        <w:t>(4)</w:t>
      </w:r>
      <w:r>
        <w:tab/>
      </w:r>
      <w:r w:rsidR="006D7C53">
        <w:t xml:space="preserve"> </w:t>
      </w:r>
      <w:r>
        <w:t>the relationship of the crime or offense to the ability, capacity, and fitness required to perform the duties and discharge the responsibilities of the profession or occupation regulated by the entity.</w:t>
      </w:r>
    </w:p>
    <w:p w:rsidR="00497C52" w:rsidRDefault="00497C52" w:rsidP="00497C52">
      <w:r>
        <w:tab/>
        <w:t>The bill provides that an entity shall not disqualify a person from obtaining or holding a certificate, registration or license issued by the entity because of a person’s prior conviction of a crime or offense unless it provides the person with a written notice that the entity has determined that the conviction may disqualify the person and an explanation for the preliminary determination that the crime or offense has a direct or substantial relationship to the activity regulated by the entity or is of a nature such that certification, registration or licensure of the person would be inconsistent with the public’s health, safety, or welfare.</w:t>
      </w:r>
    </w:p>
    <w:p w:rsidR="00497C52" w:rsidRDefault="00497C52" w:rsidP="00497C52">
      <w:r>
        <w:tab/>
        <w:t xml:space="preserve">The entity must also afford the person an opportunity to be heard before the entity prior to the entity making a final decision on whether to disqualify the person.  The person shall be afforded an opportunity to be heard before the entity no later than 30 days after receiving the written notice of potential disqualification.  If the entity’s final decision is to disqualify the person, the entity must notify the person, no later than 30 days after the hearing, in writing as to the grounds and reasons for the disqualification, the earliest date upon which the person may reapply, and that additional evidence of rehabilitation may be considered upon reapplication. </w:t>
      </w:r>
    </w:p>
    <w:p w:rsidR="00497C52" w:rsidRDefault="00497C52" w:rsidP="00497C52">
      <w:r>
        <w:tab/>
        <w:t xml:space="preserve">The bill also provides that a person’s prior conviction for murder, or an equivalent statute of another state or jurisdiction, or any sex offense that would qualify the person for registration under “Megan’s Law,” or under an equivalent statute of another state or jurisdiction, creates a rebuttable presumption that a substantial relationship exists between the prior conviction and the profession or occupation regulated by the entity. </w:t>
      </w:r>
    </w:p>
    <w:p w:rsidR="00497C52" w:rsidRDefault="00497C52" w:rsidP="00497C52">
      <w:r>
        <w:tab/>
        <w:t>The bill requires the division to obtain data concerning the number of, and reasons for, disqualification by any entity pursuant to the provisions of the bill, and annually submit a report to the Legislature that provides the disqualification data for each entity.</w:t>
      </w:r>
    </w:p>
    <w:p w:rsidR="00497C52" w:rsidRDefault="00497C52" w:rsidP="00497C52">
      <w:r>
        <w:tab/>
        <w:t>The supplemental sections of the bill apply to any license, certification, or registration issued by any principal department of the Executive Branch of State government or any entity within any department or any other entity hereafter created to license or otherwise regulate a profession or occupation.</w:t>
      </w:r>
      <w:r w:rsidR="00CF4288">
        <w:br w:type="page"/>
      </w:r>
    </w:p>
    <w:p w:rsidR="00497C52" w:rsidRDefault="00497C52" w:rsidP="00497C52">
      <w:r>
        <w:rPr>
          <w:u w:val="double"/>
        </w:rPr>
        <w:lastRenderedPageBreak/>
        <w:t>COMMITTEE AMENDMENTS</w:t>
      </w:r>
      <w:r>
        <w:t>:</w:t>
      </w:r>
    </w:p>
    <w:p w:rsidR="00497C52" w:rsidRDefault="00497C52" w:rsidP="00497C52">
      <w:r>
        <w:tab/>
        <w:t xml:space="preserve">The committee amended the bill to provide that </w:t>
      </w:r>
      <w:r w:rsidRPr="00BF3277">
        <w:t>no person will be disqualified from obtaining or holding any certificate, registration or license issued by an entity solely because of a prior conviction of a crime or offense, unless the crime or offense has a direct or substantial relationship to the activity regulated by the entity, or is of a nature such that certification, registration or licensure of the person would be inconsistent with the public’s health, safety</w:t>
      </w:r>
      <w:r>
        <w:t>, or welfare</w:t>
      </w:r>
      <w:r w:rsidRPr="00BF3277">
        <w:t>.</w:t>
      </w:r>
    </w:p>
    <w:p w:rsidR="00497C52" w:rsidRDefault="00497C52" w:rsidP="00497C52">
      <w:r>
        <w:tab/>
        <w:t xml:space="preserve">The committee amended the bill to expand the scope of the prohibition on </w:t>
      </w:r>
      <w:r w:rsidRPr="00BE480B">
        <w:t>disqualifi</w:t>
      </w:r>
      <w:r>
        <w:t>cation</w:t>
      </w:r>
      <w:r w:rsidRPr="00BE480B">
        <w:t xml:space="preserve"> from obtaining or holding any certificate, registration or license solely because of </w:t>
      </w:r>
      <w:r>
        <w:t>certain</w:t>
      </w:r>
      <w:r w:rsidRPr="00BE480B">
        <w:t xml:space="preserve"> prior co</w:t>
      </w:r>
      <w:r>
        <w:t xml:space="preserve">nvictions.  The amendments provide that the prohibition applies to </w:t>
      </w:r>
      <w:r w:rsidRPr="00983360">
        <w:t>any license, certification, or registration issued by any principal department of the Executive Branch of State government or any entity within any department or any other entity hereafter created to license or otherwise regulate a profession or occupation.</w:t>
      </w:r>
    </w:p>
    <w:p w:rsidR="00497C52" w:rsidRPr="00983360" w:rsidRDefault="00497C52" w:rsidP="00497C52">
      <w:r>
        <w:tab/>
        <w:t>Additionally, the amendments require any entity subject to the requirements of the bill</w:t>
      </w:r>
      <w:r w:rsidRPr="00BE480B">
        <w:t xml:space="preserve"> to obtain data concerning the number of, and reasons for, disqualification by </w:t>
      </w:r>
      <w:r>
        <w:t>the</w:t>
      </w:r>
      <w:r w:rsidRPr="00BE480B">
        <w:t xml:space="preserve"> entity pursuant to the provisions of the bill, and annually submit a report to the Legislature that provides the disqualification data for each entity.</w:t>
      </w:r>
    </w:p>
    <w:p w:rsidR="00497C52" w:rsidRDefault="00497C52" w:rsidP="00497C52"/>
    <w:p w:rsidR="006A7240" w:rsidRDefault="006A7240" w:rsidP="0083060A">
      <w:r>
        <w:rPr>
          <w:u w:val="double"/>
        </w:rPr>
        <w:t>FISCAL IMPACT</w:t>
      </w:r>
      <w:r>
        <w:t>:</w:t>
      </w:r>
    </w:p>
    <w:p w:rsidR="006A7240" w:rsidRPr="006A7240" w:rsidRDefault="00497C52" w:rsidP="0083060A">
      <w:r>
        <w:tab/>
        <w:t xml:space="preserve">This bill is not certified as requiring a fiscal note. </w:t>
      </w:r>
      <w:r w:rsidR="006A7240">
        <w:tab/>
      </w:r>
    </w:p>
    <w:sectPr w:rsidR="006A7240" w:rsidRPr="006A724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240" w:rsidRDefault="006A7240">
      <w:r>
        <w:separator/>
      </w:r>
    </w:p>
  </w:endnote>
  <w:endnote w:type="continuationSeparator" w:id="0">
    <w:p w:rsidR="006A7240" w:rsidRDefault="006A7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240" w:rsidRDefault="006A7240">
      <w:r>
        <w:separator/>
      </w:r>
    </w:p>
  </w:footnote>
  <w:footnote w:type="continuationSeparator" w:id="0">
    <w:p w:rsidR="006A7240" w:rsidRDefault="006A7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6D7C53" w:rsidP="006D7C53">
    <w:pPr>
      <w:pStyle w:val="Header"/>
      <w:jc w:val="center"/>
    </w:pPr>
    <w:r>
      <w:fldChar w:fldCharType="begin"/>
    </w:r>
    <w:r>
      <w:instrText xml:space="preserve"> PAGE  \* MERGEFORMAT </w:instrText>
    </w:r>
    <w:r>
      <w:fldChar w:fldCharType="separate"/>
    </w:r>
    <w:r w:rsidR="00F70D47">
      <w:rPr>
        <w:noProof/>
      </w:rPr>
      <w:t>3</w:t>
    </w:r>
    <w:r>
      <w:fldChar w:fldCharType="end"/>
    </w:r>
  </w:p>
  <w:p w:rsidR="006D7C53" w:rsidRDefault="006D7C53" w:rsidP="006D7C5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240"/>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34A"/>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561D0"/>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97C52"/>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A7240"/>
    <w:rsid w:val="006B65A9"/>
    <w:rsid w:val="006B6C47"/>
    <w:rsid w:val="006C04FD"/>
    <w:rsid w:val="006C0835"/>
    <w:rsid w:val="006C0ED3"/>
    <w:rsid w:val="006C39C9"/>
    <w:rsid w:val="006C7CB4"/>
    <w:rsid w:val="006C7CC5"/>
    <w:rsid w:val="006D2DD5"/>
    <w:rsid w:val="006D7C53"/>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8F4CA9"/>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449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0DB7"/>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4288"/>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6F5"/>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231F"/>
    <w:rsid w:val="00F26A91"/>
    <w:rsid w:val="00F30F46"/>
    <w:rsid w:val="00F3289D"/>
    <w:rsid w:val="00F41B82"/>
    <w:rsid w:val="00F43460"/>
    <w:rsid w:val="00F472DE"/>
    <w:rsid w:val="00F62075"/>
    <w:rsid w:val="00F638EA"/>
    <w:rsid w:val="00F649A5"/>
    <w:rsid w:val="00F67804"/>
    <w:rsid w:val="00F67A25"/>
    <w:rsid w:val="00F70D47"/>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5306763-B83D-47CC-9D4E-A0E71B272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561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61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DF53D-3FAE-4993-B6D3-7FF59A7A0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1060</Words>
  <Characters>5645</Characters>
  <Application>Microsoft Office Word</Application>
  <DocSecurity>0</DocSecurity>
  <Lines>116</Lines>
  <Paragraphs>25</Paragraphs>
  <ScaleCrop>false</ScaleCrop>
  <HeadingPairs>
    <vt:vector size="2" baseType="variant">
      <vt:variant>
        <vt:lpstr>Title</vt:lpstr>
      </vt:variant>
      <vt:variant>
        <vt:i4>1</vt:i4>
      </vt:variant>
    </vt:vector>
  </HeadingPairs>
  <TitlesOfParts>
    <vt:vector size="1" baseType="lpstr">
      <vt:lpstr>S942 SBA Statement JUNE 25, 2020</vt:lpstr>
    </vt:vector>
  </TitlesOfParts>
  <Manager>R229</Manager>
  <Company>NJ OLS DMU</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S942 SBA Statement 6/25/20</dc:title>
  <dc:subject/>
  <dc:creator>Senate SBA</dc:creator>
  <cp:keywords>S942|3|RF |313|0|0|!||</cp:keywords>
  <dc:description/>
  <cp:lastModifiedBy>Bell, Careema</cp:lastModifiedBy>
  <cp:revision>2</cp:revision>
  <cp:lastPrinted>2020-06-25T21:00:00Z</cp:lastPrinted>
  <dcterms:created xsi:type="dcterms:W3CDTF">2020-06-26T23:50:00Z</dcterms:created>
  <dcterms:modified xsi:type="dcterms:W3CDTF">2020-06-26T23:50:00Z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