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E54" w:rsidRDefault="004D6E54" w:rsidP="004D6E54">
      <w:pPr>
        <w:pStyle w:val="bpuBill"/>
      </w:pPr>
      <w:bookmarkStart w:id="0" w:name="bpuFrontPg"/>
      <w:bookmarkStart w:id="1" w:name="_GoBack"/>
      <w:bookmarkEnd w:id="0"/>
      <w:bookmarkEnd w:id="1"/>
      <w:r>
        <w:t xml:space="preserve">SENATE, No. 960 </w:t>
      </w:r>
    </w:p>
    <w:p w:rsidR="004D6E54" w:rsidRPr="009D38FF" w:rsidRDefault="004D6E54" w:rsidP="004D6E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21802" r:id="rId7"/>
        </w:object>
      </w:r>
    </w:p>
    <w:p w:rsidR="004D6E54" w:rsidRDefault="004D6E54" w:rsidP="004D6E54">
      <w:pPr>
        <w:pStyle w:val="bpuState"/>
      </w:pPr>
      <w:r>
        <w:t>STATE OF NEW JERSEY</w:t>
      </w:r>
    </w:p>
    <w:p w:rsidR="004D6E54" w:rsidRDefault="004D6E54" w:rsidP="004D6E54">
      <w:pPr>
        <w:pStyle w:val="bpuLegislature"/>
      </w:pPr>
      <w:r>
        <w:t>219th LEGISLATURE</w:t>
      </w:r>
    </w:p>
    <w:p w:rsidR="004D6E54" w:rsidRDefault="004D6E54" w:rsidP="004D6E54">
      <w:pPr>
        <w:pStyle w:val="bpuWpGraphic"/>
      </w:pPr>
      <w:r>
        <w:object w:dxaOrig="8985" w:dyaOrig="255">
          <v:shape id="_x0000_i1026" type="#_x0000_t75" style="width:6in;height:12pt" o:ole="">
            <v:imagedata r:id="rId6" o:title=""/>
          </v:shape>
          <o:OLEObject Type="Embed" ProgID="WPWin6.1" ShapeID="_x0000_i1026" DrawAspect="Content" ObjectID="_1641721803" r:id="rId8"/>
        </w:object>
      </w:r>
      <w:r>
        <w:t xml:space="preserve">  </w:t>
      </w:r>
    </w:p>
    <w:p w:rsidR="004D6E54" w:rsidRDefault="004D6E54" w:rsidP="004D6E54">
      <w:pPr>
        <w:pStyle w:val="bpuIntro"/>
      </w:pPr>
      <w:r>
        <w:t>INTRODUCED JANUARY 27, 2020</w:t>
      </w:r>
    </w:p>
    <w:p w:rsidR="004D6E54" w:rsidRDefault="004D6E54" w:rsidP="004D6E54">
      <w:pPr>
        <w:pStyle w:val="bpuIntro"/>
      </w:pPr>
    </w:p>
    <w:p w:rsidR="004D6E54" w:rsidRDefault="004D6E54" w:rsidP="004D6E54">
      <w:pPr>
        <w:pStyle w:val="bpuIntro"/>
        <w:sectPr w:rsidR="004D6E54" w:rsidSect="004D6E54">
          <w:headerReference w:type="even" r:id="rId9"/>
          <w:headerReference w:type="default" r:id="rId10"/>
          <w:pgSz w:w="12240" w:h="20160" w:code="5"/>
          <w:pgMar w:top="2160" w:right="1440" w:bottom="1440" w:left="1440" w:header="72" w:footer="720" w:gutter="0"/>
          <w:pgNumType w:start="1"/>
          <w:cols w:space="720"/>
          <w:docGrid w:linePitch="360"/>
        </w:sectPr>
      </w:pPr>
    </w:p>
    <w:p w:rsidR="004D6E54" w:rsidRDefault="004D6E54" w:rsidP="004D6E54">
      <w:pPr>
        <w:pStyle w:val="bpuIntro"/>
      </w:pPr>
    </w:p>
    <w:p w:rsidR="004D6E54" w:rsidRDefault="004D6E54" w:rsidP="004D6E54">
      <w:pPr>
        <w:pStyle w:val="bpuSponsor"/>
      </w:pPr>
      <w:r>
        <w:t>Sponsored by:</w:t>
      </w:r>
    </w:p>
    <w:p w:rsidR="004D6E54" w:rsidRDefault="004D6E54" w:rsidP="004D6E54">
      <w:pPr>
        <w:pStyle w:val="bpuSponsor"/>
      </w:pPr>
      <w:r>
        <w:t>Senator  RONALD L. RICE</w:t>
      </w:r>
    </w:p>
    <w:p w:rsidR="004D6E54" w:rsidRDefault="004D6E54" w:rsidP="004D6E54">
      <w:pPr>
        <w:pStyle w:val="bpuSponsor"/>
      </w:pPr>
      <w:r>
        <w:t>District 28 (Essex)</w:t>
      </w:r>
    </w:p>
    <w:p w:rsidR="004D6E54" w:rsidRDefault="004D6E54" w:rsidP="004D6E54">
      <w:pPr>
        <w:pStyle w:val="bpuSponsor"/>
      </w:pPr>
    </w:p>
    <w:p w:rsidR="004D6E54" w:rsidRDefault="004D6E54" w:rsidP="004D6E54">
      <w:pPr>
        <w:pStyle w:val="bpuSponsor"/>
      </w:pPr>
    </w:p>
    <w:p w:rsidR="004D6E54" w:rsidRDefault="004D6E54" w:rsidP="004D6E54">
      <w:pPr>
        <w:pStyle w:val="bpuSponsor"/>
      </w:pPr>
    </w:p>
    <w:p w:rsidR="004D6E54" w:rsidRDefault="004D6E54" w:rsidP="004D6E54">
      <w:pPr>
        <w:pStyle w:val="bpuSponsor"/>
      </w:pPr>
    </w:p>
    <w:p w:rsidR="004D6E54" w:rsidRDefault="004D6E54" w:rsidP="004D6E54">
      <w:pPr>
        <w:pStyle w:val="bpuSponsor"/>
      </w:pPr>
      <w:r>
        <w:t>SYNOPSIS</w:t>
      </w:r>
    </w:p>
    <w:p w:rsidR="004D6E54" w:rsidRDefault="004D6E54" w:rsidP="004D6E54">
      <w:pPr>
        <w:pStyle w:val="bpuNormText"/>
      </w:pPr>
      <w:r>
        <w:tab/>
        <w:t>Requires parent to provide completed financial aid application to Higher Education Student Assistance Authority if parent’s dependent applies to State for student financial aid.</w:t>
      </w:r>
    </w:p>
    <w:p w:rsidR="004D6E54" w:rsidRDefault="004D6E54" w:rsidP="004D6E54">
      <w:pPr>
        <w:pStyle w:val="bpuNormText"/>
      </w:pPr>
    </w:p>
    <w:p w:rsidR="004D6E54" w:rsidRDefault="004D6E54" w:rsidP="004D6E54">
      <w:pPr>
        <w:pStyle w:val="bpuSponsor"/>
      </w:pPr>
      <w:r>
        <w:t xml:space="preserve">CURRENT VERSION OF TEXT </w:t>
      </w:r>
    </w:p>
    <w:p w:rsidR="004D6E54" w:rsidRDefault="004D6E54" w:rsidP="004D6E54">
      <w:pPr>
        <w:pStyle w:val="bpuNormText"/>
      </w:pPr>
      <w:r>
        <w:tab/>
        <w:t>As introduced.</w:t>
      </w:r>
    </w:p>
    <w:p w:rsidR="004D6E54" w:rsidRDefault="004D6E54" w:rsidP="004D6E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6E54" w:rsidRDefault="004D6E54" w:rsidP="008916EC">
      <w:pPr>
        <w:pStyle w:val="FronterPage"/>
        <w:tabs>
          <w:tab w:val="clear" w:pos="720"/>
          <w:tab w:val="clear" w:pos="1440"/>
          <w:tab w:val="clear" w:pos="2160"/>
          <w:tab w:val="clear" w:pos="2880"/>
          <w:tab w:val="clear" w:pos="3600"/>
          <w:tab w:val="clear" w:pos="4320"/>
          <w:tab w:val="clear" w:pos="5040"/>
        </w:tabs>
        <w:sectPr w:rsidR="004D6E54" w:rsidSect="004D6E54">
          <w:type w:val="continuous"/>
          <w:pgSz w:w="12240" w:h="20160" w:code="5"/>
          <w:pgMar w:top="1440" w:right="2275" w:bottom="1440" w:left="2275" w:header="72" w:footer="720" w:gutter="0"/>
          <w:pgNumType w:start="1"/>
          <w:cols w:space="720"/>
          <w:docGrid w:linePitch="360"/>
        </w:sectPr>
      </w:pPr>
    </w:p>
    <w:p w:rsidR="00686AEB" w:rsidRPr="00677316" w:rsidRDefault="00C17BE9" w:rsidP="003E47BA">
      <w:pPr>
        <w:pStyle w:val="HangingAnAct"/>
        <w:rPr>
          <w:rStyle w:val="HangingAnActChar"/>
        </w:rPr>
      </w:pPr>
      <w:r>
        <w:rPr>
          <w:rStyle w:val="BillHead"/>
        </w:rPr>
        <w:lastRenderedPageBreak/>
        <w:t>An Act</w:t>
      </w:r>
      <w:r w:rsidR="00686AEB" w:rsidRPr="006B7FA7">
        <w:rPr>
          <w:rStyle w:val="HangingAnActChar"/>
        </w:rPr>
        <w:t xml:space="preserve"> </w:t>
      </w:r>
      <w:r w:rsidR="00BD1483">
        <w:rPr>
          <w:rStyle w:val="HangingAnActChar"/>
        </w:rPr>
        <w:t xml:space="preserve">concerning eligibility for student financial aid and supplementing chapter 71B of Title 18A of the New Jersey Statutes.  </w:t>
      </w:r>
    </w:p>
    <w:p w:rsidR="000B1054" w:rsidRPr="00D71D68" w:rsidRDefault="000B1054" w:rsidP="000B1054"/>
    <w:p w:rsidR="00686AEB" w:rsidRPr="00AA7880" w:rsidRDefault="00686AEB" w:rsidP="00686AEB">
      <w:r>
        <w:tab/>
      </w:r>
      <w:r w:rsidR="00C17BE9">
        <w:rPr>
          <w:rStyle w:val="BillHeading2"/>
        </w:rPr>
        <w:t>Be It Enacted</w:t>
      </w:r>
      <w:r>
        <w:rPr>
          <w:rStyle w:val="BillHeading2"/>
        </w:rPr>
        <w:t xml:space="preserve"> </w:t>
      </w:r>
      <w:r w:rsidR="00C17BE9">
        <w:rPr>
          <w:rStyle w:val="BillLanguage"/>
        </w:rPr>
        <w:t>by the Senate and General Assembly of the State of New Jersey:</w:t>
      </w:r>
    </w:p>
    <w:p w:rsidR="00816F7E" w:rsidRDefault="00816F7E" w:rsidP="00816F7E">
      <w:pPr>
        <w:tabs>
          <w:tab w:val="clear" w:pos="1440"/>
          <w:tab w:val="left" w:pos="1080"/>
        </w:tabs>
      </w:pPr>
    </w:p>
    <w:p w:rsidR="00816F7E" w:rsidRPr="00816F7E" w:rsidRDefault="00816F7E" w:rsidP="00816F7E">
      <w:pPr>
        <w:tabs>
          <w:tab w:val="clear" w:pos="1440"/>
          <w:tab w:val="left" w:pos="1080"/>
        </w:tabs>
      </w:pPr>
      <w:r w:rsidRPr="00816F7E">
        <w:tab/>
        <w:t>1.</w:t>
      </w:r>
      <w:r w:rsidRPr="00816F7E">
        <w:tab/>
        <w:t>a.</w:t>
      </w:r>
      <w:r w:rsidRPr="00816F7E">
        <w:tab/>
        <w:t xml:space="preserve">In the event that a student who is enrolled in or planning to enroll in an institution of higher education in the State is </w:t>
      </w:r>
      <w:r w:rsidRPr="00816F7E">
        <w:rPr>
          <w:spacing w:val="0"/>
        </w:rPr>
        <w:t xml:space="preserve"> considered by the Higher Education Student Assistance Authority to be</w:t>
      </w:r>
      <w:r w:rsidRPr="00816F7E">
        <w:t xml:space="preserve"> a dependent </w:t>
      </w:r>
      <w:r w:rsidRPr="00816F7E">
        <w:rPr>
          <w:spacing w:val="0"/>
        </w:rPr>
        <w:t>of</w:t>
      </w:r>
      <w:r w:rsidRPr="00BD1483">
        <w:t xml:space="preserve"> his parent</w:t>
      </w:r>
      <w:r w:rsidRPr="00816F7E">
        <w:t xml:space="preserve">, the student’s parent shall provide the Higher Education Student Assistance Authority </w:t>
      </w:r>
      <w:r w:rsidRPr="00816F7E">
        <w:rPr>
          <w:spacing w:val="0"/>
        </w:rPr>
        <w:t>with a  completed financial aid application</w:t>
      </w:r>
      <w:r w:rsidRPr="00816F7E">
        <w:t>.</w:t>
      </w:r>
      <w:r w:rsidRPr="00816F7E">
        <w:tab/>
      </w:r>
    </w:p>
    <w:p w:rsidR="00816F7E" w:rsidRPr="00816F7E" w:rsidRDefault="00816F7E" w:rsidP="00816F7E">
      <w:pPr>
        <w:tabs>
          <w:tab w:val="clear" w:pos="1440"/>
          <w:tab w:val="left" w:pos="1080"/>
        </w:tabs>
      </w:pPr>
      <w:r w:rsidRPr="00816F7E">
        <w:tab/>
        <w:t>b.</w:t>
      </w:r>
      <w:r w:rsidRPr="00816F7E">
        <w:tab/>
      </w:r>
      <w:r w:rsidRPr="00816F7E">
        <w:rPr>
          <w:spacing w:val="0"/>
        </w:rPr>
        <w:t xml:space="preserve">Each institution of higher education shall notify the executive director of the Higher Education Student Assistance Authority of all students who report that their parent has refused to provide information to complete a financial aid application in accordance with subsection a. of this section.  The executive director shall send written notification to those parents that failure to submit a completed financial aid application on behalf of a dependent will result in the assessment of a civil penalty pursuant to subsection c. of this section.  </w:t>
      </w:r>
    </w:p>
    <w:p w:rsidR="00816F7E" w:rsidRPr="00816F7E" w:rsidRDefault="00D93660" w:rsidP="00816F7E">
      <w:pPr>
        <w:tabs>
          <w:tab w:val="clear" w:pos="1440"/>
          <w:tab w:val="left" w:pos="1080"/>
        </w:tabs>
      </w:pPr>
      <w:r>
        <w:tab/>
        <w:t>c.</w:t>
      </w:r>
      <w:r>
        <w:tab/>
      </w:r>
      <w:r w:rsidR="00816F7E" w:rsidRPr="00816F7E">
        <w:t>Any person who willfully fails to disclose information required pursuant to subsection a. of this section shall be subject to a civil penalty of not more than $500 which shall be collected in proceedings in accordance with the "Penalty Enforcement Law of 1999," P.L.1999, c.274. (C.2A:58-10 et seq.).</w:t>
      </w:r>
    </w:p>
    <w:p w:rsidR="00816F7E" w:rsidRPr="00816F7E" w:rsidRDefault="00D93660" w:rsidP="00816F7E">
      <w:pPr>
        <w:tabs>
          <w:tab w:val="clear" w:pos="1440"/>
          <w:tab w:val="left" w:pos="1080"/>
        </w:tabs>
      </w:pPr>
      <w:r>
        <w:tab/>
        <w:t>d</w:t>
      </w:r>
      <w:r w:rsidR="00123E3B">
        <w:t>.</w:t>
      </w:r>
      <w:r>
        <w:tab/>
      </w:r>
      <w:r w:rsidR="00816F7E" w:rsidRPr="00816F7E">
        <w:t xml:space="preserve">Any civil penalty collected pursuant to subsection c. of this section shall be conveyed to the authority to transfer to the student’s account at the institution of higher education at which the student is enrolled or is planning to enroll.    </w:t>
      </w:r>
    </w:p>
    <w:p w:rsidR="00686AEB" w:rsidRPr="00BD1483" w:rsidRDefault="00686AEB" w:rsidP="00686AEB"/>
    <w:p w:rsidR="00686AEB" w:rsidRPr="00AA7880" w:rsidRDefault="00686AEB" w:rsidP="00686AEB">
      <w:r w:rsidRPr="00BD1483">
        <w:tab/>
      </w:r>
      <w:r w:rsidR="00816F7E" w:rsidRPr="00BD1483">
        <w:t>2</w:t>
      </w:r>
      <w:r w:rsidR="00D93660">
        <w:t>.</w:t>
      </w:r>
      <w:r w:rsidR="00D93660">
        <w:tab/>
      </w:r>
      <w:r w:rsidR="00C17BE9" w:rsidRPr="00BD1483">
        <w:t>This act shall take effect</w:t>
      </w:r>
      <w:r w:rsidR="00816F7E" w:rsidRPr="00BD1483">
        <w:t xml:space="preserve"> immediately</w:t>
      </w:r>
      <w:r w:rsidR="00816F7E">
        <w:t xml:space="preserve">.  </w:t>
      </w:r>
    </w:p>
    <w:p w:rsidR="00686AEB" w:rsidRDefault="00686AEB" w:rsidP="00686AEB"/>
    <w:p w:rsidR="00D727C6" w:rsidRPr="00CE7BD8" w:rsidRDefault="00D727C6" w:rsidP="00686AEB"/>
    <w:p w:rsidR="00686AEB" w:rsidRPr="00AA7880" w:rsidRDefault="00686AEB" w:rsidP="00686AEB">
      <w:pPr>
        <w:jc w:val="center"/>
      </w:pPr>
      <w:r w:rsidRPr="00D71D68">
        <w:t>STATEMENT</w:t>
      </w:r>
    </w:p>
    <w:p w:rsidR="00E060DC" w:rsidRDefault="00E060DC" w:rsidP="00E060DC">
      <w:pPr>
        <w:tabs>
          <w:tab w:val="clear" w:pos="1440"/>
          <w:tab w:val="left" w:pos="1080"/>
        </w:tabs>
      </w:pPr>
    </w:p>
    <w:p w:rsidR="00E060DC" w:rsidRPr="00816F7E" w:rsidRDefault="00E060DC" w:rsidP="00E060DC">
      <w:pPr>
        <w:tabs>
          <w:tab w:val="clear" w:pos="1440"/>
          <w:tab w:val="left" w:pos="1080"/>
        </w:tabs>
      </w:pPr>
      <w:r>
        <w:tab/>
        <w:t>This bill provides that i</w:t>
      </w:r>
      <w:r w:rsidRPr="00816F7E">
        <w:t>n the event that a student who is enrolled in or planning to enroll in an institution of h</w:t>
      </w:r>
      <w:r>
        <w:t>igher education in the State is</w:t>
      </w:r>
      <w:r w:rsidRPr="00816F7E">
        <w:rPr>
          <w:spacing w:val="0"/>
        </w:rPr>
        <w:t xml:space="preserve"> considered by the Higher Education Student Assistance Authority to be</w:t>
      </w:r>
      <w:r w:rsidRPr="00816F7E">
        <w:t xml:space="preserve"> a dependent </w:t>
      </w:r>
      <w:r w:rsidRPr="00816F7E">
        <w:rPr>
          <w:spacing w:val="0"/>
        </w:rPr>
        <w:t>of</w:t>
      </w:r>
      <w:r w:rsidRPr="00BD1483">
        <w:t xml:space="preserve"> his parent</w:t>
      </w:r>
      <w:r w:rsidRPr="00816F7E">
        <w:t xml:space="preserve">, the student’s parent </w:t>
      </w:r>
      <w:r>
        <w:t>must</w:t>
      </w:r>
      <w:r w:rsidRPr="00816F7E">
        <w:t xml:space="preserve"> provide the Higher Education Student Assistance Authority </w:t>
      </w:r>
      <w:r w:rsidR="00D727C6">
        <w:rPr>
          <w:spacing w:val="0"/>
        </w:rPr>
        <w:t xml:space="preserve">with a </w:t>
      </w:r>
      <w:r w:rsidRPr="00816F7E">
        <w:rPr>
          <w:spacing w:val="0"/>
        </w:rPr>
        <w:t>completed financial aid application</w:t>
      </w:r>
      <w:r w:rsidR="00D727C6">
        <w:t xml:space="preserve">.  </w:t>
      </w:r>
      <w:r>
        <w:t xml:space="preserve">The bill requires an </w:t>
      </w:r>
      <w:r w:rsidRPr="00816F7E">
        <w:rPr>
          <w:spacing w:val="0"/>
        </w:rPr>
        <w:t xml:space="preserve">institution of higher education </w:t>
      </w:r>
      <w:r>
        <w:rPr>
          <w:spacing w:val="0"/>
        </w:rPr>
        <w:t>to</w:t>
      </w:r>
      <w:r w:rsidRPr="00816F7E">
        <w:rPr>
          <w:spacing w:val="0"/>
        </w:rPr>
        <w:t xml:space="preserve"> notify the executive director of the Higher Education Student Assistance Authority of all students who report that their parent has refused to provide information to complete a financial aid application.  The executive director </w:t>
      </w:r>
      <w:r>
        <w:rPr>
          <w:spacing w:val="0"/>
        </w:rPr>
        <w:t>is also required to</w:t>
      </w:r>
      <w:r w:rsidRPr="00816F7E">
        <w:rPr>
          <w:spacing w:val="0"/>
        </w:rPr>
        <w:t xml:space="preserve"> send written notification to those parents that failure to submit a completed </w:t>
      </w:r>
      <w:r w:rsidRPr="00816F7E">
        <w:rPr>
          <w:spacing w:val="0"/>
        </w:rPr>
        <w:lastRenderedPageBreak/>
        <w:t xml:space="preserve">financial aid application on behalf of a dependent will result in the assessment of a civil penalty.  </w:t>
      </w:r>
    </w:p>
    <w:p w:rsidR="00F00D08" w:rsidRDefault="00E060DC" w:rsidP="00D93660">
      <w:pPr>
        <w:tabs>
          <w:tab w:val="clear" w:pos="1440"/>
          <w:tab w:val="left" w:pos="1080"/>
        </w:tabs>
      </w:pPr>
      <w:r w:rsidRPr="00816F7E">
        <w:tab/>
      </w:r>
      <w:r>
        <w:t>Under the bill, a</w:t>
      </w:r>
      <w:r w:rsidRPr="00816F7E">
        <w:t xml:space="preserve">ny person who willfully fails to disclose information required pursuant to </w:t>
      </w:r>
      <w:r>
        <w:t>the bill’s provisions will</w:t>
      </w:r>
      <w:r w:rsidRPr="00816F7E">
        <w:t xml:space="preserve"> be subject to a civil penalty of not more than $500</w:t>
      </w:r>
      <w:r>
        <w:t xml:space="preserve">, to be </w:t>
      </w:r>
      <w:r w:rsidRPr="00816F7E">
        <w:t>collected in proceedings in accordance with the "Penalty Enforcement Law of 1999," P.L.1999, c.274. (C.2A:58-10 et seq.).</w:t>
      </w:r>
      <w:r>
        <w:t xml:space="preserve">  The bill further provides that a</w:t>
      </w:r>
      <w:r w:rsidRPr="00816F7E">
        <w:t xml:space="preserve">ny </w:t>
      </w:r>
      <w:r>
        <w:t xml:space="preserve">such </w:t>
      </w:r>
      <w:r w:rsidRPr="00816F7E">
        <w:t xml:space="preserve">civil penalty collected </w:t>
      </w:r>
      <w:r>
        <w:t>will</w:t>
      </w:r>
      <w:r w:rsidRPr="00816F7E">
        <w:t xml:space="preserve"> be conveyed to the authority to transfer to the student’s account at the institution of higher education at which the student is enrolled or is planning to enroll.    </w:t>
      </w:r>
    </w:p>
    <w:sectPr w:rsidR="00F00D08" w:rsidSect="004D6E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26" w:rsidRDefault="007B3226">
      <w:r>
        <w:separator/>
      </w:r>
    </w:p>
  </w:endnote>
  <w:endnote w:type="continuationSeparator" w:id="0">
    <w:p w:rsidR="007B3226" w:rsidRDefault="007B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26" w:rsidRDefault="007B3226">
      <w:r>
        <w:separator/>
      </w:r>
    </w:p>
  </w:footnote>
  <w:footnote w:type="continuationSeparator" w:id="0">
    <w:p w:rsidR="007B3226" w:rsidRDefault="007B3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B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E54" w:rsidRDefault="004D6E54" w:rsidP="004D6E54">
    <w:pPr>
      <w:pStyle w:val="bpuHeadSpon"/>
    </w:pPr>
    <w:r w:rsidRPr="004D6E54">
      <w:rPr>
        <w:rStyle w:val="bpuHeadSponChar"/>
      </w:rPr>
      <w:t>S960</w:t>
    </w:r>
    <w:r>
      <w:t xml:space="preserve"> RICE</w:t>
    </w:r>
  </w:p>
  <w:p w:rsidR="004D6E54" w:rsidRDefault="004D6E54" w:rsidP="004D6E54">
    <w:pPr>
      <w:pStyle w:val="bpuHeadSpon"/>
    </w:pPr>
    <w:r>
      <w:fldChar w:fldCharType="begin"/>
    </w:r>
    <w:r>
      <w:instrText xml:space="preserve"> PAGE  \* MERGEFORMAT </w:instrText>
    </w:r>
    <w:r>
      <w:fldChar w:fldCharType="separate"/>
    </w:r>
    <w:r w:rsidR="00520BC1">
      <w:rPr>
        <w:noProof/>
      </w:rPr>
      <w:t>3</w:t>
    </w:r>
    <w:r>
      <w:fldChar w:fldCharType="end"/>
    </w:r>
  </w:p>
  <w:p w:rsidR="004D6E54" w:rsidRDefault="004D6E54" w:rsidP="004D6E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6E54" w:rsidRDefault="004D6E54" w:rsidP="004D6E54">
    <w:pPr>
      <w:pStyle w:val="bpuHeadSpon"/>
    </w:pPr>
    <w:r w:rsidRPr="004D6E54">
      <w:rPr>
        <w:rStyle w:val="bpuHeadSponChar"/>
      </w:rPr>
      <w:t>S960</w:t>
    </w:r>
    <w:r>
      <w:t xml:space="preserve"> RICE</w:t>
    </w:r>
  </w:p>
  <w:p w:rsidR="004D6E54" w:rsidRDefault="004D6E54" w:rsidP="004D6E54">
    <w:pPr>
      <w:pStyle w:val="bpuHeadSpon"/>
    </w:pPr>
    <w:r>
      <w:fldChar w:fldCharType="begin"/>
    </w:r>
    <w:r>
      <w:instrText xml:space="preserve"> PAGE  \* MERGEFORMAT </w:instrText>
    </w:r>
    <w:r>
      <w:fldChar w:fldCharType="separate"/>
    </w:r>
    <w:r w:rsidR="00520BC1">
      <w:rPr>
        <w:noProof/>
      </w:rPr>
      <w:t>2</w:t>
    </w:r>
    <w:r>
      <w:fldChar w:fldCharType="end"/>
    </w:r>
  </w:p>
  <w:p w:rsidR="004D6E54" w:rsidRDefault="004D6E54" w:rsidP="004D6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6"/>
    <w:rsid w:val="000051BD"/>
    <w:rsid w:val="0001336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E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EE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01"/>
    <w:rsid w:val="003702CA"/>
    <w:rsid w:val="00370617"/>
    <w:rsid w:val="00382F1F"/>
    <w:rsid w:val="00391DA4"/>
    <w:rsid w:val="003A193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12"/>
    <w:rsid w:val="004C742C"/>
    <w:rsid w:val="004D6E54"/>
    <w:rsid w:val="004E1F3E"/>
    <w:rsid w:val="004F21BD"/>
    <w:rsid w:val="004F4F1D"/>
    <w:rsid w:val="004F74DD"/>
    <w:rsid w:val="00501317"/>
    <w:rsid w:val="0050495C"/>
    <w:rsid w:val="00505DC9"/>
    <w:rsid w:val="00506E1E"/>
    <w:rsid w:val="00513C81"/>
    <w:rsid w:val="00520B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F0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26"/>
    <w:rsid w:val="007C0E14"/>
    <w:rsid w:val="007C7DE4"/>
    <w:rsid w:val="007D40CB"/>
    <w:rsid w:val="007D5796"/>
    <w:rsid w:val="007D59C0"/>
    <w:rsid w:val="007D7D9C"/>
    <w:rsid w:val="007F485D"/>
    <w:rsid w:val="007F6050"/>
    <w:rsid w:val="00813627"/>
    <w:rsid w:val="00816F7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89B"/>
    <w:rsid w:val="00AF1A8C"/>
    <w:rsid w:val="00B0116D"/>
    <w:rsid w:val="00B01173"/>
    <w:rsid w:val="00B02F35"/>
    <w:rsid w:val="00B05A3C"/>
    <w:rsid w:val="00B07100"/>
    <w:rsid w:val="00B1138C"/>
    <w:rsid w:val="00B2574A"/>
    <w:rsid w:val="00B33FA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483"/>
    <w:rsid w:val="00BE24D6"/>
    <w:rsid w:val="00BE7EFA"/>
    <w:rsid w:val="00BF06AD"/>
    <w:rsid w:val="00BF2C67"/>
    <w:rsid w:val="00C04F4D"/>
    <w:rsid w:val="00C12E48"/>
    <w:rsid w:val="00C13D14"/>
    <w:rsid w:val="00C15F53"/>
    <w:rsid w:val="00C17BE9"/>
    <w:rsid w:val="00C2271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C6"/>
    <w:rsid w:val="00D93660"/>
    <w:rsid w:val="00D9410B"/>
    <w:rsid w:val="00D9695B"/>
    <w:rsid w:val="00DA2417"/>
    <w:rsid w:val="00DA5585"/>
    <w:rsid w:val="00DB02AC"/>
    <w:rsid w:val="00DB6AA2"/>
    <w:rsid w:val="00DE10D1"/>
    <w:rsid w:val="00DE2514"/>
    <w:rsid w:val="00DE6851"/>
    <w:rsid w:val="00DF03EE"/>
    <w:rsid w:val="00E01B71"/>
    <w:rsid w:val="00E05CC9"/>
    <w:rsid w:val="00E060D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8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4EF84F-FFED-4B2A-81CF-953FF5FA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D14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3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FAE"/>
    <w:rPr>
      <w:rFonts w:ascii="Segoe UI" w:hAnsi="Segoe UI" w:cs="Segoe UI"/>
      <w:spacing w:val="4"/>
      <w:sz w:val="18"/>
      <w:szCs w:val="18"/>
    </w:rPr>
  </w:style>
  <w:style w:type="character" w:styleId="LineNumber">
    <w:name w:val="line number"/>
    <w:basedOn w:val="DefaultParagraphFont"/>
    <w:semiHidden/>
    <w:unhideWhenUsed/>
    <w:rsid w:val="004D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551</Words>
  <Characters>2909</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S960</vt:lpstr>
    </vt:vector>
  </TitlesOfParts>
  <Manager>R230</Manager>
  <Company>NJ Office of Legislative Services</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S960</dc:title>
  <dc:subject>20-1166</dc:subject>
  <dc:creator>Senator  RICE</dc:creator>
  <cp:keywords>S960|3|ER |227|0|227|N|0|</cp:keywords>
  <dc:description>INTRODUCED JANUARY 27, 2020</dc:description>
  <cp:lastModifiedBy>Bektas, Brenda</cp:lastModifiedBy>
  <cp:revision>2</cp:revision>
  <cp:lastPrinted>2020-01-22T19:21:00Z</cp:lastPrinted>
  <dcterms:created xsi:type="dcterms:W3CDTF">2020-01-28T18:02:00Z</dcterms:created>
  <dcterms:modified xsi:type="dcterms:W3CDTF">2020-01-28T18:02:00Z</dcterms:modified>
  <cp:category>Section 1 to C.18A:71B-104_x000d_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