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E8B" w:rsidRDefault="00B80E8B" w:rsidP="00B80E8B">
      <w:pPr>
        <w:pStyle w:val="bpuReprint"/>
      </w:pPr>
      <w:bookmarkStart w:id="0" w:name="bpuFrontPg"/>
      <w:bookmarkStart w:id="1" w:name="_GoBack"/>
      <w:bookmarkEnd w:id="0"/>
      <w:bookmarkEnd w:id="1"/>
      <w:r>
        <w:t>[First Reprint]</w:t>
      </w:r>
    </w:p>
    <w:p w:rsidR="00B14D14" w:rsidRDefault="00B14D14" w:rsidP="00B14D14">
      <w:pPr>
        <w:pStyle w:val="bpuBill"/>
      </w:pPr>
      <w:r>
        <w:t xml:space="preserve">SENATE, No. 962 </w:t>
      </w:r>
    </w:p>
    <w:p w:rsidR="00B14D14" w:rsidRPr="009D38FF" w:rsidRDefault="00B14D14" w:rsidP="00B14D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5861" r:id="rId7"/>
        </w:object>
      </w:r>
    </w:p>
    <w:p w:rsidR="00B14D14" w:rsidRDefault="00B14D14" w:rsidP="00B14D14">
      <w:pPr>
        <w:pStyle w:val="bpuState"/>
      </w:pPr>
      <w:r>
        <w:t>STATE OF NEW JERSEY</w:t>
      </w:r>
    </w:p>
    <w:p w:rsidR="00B14D14" w:rsidRDefault="00B14D14" w:rsidP="00B14D14">
      <w:pPr>
        <w:pStyle w:val="bpuLegislature"/>
      </w:pPr>
      <w:r>
        <w:t>219th LEGISLATURE</w:t>
      </w:r>
    </w:p>
    <w:p w:rsidR="00B14D14" w:rsidRDefault="00B14D14" w:rsidP="00B14D14">
      <w:pPr>
        <w:pStyle w:val="bpuWpGraphic"/>
      </w:pPr>
      <w:r>
        <w:object w:dxaOrig="8985" w:dyaOrig="255">
          <v:shape id="_x0000_i1026" type="#_x0000_t75" style="width:6in;height:12pt" o:ole="">
            <v:imagedata r:id="rId6" o:title=""/>
          </v:shape>
          <o:OLEObject Type="Embed" ProgID="WPWin6.1" ShapeID="_x0000_i1026" DrawAspect="Content" ObjectID="_1645605862" r:id="rId8"/>
        </w:object>
      </w:r>
      <w:r>
        <w:t xml:space="preserve">  </w:t>
      </w:r>
    </w:p>
    <w:p w:rsidR="00B14D14" w:rsidRDefault="00B14D14" w:rsidP="00B14D14">
      <w:pPr>
        <w:pStyle w:val="bpuIntro"/>
      </w:pPr>
      <w:r>
        <w:t>INTRODUCED JANUARY 27, 2020</w:t>
      </w:r>
    </w:p>
    <w:p w:rsidR="00B14D14" w:rsidRDefault="00B14D14" w:rsidP="00B14D14">
      <w:pPr>
        <w:pStyle w:val="bpuIntro"/>
      </w:pPr>
    </w:p>
    <w:p w:rsidR="00B14D14" w:rsidRDefault="00B14D14" w:rsidP="00B14D14">
      <w:pPr>
        <w:pStyle w:val="bpuIntro"/>
        <w:sectPr w:rsidR="00B14D14" w:rsidSect="008965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4D14" w:rsidRDefault="00B14D14" w:rsidP="00B14D14">
      <w:pPr>
        <w:pStyle w:val="bpuIntro"/>
      </w:pPr>
    </w:p>
    <w:p w:rsidR="00B14D14" w:rsidRDefault="00B14D14" w:rsidP="00B14D14">
      <w:pPr>
        <w:pStyle w:val="bpuSponsor"/>
      </w:pPr>
      <w:r>
        <w:t>Sponsored by:</w:t>
      </w:r>
    </w:p>
    <w:p w:rsidR="00B14D14" w:rsidRDefault="00B14D14" w:rsidP="00B14D14">
      <w:pPr>
        <w:pStyle w:val="bpuSponsor"/>
      </w:pPr>
      <w:r>
        <w:t>Senator  JAMES BEACH</w:t>
      </w:r>
    </w:p>
    <w:p w:rsidR="00B14D14" w:rsidRDefault="00B14D14" w:rsidP="00B14D14">
      <w:pPr>
        <w:pStyle w:val="bpuSponsor"/>
      </w:pPr>
      <w:r>
        <w:t>District 6 (Burlington and Camden)</w:t>
      </w:r>
    </w:p>
    <w:p w:rsidR="00B14D14" w:rsidRDefault="003755C5" w:rsidP="003755C5">
      <w:pPr>
        <w:pStyle w:val="bpuSponsor"/>
      </w:pPr>
      <w:r>
        <w:t>Senator  TROY SINGLETON</w:t>
      </w:r>
    </w:p>
    <w:p w:rsidR="003755C5" w:rsidRDefault="003755C5" w:rsidP="003755C5">
      <w:pPr>
        <w:pStyle w:val="bpuSponsor"/>
      </w:pPr>
      <w:r>
        <w:t>District 7 (Burlington)</w:t>
      </w:r>
    </w:p>
    <w:p w:rsidR="003755C5" w:rsidRPr="003755C5" w:rsidRDefault="003755C5" w:rsidP="003755C5">
      <w:pPr>
        <w:pStyle w:val="bpuSponsor"/>
      </w:pPr>
    </w:p>
    <w:p w:rsidR="00B14D14" w:rsidRDefault="00896586" w:rsidP="00896586">
      <w:pPr>
        <w:pStyle w:val="bpuSponsor"/>
      </w:pPr>
      <w:r>
        <w:t>Co-Sponsored by:</w:t>
      </w:r>
    </w:p>
    <w:p w:rsidR="00896586" w:rsidRPr="00896586" w:rsidRDefault="00896586" w:rsidP="00896586">
      <w:pPr>
        <w:pStyle w:val="bpuSponsor"/>
      </w:pPr>
      <w:r w:rsidRPr="00896586">
        <w:t xml:space="preserve">Senator </w:t>
      </w:r>
      <w:proofErr w:type="spellStart"/>
      <w:r w:rsidRPr="00896586">
        <w:t>O'Scanlon</w:t>
      </w:r>
      <w:proofErr w:type="spellEnd"/>
    </w:p>
    <w:p w:rsidR="00B14D14" w:rsidRDefault="00B14D14" w:rsidP="00B14D14">
      <w:pPr>
        <w:pStyle w:val="bpuSponsor"/>
      </w:pPr>
    </w:p>
    <w:p w:rsidR="00896586" w:rsidRDefault="00896586" w:rsidP="00896586"/>
    <w:p w:rsidR="00896586" w:rsidRPr="00896586" w:rsidRDefault="00896586" w:rsidP="00896586"/>
    <w:p w:rsidR="00B14D14" w:rsidRDefault="00B14D14" w:rsidP="00B14D14">
      <w:pPr>
        <w:pStyle w:val="bpuSponsor"/>
      </w:pPr>
    </w:p>
    <w:p w:rsidR="00B14D14" w:rsidRDefault="00B14D14" w:rsidP="00B14D14">
      <w:pPr>
        <w:pStyle w:val="bpuSponsor"/>
      </w:pPr>
      <w:r>
        <w:t>SYNOPSIS</w:t>
      </w:r>
    </w:p>
    <w:p w:rsidR="00E2646C" w:rsidRDefault="00E2646C" w:rsidP="00E2646C">
      <w:pPr>
        <w:pStyle w:val="bpuNormText"/>
      </w:pPr>
      <w:r>
        <w:tab/>
        <w:t>Requires DCA to approve credentialing entity to develop and administer voluntary recovery residence certification program.</w:t>
      </w:r>
    </w:p>
    <w:p w:rsidR="00B14D14" w:rsidRDefault="00B14D14" w:rsidP="00B14D14">
      <w:pPr>
        <w:pStyle w:val="bpuNormText"/>
      </w:pPr>
    </w:p>
    <w:p w:rsidR="00B14D14" w:rsidRDefault="00B14D14" w:rsidP="00B14D14">
      <w:pPr>
        <w:pStyle w:val="bpuSponsor"/>
      </w:pPr>
      <w:r>
        <w:t xml:space="preserve">CURRENT VERSION OF TEXT </w:t>
      </w:r>
    </w:p>
    <w:p w:rsidR="00B14D14" w:rsidRDefault="00B80E8B" w:rsidP="00B14D14">
      <w:pPr>
        <w:pStyle w:val="bpuNormText"/>
      </w:pPr>
      <w:r>
        <w:tab/>
        <w:t>As reported by the Senate Budget and Appropriations Committee on February 13, 2020, with amendments.</w:t>
      </w:r>
    </w:p>
    <w:p w:rsidR="00B14D14" w:rsidRDefault="00B14D14" w:rsidP="00B14D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14D14" w:rsidRDefault="00B14D14" w:rsidP="008916EC">
      <w:pPr>
        <w:pStyle w:val="FronterPage"/>
        <w:tabs>
          <w:tab w:val="clear" w:pos="720"/>
          <w:tab w:val="clear" w:pos="1440"/>
          <w:tab w:val="clear" w:pos="2160"/>
          <w:tab w:val="clear" w:pos="2880"/>
          <w:tab w:val="clear" w:pos="3600"/>
          <w:tab w:val="clear" w:pos="4320"/>
          <w:tab w:val="clear" w:pos="5040"/>
        </w:tabs>
        <w:sectPr w:rsidR="00B14D14" w:rsidSect="00B14D14">
          <w:type w:val="continuous"/>
          <w:pgSz w:w="12240" w:h="20160" w:code="5"/>
          <w:pgMar w:top="1440" w:right="2275" w:bottom="1440" w:left="2275" w:header="72" w:footer="720" w:gutter="0"/>
          <w:pgNumType w:start="1"/>
          <w:cols w:space="720"/>
          <w:docGrid w:linePitch="360"/>
        </w:sectPr>
      </w:pPr>
    </w:p>
    <w:p w:rsidR="00B80E8B" w:rsidRDefault="00B80E8B" w:rsidP="00B80E8B">
      <w:pPr>
        <w:pStyle w:val="HangingAnAct"/>
        <w:rPr>
          <w:rStyle w:val="HangingAnActChar"/>
        </w:rPr>
      </w:pPr>
      <w:r w:rsidRPr="002A14D6">
        <w:rPr>
          <w:rStyle w:val="BillHead"/>
        </w:rPr>
        <w:lastRenderedPageBreak/>
        <w:t>An Act</w:t>
      </w:r>
      <w:r w:rsidRPr="00C730FC">
        <w:rPr>
          <w:rStyle w:val="HangingAnActChar"/>
        </w:rPr>
        <w:t xml:space="preserve"> concerning the voluntary certification of recovery residences, and supplementing Title </w:t>
      </w:r>
      <w:r>
        <w:rPr>
          <w:rStyle w:val="HangingAnActChar"/>
          <w:rFonts w:ascii="Albertus Extra Bold" w:hAnsi="Albertus Extra Bold"/>
          <w:vertAlign w:val="superscript"/>
        </w:rPr>
        <w:t>1</w:t>
      </w:r>
      <w:r w:rsidRPr="004B3F24">
        <w:rPr>
          <w:rStyle w:val="HangingAnActChar"/>
          <w:rFonts w:ascii="Albertus Extra Bold" w:hAnsi="Albertus Extra Bold"/>
        </w:rPr>
        <w:t>[</w:t>
      </w:r>
      <w:r w:rsidRPr="00C730FC">
        <w:rPr>
          <w:rStyle w:val="HangingAnActChar"/>
        </w:rPr>
        <w:t>26</w:t>
      </w:r>
      <w:r w:rsidRPr="004B3F24">
        <w:rPr>
          <w:rStyle w:val="HangingAnActChar"/>
          <w:rFonts w:ascii="Albertus Extra Bold" w:hAnsi="Albertus Extra Bold"/>
        </w:rPr>
        <w:t>]</w:t>
      </w:r>
      <w:r>
        <w:rPr>
          <w:rStyle w:val="HangingAnActChar"/>
          <w:spacing w:val="0"/>
        </w:rPr>
        <w:t xml:space="preserve"> </w:t>
      </w:r>
      <w:r>
        <w:rPr>
          <w:rStyle w:val="HangingAnActChar"/>
          <w:spacing w:val="0"/>
          <w:u w:val="single"/>
        </w:rPr>
        <w:t>55</w:t>
      </w:r>
      <w:r>
        <w:rPr>
          <w:rStyle w:val="HangingAnActChar"/>
          <w:rFonts w:ascii="Albertus Extra Bold" w:hAnsi="Albertus Extra Bold"/>
          <w:vertAlign w:val="superscript"/>
        </w:rPr>
        <w:t>1</w:t>
      </w:r>
      <w:r w:rsidRPr="00C730FC">
        <w:rPr>
          <w:rStyle w:val="HangingAnActChar"/>
        </w:rPr>
        <w:t xml:space="preserve"> of the Revised Statutes.</w:t>
      </w:r>
    </w:p>
    <w:p w:rsidR="002A14D6" w:rsidRPr="00C730FC" w:rsidRDefault="002A14D6" w:rsidP="002A14D6"/>
    <w:p w:rsidR="002A14D6" w:rsidRPr="00C730FC" w:rsidRDefault="002A14D6" w:rsidP="002A14D6">
      <w:r w:rsidRPr="00C730FC">
        <w:tab/>
      </w:r>
      <w:r w:rsidRPr="00C730FC">
        <w:rPr>
          <w:rStyle w:val="BillHeading2"/>
        </w:rPr>
        <w:t xml:space="preserve">Be It Enacted </w:t>
      </w:r>
      <w:r w:rsidRPr="00C730FC">
        <w:rPr>
          <w:rStyle w:val="BillLanguage"/>
        </w:rPr>
        <w:t>by the Senate and General Assembly of the State of New Jersey:</w:t>
      </w:r>
    </w:p>
    <w:p w:rsidR="002A14D6" w:rsidRPr="00C730FC" w:rsidRDefault="002A14D6" w:rsidP="002A14D6"/>
    <w:p w:rsidR="00F025E1" w:rsidRPr="00C730FC" w:rsidRDefault="00F025E1" w:rsidP="00F025E1">
      <w:r w:rsidRPr="00C730FC">
        <w:tab/>
        <w:t>1.</w:t>
      </w:r>
      <w:r w:rsidRPr="00C730FC">
        <w:tab/>
        <w:t>As used in this act:</w:t>
      </w:r>
    </w:p>
    <w:p w:rsidR="00F025E1" w:rsidRPr="00C730FC" w:rsidRDefault="00F025E1" w:rsidP="00F025E1">
      <w:r w:rsidRPr="00C730FC">
        <w:tab/>
        <w:t>“Certificate of compliance” means a certificate</w:t>
      </w:r>
      <w:r>
        <w:rPr>
          <w:rFonts w:ascii="Albertus Extra Bold" w:hAnsi="Albertus Extra Bold"/>
          <w:b/>
          <w:vertAlign w:val="superscript"/>
        </w:rPr>
        <w:t>1</w:t>
      </w:r>
      <w:r w:rsidRPr="00133ACE">
        <w:rPr>
          <w:rFonts w:ascii="Albertus Extra Bold" w:hAnsi="Albertus Extra Bold"/>
          <w:b/>
        </w:rPr>
        <w:t>[</w:t>
      </w:r>
      <w:r w:rsidRPr="00C730FC">
        <w:t>, which is</w:t>
      </w:r>
      <w:r w:rsidRPr="00133ACE">
        <w:rPr>
          <w:rFonts w:ascii="Albertus Extra Bold" w:hAnsi="Albertus Extra Bold"/>
          <w:b/>
        </w:rPr>
        <w:t>]</w:t>
      </w:r>
      <w:r>
        <w:rPr>
          <w:rFonts w:ascii="Albertus Extra Bold" w:hAnsi="Albertus Extra Bold"/>
          <w:b/>
          <w:vertAlign w:val="superscript"/>
        </w:rPr>
        <w:t>1</w:t>
      </w:r>
      <w:r w:rsidRPr="00C730FC">
        <w:t xml:space="preserve"> issued by the credentialing entity to a recovery residence, </w:t>
      </w:r>
      <w:r>
        <w:rPr>
          <w:rFonts w:ascii="Albertus Extra Bold" w:hAnsi="Albertus Extra Bold"/>
          <w:b/>
          <w:vertAlign w:val="superscript"/>
        </w:rPr>
        <w:t>1</w:t>
      </w:r>
      <w:r w:rsidRPr="00133ACE">
        <w:rPr>
          <w:rFonts w:ascii="Albertus Extra Bold" w:hAnsi="Albertus Extra Bold"/>
          <w:b/>
        </w:rPr>
        <w:t>[</w:t>
      </w:r>
      <w:r w:rsidRPr="00C730FC">
        <w:t>and</w:t>
      </w:r>
      <w:r w:rsidRPr="00133ACE">
        <w:rPr>
          <w:rFonts w:ascii="Albertus Extra Bold" w:hAnsi="Albertus Extra Bold"/>
          <w:b/>
        </w:rPr>
        <w:t>]</w:t>
      </w:r>
      <w:r>
        <w:rPr>
          <w:rFonts w:ascii="Albertus Extra Bold" w:hAnsi="Albertus Extra Bold"/>
          <w:b/>
          <w:vertAlign w:val="superscript"/>
        </w:rPr>
        <w:t>1</w:t>
      </w:r>
      <w:r w:rsidRPr="00C730FC">
        <w:t xml:space="preserve"> which affirms that the recovery residence is in compliance with all requirements necessary for certification</w:t>
      </w:r>
      <w:r>
        <w:rPr>
          <w:rFonts w:ascii="Albertus Extra Bold" w:hAnsi="Albertus Extra Bold"/>
          <w:b/>
          <w:vertAlign w:val="superscript"/>
        </w:rPr>
        <w:t>1</w:t>
      </w:r>
      <w:r w:rsidRPr="00133ACE">
        <w:rPr>
          <w:rFonts w:ascii="Albertus Extra Bold" w:hAnsi="Albertus Extra Bold"/>
          <w:b/>
        </w:rPr>
        <w:t>[</w:t>
      </w:r>
      <w:r w:rsidRPr="00C730FC">
        <w:t>,</w:t>
      </w:r>
      <w:r w:rsidRPr="00133ACE">
        <w:rPr>
          <w:rFonts w:ascii="Albertus Extra Bold" w:hAnsi="Albertus Extra Bold"/>
          <w:b/>
        </w:rPr>
        <w:t>]</w:t>
      </w:r>
      <w:r>
        <w:rPr>
          <w:rFonts w:ascii="Albertus Extra Bold" w:hAnsi="Albertus Extra Bold"/>
          <w:b/>
          <w:vertAlign w:val="superscript"/>
        </w:rPr>
        <w:t>1</w:t>
      </w:r>
      <w:r w:rsidRPr="00C730FC">
        <w:t xml:space="preserve"> and is authorized to hold itself out to the public as a certified recovery residence. </w:t>
      </w:r>
    </w:p>
    <w:p w:rsidR="00F025E1" w:rsidRPr="00C730FC" w:rsidRDefault="00F025E1" w:rsidP="00F025E1">
      <w:r w:rsidRPr="00C730FC">
        <w:tab/>
        <w:t>“Certified recovery residence” means a recovery residence that holds a valid certificate of compliance issued pursuant to this act.</w:t>
      </w:r>
    </w:p>
    <w:p w:rsidR="00F025E1" w:rsidRPr="00C730FC" w:rsidRDefault="00F025E1" w:rsidP="00F025E1">
      <w:r w:rsidRPr="00C730FC">
        <w:tab/>
        <w:t xml:space="preserve">“Certified recovery residence administrator” means a recovery residence administrator who holds a valid professional certification issued pursuant to this act.  </w:t>
      </w:r>
    </w:p>
    <w:p w:rsidR="00F025E1" w:rsidRPr="00C730FC" w:rsidRDefault="00F025E1" w:rsidP="00F025E1">
      <w:r w:rsidRPr="00C730FC">
        <w:tab/>
        <w:t xml:space="preserve">“Credentialing entity” means a nonprofit organization, operating in New Jersey, which develops and administers professional certification programs, and which is approved by the department to develop and administer a recovery residence certification program in this State, in accordance with the provisions of this act.  </w:t>
      </w:r>
    </w:p>
    <w:p w:rsidR="00F025E1" w:rsidRPr="00C730FC" w:rsidRDefault="00F025E1" w:rsidP="00F025E1">
      <w:r w:rsidRPr="00C730FC">
        <w:tab/>
        <w:t xml:space="preserve">“Department” means the Department of </w:t>
      </w:r>
      <w:r w:rsidRPr="00536033">
        <w:t>Community Affairs</w:t>
      </w:r>
      <w:r w:rsidRPr="00C730FC">
        <w:t>.</w:t>
      </w:r>
    </w:p>
    <w:p w:rsidR="00F025E1" w:rsidRPr="00C730FC" w:rsidRDefault="00F025E1" w:rsidP="00F025E1">
      <w:r w:rsidRPr="00C730FC">
        <w:tab/>
        <w:t>“Peer-managed facility” means a recovery residence that is not directly managed, on a day-to-day basis, by a recovery residence administrator, but which, instead, is self-managed, on a cooperative basis, by the residents in recovery who are renting rooms at the facility.</w:t>
      </w:r>
    </w:p>
    <w:p w:rsidR="00F025E1" w:rsidRPr="00C730FC" w:rsidRDefault="00F025E1" w:rsidP="00F025E1">
      <w:r w:rsidRPr="00C730FC">
        <w:tab/>
        <w:t>“Professional certification” means a certificate that is issued by the credentialing entity to a recovery residence administrator, and which affirms that the administrator is in compliance with all applicable professional certification requirements</w:t>
      </w:r>
      <w:r>
        <w:rPr>
          <w:rFonts w:ascii="Albertus Extra Bold" w:hAnsi="Albertus Extra Bold"/>
          <w:b/>
          <w:vertAlign w:val="superscript"/>
        </w:rPr>
        <w:t>1</w:t>
      </w:r>
      <w:r w:rsidRPr="00133ACE">
        <w:rPr>
          <w:rFonts w:ascii="Albertus Extra Bold" w:hAnsi="Albertus Extra Bold"/>
          <w:b/>
        </w:rPr>
        <w:t>[</w:t>
      </w:r>
      <w:r w:rsidRPr="00C730FC">
        <w:t>,</w:t>
      </w:r>
      <w:r w:rsidRPr="00133ACE">
        <w:rPr>
          <w:rFonts w:ascii="Albertus Extra Bold" w:hAnsi="Albertus Extra Bold"/>
          <w:b/>
        </w:rPr>
        <w:t>]</w:t>
      </w:r>
      <w:r>
        <w:rPr>
          <w:rFonts w:ascii="Albertus Extra Bold" w:hAnsi="Albertus Extra Bold"/>
          <w:b/>
          <w:vertAlign w:val="superscript"/>
        </w:rPr>
        <w:t>1</w:t>
      </w:r>
      <w:r w:rsidRPr="00C730FC">
        <w:t xml:space="preserve"> and has been deemed </w:t>
      </w:r>
      <w:r>
        <w:rPr>
          <w:rFonts w:ascii="Albertus Extra Bold" w:hAnsi="Albertus Extra Bold"/>
          <w:b/>
          <w:vertAlign w:val="superscript"/>
        </w:rPr>
        <w:t>1</w:t>
      </w:r>
      <w:r w:rsidRPr="00133ACE">
        <w:rPr>
          <w:rFonts w:ascii="Albertus Extra Bold" w:hAnsi="Albertus Extra Bold"/>
          <w:b/>
        </w:rPr>
        <w:t>[</w:t>
      </w:r>
      <w:r w:rsidRPr="00C730FC">
        <w:t>to be</w:t>
      </w:r>
      <w:r w:rsidRPr="00133ACE">
        <w:rPr>
          <w:rFonts w:ascii="Albertus Extra Bold" w:hAnsi="Albertus Extra Bold"/>
          <w:b/>
        </w:rPr>
        <w:t>]</w:t>
      </w:r>
      <w:r>
        <w:rPr>
          <w:rFonts w:ascii="Albertus Extra Bold" w:hAnsi="Albertus Extra Bold"/>
          <w:b/>
          <w:vertAlign w:val="superscript"/>
        </w:rPr>
        <w:t>1</w:t>
      </w:r>
      <w:r w:rsidRPr="00C730FC">
        <w:t xml:space="preserve"> capable of managing a certified recovery residence.</w:t>
      </w:r>
    </w:p>
    <w:p w:rsidR="00F025E1" w:rsidRPr="00C730FC" w:rsidRDefault="00F025E1" w:rsidP="00F025E1">
      <w:r w:rsidRPr="00C730FC">
        <w:tab/>
        <w:t>“Professionally-managed facility” means a recovery residence that is directly managed by a recovery residence administrator</w:t>
      </w:r>
      <w:r>
        <w:rPr>
          <w:rFonts w:ascii="Albertus Extra Bold" w:hAnsi="Albertus Extra Bold"/>
          <w:b/>
          <w:vertAlign w:val="superscript"/>
        </w:rPr>
        <w:t>1</w:t>
      </w:r>
      <w:r w:rsidRPr="00133ACE">
        <w:rPr>
          <w:rFonts w:ascii="Albertus Extra Bold" w:hAnsi="Albertus Extra Bold"/>
          <w:b/>
        </w:rPr>
        <w:t>[</w:t>
      </w:r>
      <w:r w:rsidRPr="00C730FC">
        <w:t>,</w:t>
      </w:r>
      <w:r w:rsidRPr="00133ACE">
        <w:rPr>
          <w:rFonts w:ascii="Albertus Extra Bold" w:hAnsi="Albertus Extra Bold"/>
          <w:b/>
        </w:rPr>
        <w:t>]</w:t>
      </w:r>
      <w:r>
        <w:rPr>
          <w:rFonts w:ascii="Albertus Extra Bold" w:hAnsi="Albertus Extra Bold"/>
          <w:b/>
          <w:vertAlign w:val="superscript"/>
        </w:rPr>
        <w:t>1</w:t>
      </w:r>
      <w:r w:rsidRPr="00C730FC">
        <w:t xml:space="preserve"> and is not a peer-managed facility.</w:t>
      </w:r>
    </w:p>
    <w:p w:rsidR="00F025E1" w:rsidRPr="00C730FC" w:rsidRDefault="00F025E1" w:rsidP="00F025E1">
      <w:r w:rsidRPr="00C730FC">
        <w:tab/>
        <w:t xml:space="preserve">“Recovery residence” means housing with a home-like atmosphere, which is available in either a professionally-managed facility or a peer-managed facility, and which provides a sober living environment and alcohol and drug free living accommodations to individuals with substance use disorders, or to individuals with co-occurring mental health and substance use </w:t>
      </w:r>
      <w:r w:rsidRPr="00C730FC">
        <w:lastRenderedPageBreak/>
        <w:t>disorders, but which does not provide clinical treatment services for mental health or substance use disorders.  “Recovery residence” includes, but is not limited to, a facility that is commonly referred to as a sober living home.</w:t>
      </w:r>
    </w:p>
    <w:p w:rsidR="00F025E1" w:rsidRPr="00C730FC" w:rsidRDefault="00F025E1" w:rsidP="00F025E1">
      <w:r w:rsidRPr="00C730FC">
        <w:tab/>
        <w:t>“Recovery residence administrator” means the owner or operator of a recovery residence, who is responsible for the overall management of the recovery residence, including, but not limited to, the supervision of residents and staff</w:t>
      </w:r>
      <w:r>
        <w:rPr>
          <w:rFonts w:ascii="Albertus Extra Bold" w:hAnsi="Albertus Extra Bold"/>
          <w:b/>
          <w:vertAlign w:val="superscript"/>
        </w:rPr>
        <w:t>1</w:t>
      </w:r>
      <w:r w:rsidRPr="00133ACE">
        <w:rPr>
          <w:rFonts w:ascii="Albertus Extra Bold" w:hAnsi="Albertus Extra Bold"/>
          <w:b/>
        </w:rPr>
        <w:t>[</w:t>
      </w:r>
      <w:r w:rsidRPr="00C730FC">
        <w:t>;</w:t>
      </w:r>
      <w:r w:rsidRPr="00133ACE">
        <w:rPr>
          <w:rFonts w:ascii="Albertus Extra Bold" w:hAnsi="Albertus Extra Bold"/>
          <w:b/>
        </w:rPr>
        <w:t>]</w:t>
      </w:r>
      <w:r>
        <w:rPr>
          <w:u w:val="single"/>
        </w:rPr>
        <w:t>,</w:t>
      </w:r>
      <w:r>
        <w:rPr>
          <w:rFonts w:ascii="Albertus Extra Bold" w:hAnsi="Albertus Extra Bold"/>
          <w:b/>
          <w:vertAlign w:val="superscript"/>
        </w:rPr>
        <w:t>1</w:t>
      </w:r>
      <w:r w:rsidRPr="00C730FC">
        <w:t xml:space="preserve"> and who does not reside in the recovery residence.  “Recovery residence administrator” does not include the owner or operator of a recovery residence who manages the recovery residence while residing therein.</w:t>
      </w:r>
    </w:p>
    <w:p w:rsidR="00F025E1" w:rsidRPr="00C730FC" w:rsidRDefault="00F025E1" w:rsidP="00F025E1">
      <w:r w:rsidRPr="00C730FC">
        <w:tab/>
        <w:t>“Recovery residence certification program” means the program established by the credentialing entity, pursuant to section 2 of this act, which provides for the voluntary certification of recovery residences</w:t>
      </w:r>
      <w:r>
        <w:t>,</w:t>
      </w:r>
      <w:r w:rsidRPr="00C730FC">
        <w:t xml:space="preserve"> and </w:t>
      </w:r>
      <w:r>
        <w:t xml:space="preserve">the </w:t>
      </w:r>
      <w:r w:rsidRPr="00C730FC">
        <w:t xml:space="preserve">professional certification of recovery residence administrators. </w:t>
      </w:r>
    </w:p>
    <w:p w:rsidR="00F025E1" w:rsidRPr="00C730FC" w:rsidRDefault="00F025E1" w:rsidP="00F025E1">
      <w:r w:rsidRPr="00C730FC">
        <w:tab/>
        <w:t>“Refer” means to inform a current or discharged patient, by any means or method, about the name, address, or other details of a recovery residence.</w:t>
      </w:r>
    </w:p>
    <w:p w:rsidR="00F025E1" w:rsidRDefault="00F025E1" w:rsidP="00F025E1">
      <w:r w:rsidRPr="00C730FC">
        <w:tab/>
        <w:t>“Substance use disorder” means a maladaptive pattern of alcohol or drug use that leads to clinically significant impairment or distress.  “Substance use disorder” includes drug or alcohol abuse or drug or alcohol dependency, as confirmed by a clinical screening and assessment instrument.</w:t>
      </w:r>
    </w:p>
    <w:p w:rsidR="002A14D6" w:rsidRPr="00C730FC" w:rsidRDefault="002A14D6" w:rsidP="002A14D6"/>
    <w:p w:rsidR="00CD1B37" w:rsidRPr="00C730FC" w:rsidRDefault="00CD1B37" w:rsidP="00CD1B37">
      <w:pPr>
        <w:tabs>
          <w:tab w:val="clear" w:pos="1440"/>
          <w:tab w:val="clear" w:pos="2160"/>
          <w:tab w:val="left" w:pos="1080"/>
          <w:tab w:val="left" w:pos="1620"/>
        </w:tabs>
      </w:pPr>
      <w:r>
        <w:tab/>
        <w:t>2.</w:t>
      </w:r>
      <w:r>
        <w:tab/>
        <w:t>a.</w:t>
      </w:r>
      <w:r>
        <w:tab/>
        <w:t>(1)</w:t>
      </w:r>
      <w:r>
        <w:tab/>
      </w:r>
      <w:r w:rsidRPr="00C730FC">
        <w:t xml:space="preserve">Within 120 days after the enactment of this act, the department shall approve a credentialing entity to develop and administer a recovery residence certification program in the State.  The recovery residence certification program shall be developed in accordance with the provisions of this section; shall be consistent with applicable standards adopted by the National Alliance for Recovery Residences (NARR); and shall become operational within 180 days after the credentialing entity is approved by the department pursuant to this subsection.  </w:t>
      </w:r>
    </w:p>
    <w:p w:rsidR="00CD1B37" w:rsidRPr="00C730FC" w:rsidRDefault="00CD1B37" w:rsidP="00CD1B37">
      <w:r w:rsidRPr="00C730FC">
        <w:tab/>
        <w:t>(2)</w:t>
      </w:r>
      <w:r w:rsidRPr="00C730FC">
        <w:tab/>
        <w:t xml:space="preserve">Using a portion of the moneys annually appropriated to the department for its purposes, the department shall provide appropriate funds to the credentialing entity, on an annual basis, to enable the credentialing entity to fulfill its duties and responsibilities under this section.  </w:t>
      </w:r>
    </w:p>
    <w:p w:rsidR="00CD1B37" w:rsidRPr="00C730FC" w:rsidRDefault="00CD1B37" w:rsidP="00CD1B37">
      <w:r w:rsidRPr="00C730FC">
        <w:tab/>
        <w:t>b.</w:t>
      </w:r>
      <w:r w:rsidRPr="00C730FC">
        <w:tab/>
        <w:t>In developing and implementing a recovery residence certification program, the credentialing entity shall:</w:t>
      </w:r>
    </w:p>
    <w:p w:rsidR="00CD1B37" w:rsidRPr="00C730FC" w:rsidRDefault="00CD1B37" w:rsidP="00CD1B37">
      <w:r w:rsidRPr="00C730FC">
        <w:tab/>
        <w:t>(1)</w:t>
      </w:r>
      <w:r w:rsidRPr="00C730FC">
        <w:tab/>
        <w:t>establish requirements for the voluntary certification of recovery residences, and the annual recertification of certified recovery residences;</w:t>
      </w:r>
    </w:p>
    <w:p w:rsidR="00CD1B37" w:rsidRPr="00C730FC" w:rsidRDefault="00CD1B37" w:rsidP="00CD1B37">
      <w:r w:rsidRPr="00C730FC">
        <w:tab/>
        <w:t>(2)</w:t>
      </w:r>
      <w:r w:rsidRPr="00C730FC">
        <w:tab/>
        <w:t>establish requirements for the voluntary professional certification of recovery residence administrators, and the annual recertification of certified recovery residence administrators;</w:t>
      </w:r>
    </w:p>
    <w:p w:rsidR="00CD1B37" w:rsidRPr="00C730FC" w:rsidRDefault="00CD1B37" w:rsidP="00CD1B37">
      <w:r w:rsidRPr="00C730FC">
        <w:lastRenderedPageBreak/>
        <w:tab/>
        <w:t>(3)</w:t>
      </w:r>
      <w:r w:rsidRPr="00C730FC">
        <w:tab/>
        <w:t>establish criminal background check requirements for the administrators and employees of professionally-managed facilities, as deemed by the credentialing entity to be necessary;</w:t>
      </w:r>
    </w:p>
    <w:p w:rsidR="00CD1B37" w:rsidRPr="00C730FC" w:rsidRDefault="00CD1B37" w:rsidP="00CD1B37">
      <w:r w:rsidRPr="00C730FC">
        <w:tab/>
        <w:t>(4)</w:t>
      </w:r>
      <w:r w:rsidRPr="00C730FC">
        <w:tab/>
        <w:t>administer all aspects of the recovery residence certification program, and establish procedures as necessary to facilitate the application, certification, and annual recertification processes used in the program;</w:t>
      </w:r>
    </w:p>
    <w:p w:rsidR="00CD1B37" w:rsidRPr="00C730FC" w:rsidRDefault="00CD1B37" w:rsidP="00CD1B37">
      <w:r w:rsidRPr="00C730FC">
        <w:tab/>
        <w:t>(5)</w:t>
      </w:r>
      <w:r w:rsidRPr="00C730FC">
        <w:tab/>
        <w:t xml:space="preserve">engage in the on-site pre-certification inspection of recovery residences that apply for a certificate of compliance; </w:t>
      </w:r>
    </w:p>
    <w:p w:rsidR="00CD1B37" w:rsidRPr="00C730FC" w:rsidRDefault="00CD1B37" w:rsidP="00CD1B37">
      <w:r w:rsidRPr="00C730FC">
        <w:tab/>
        <w:t>(6)</w:t>
      </w:r>
      <w:r w:rsidRPr="00C730FC">
        <w:tab/>
        <w:t xml:space="preserve">issue a certificate of compliance to any recovery residence, upon application therefor; provided that the recovery residence is in compliance with the provisions of subsection d. of this section; has satisfactorily passed an on-site pre-certification inspection conducted pursuant to paragraph (5) of this subsection; and satisfies all additional requirements, established by the credentialing entity under paragraph (1) of this subsection, which are necessary for certification; </w:t>
      </w:r>
    </w:p>
    <w:p w:rsidR="00CD1B37" w:rsidRPr="00C730FC" w:rsidRDefault="00CD1B37" w:rsidP="00CD1B37">
      <w:r w:rsidRPr="00C730FC">
        <w:tab/>
        <w:t>(7)</w:t>
      </w:r>
      <w:r w:rsidRPr="00C730FC">
        <w:tab/>
        <w:t>issue a professional certification to any recovery residence administrator, upon application therefor; provided that the administrator satisfies all requirements, established by the credentialing entity under paragraph (2) of this subsection, which are necessary for professional certification;</w:t>
      </w:r>
    </w:p>
    <w:p w:rsidR="00CD1B37" w:rsidRPr="00C730FC" w:rsidRDefault="00CD1B37" w:rsidP="00CD1B37">
      <w:r w:rsidRPr="00C730FC">
        <w:tab/>
        <w:t>(8)</w:t>
      </w:r>
      <w:r w:rsidRPr="00C730FC">
        <w:tab/>
        <w:t>establish procedures and protocols for the regular monitoring and inspection of certified recovery residences, which procedures and protocols shall, at a minimum, require the credentialing entity to conduct at least one unannounced on-site inspection of each certified recovery residence</w:t>
      </w:r>
      <w:r>
        <w:rPr>
          <w:rFonts w:ascii="Albertus Extra Bold" w:hAnsi="Albertus Extra Bold"/>
          <w:b/>
          <w:vertAlign w:val="superscript"/>
        </w:rPr>
        <w:t>1</w:t>
      </w:r>
      <w:r w:rsidRPr="00133ACE">
        <w:rPr>
          <w:rFonts w:ascii="Albertus Extra Bold" w:hAnsi="Albertus Extra Bold"/>
          <w:b/>
        </w:rPr>
        <w:t>[</w:t>
      </w:r>
      <w:r w:rsidRPr="00C730FC">
        <w:t>,</w:t>
      </w:r>
      <w:r w:rsidRPr="00133ACE">
        <w:rPr>
          <w:rFonts w:ascii="Albertus Extra Bold" w:hAnsi="Albertus Extra Bold"/>
          <w:b/>
        </w:rPr>
        <w:t>]</w:t>
      </w:r>
      <w:r>
        <w:rPr>
          <w:rFonts w:ascii="Albertus Extra Bold" w:hAnsi="Albertus Extra Bold"/>
          <w:b/>
          <w:vertAlign w:val="superscript"/>
        </w:rPr>
        <w:t>1</w:t>
      </w:r>
      <w:r w:rsidRPr="00C730FC">
        <w:t xml:space="preserve"> as a condition of annual recertification; and</w:t>
      </w:r>
    </w:p>
    <w:p w:rsidR="00CD1B37" w:rsidRPr="00C730FC" w:rsidRDefault="00CD1B37" w:rsidP="00CD1B37">
      <w:r w:rsidRPr="00C730FC">
        <w:tab/>
        <w:t>(9)</w:t>
      </w:r>
      <w:r w:rsidRPr="00C730FC">
        <w:tab/>
        <w:t>establish an Internet website to provide information to the public about the recovery residence certification program.</w:t>
      </w:r>
    </w:p>
    <w:p w:rsidR="00CD1B37" w:rsidRPr="00C730FC" w:rsidRDefault="00CD1B37" w:rsidP="00CD1B37">
      <w:pPr>
        <w:tabs>
          <w:tab w:val="clear" w:pos="1440"/>
          <w:tab w:val="left" w:pos="1260"/>
        </w:tabs>
      </w:pPr>
      <w:r>
        <w:tab/>
        <w:t>c.</w:t>
      </w:r>
      <w:r>
        <w:tab/>
        <w:t>(1)</w:t>
      </w:r>
      <w:r>
        <w:tab/>
      </w:r>
      <w:r w:rsidRPr="00C730FC">
        <w:t xml:space="preserve">Within 180 days after the recovery residence certification program becomes operational, the credentialing entity shall publish, on the website established pursuant to paragraph (9) of subsection b. of this section, a list that provides contact information for all of the recovery residences that have been issued a certificate of compliance in accordance with program requirements.  Immediately after the publication of the list, the credentialing entity shall notify the department that the list is publicly available.  </w:t>
      </w:r>
    </w:p>
    <w:p w:rsidR="00CD1B37" w:rsidRPr="00C730FC" w:rsidRDefault="00CD1B37" w:rsidP="00CD1B37">
      <w:r w:rsidRPr="00C730FC">
        <w:tab/>
        <w:t>(2)</w:t>
      </w:r>
      <w:r w:rsidRPr="00C730FC">
        <w:tab/>
        <w:t xml:space="preserve">The list of certified recovery residences that is published pursuant to this subsection shall not include the </w:t>
      </w:r>
      <w:r>
        <w:rPr>
          <w:rFonts w:ascii="Albertus Extra Bold" w:hAnsi="Albertus Extra Bold"/>
          <w:b/>
          <w:vertAlign w:val="superscript"/>
        </w:rPr>
        <w:t>1</w:t>
      </w:r>
      <w:r w:rsidRPr="00133ACE">
        <w:rPr>
          <w:rFonts w:ascii="Albertus Extra Bold" w:hAnsi="Albertus Extra Bold"/>
          <w:b/>
        </w:rPr>
        <w:t>[</w:t>
      </w:r>
      <w:r w:rsidRPr="00C730FC">
        <w:t>names</w:t>
      </w:r>
      <w:r w:rsidRPr="00133ACE">
        <w:rPr>
          <w:rFonts w:ascii="Albertus Extra Bold" w:hAnsi="Albertus Extra Bold"/>
          <w:b/>
        </w:rPr>
        <w:t>]</w:t>
      </w:r>
      <w:r>
        <w:t xml:space="preserve"> </w:t>
      </w:r>
      <w:r>
        <w:rPr>
          <w:u w:val="single"/>
        </w:rPr>
        <w:t>name</w:t>
      </w:r>
      <w:r>
        <w:rPr>
          <w:rFonts w:ascii="Albertus Extra Bold" w:hAnsi="Albertus Extra Bold"/>
          <w:b/>
          <w:vertAlign w:val="superscript"/>
        </w:rPr>
        <w:t>1</w:t>
      </w:r>
      <w:r w:rsidRPr="00C730FC">
        <w:t xml:space="preserve"> or contact information of any individual </w:t>
      </w:r>
      <w:r>
        <w:rPr>
          <w:rFonts w:ascii="Albertus Extra Bold" w:hAnsi="Albertus Extra Bold"/>
          <w:b/>
          <w:vertAlign w:val="superscript"/>
        </w:rPr>
        <w:t>1</w:t>
      </w:r>
      <w:r w:rsidRPr="00133ACE">
        <w:rPr>
          <w:rFonts w:ascii="Albertus Extra Bold" w:hAnsi="Albertus Extra Bold"/>
          <w:b/>
        </w:rPr>
        <w:t>[</w:t>
      </w:r>
      <w:r w:rsidRPr="00C730FC">
        <w:t>residents</w:t>
      </w:r>
      <w:r w:rsidRPr="00133ACE">
        <w:rPr>
          <w:rFonts w:ascii="Albertus Extra Bold" w:hAnsi="Albertus Extra Bold"/>
          <w:b/>
        </w:rPr>
        <w:t>]</w:t>
      </w:r>
      <w:r>
        <w:t xml:space="preserve"> </w:t>
      </w:r>
      <w:r>
        <w:rPr>
          <w:u w:val="single"/>
        </w:rPr>
        <w:t>resident</w:t>
      </w:r>
      <w:r>
        <w:rPr>
          <w:rFonts w:ascii="Albertus Extra Bold" w:hAnsi="Albertus Extra Bold"/>
          <w:b/>
          <w:vertAlign w:val="superscript"/>
        </w:rPr>
        <w:t>1</w:t>
      </w:r>
      <w:r w:rsidRPr="00C730FC">
        <w:t xml:space="preserve"> of a recovery residence, but shall, instead, provide contact information only for the residence</w:t>
      </w:r>
      <w:r>
        <w:rPr>
          <w:rFonts w:ascii="Albertus Extra Bold" w:hAnsi="Albertus Extra Bold"/>
          <w:b/>
          <w:vertAlign w:val="superscript"/>
        </w:rPr>
        <w:t>1</w:t>
      </w:r>
      <w:r w:rsidRPr="00133ACE">
        <w:rPr>
          <w:rFonts w:ascii="Albertus Extra Bold" w:hAnsi="Albertus Extra Bold"/>
          <w:b/>
        </w:rPr>
        <w:t>[</w:t>
      </w:r>
      <w:r w:rsidRPr="00C730FC">
        <w:t>, itself,</w:t>
      </w:r>
      <w:r w:rsidRPr="00133ACE">
        <w:rPr>
          <w:rFonts w:ascii="Albertus Extra Bold" w:hAnsi="Albertus Extra Bold"/>
          <w:b/>
        </w:rPr>
        <w:t>]</w:t>
      </w:r>
      <w:r>
        <w:rPr>
          <w:rFonts w:ascii="Albertus Extra Bold" w:hAnsi="Albertus Extra Bold"/>
          <w:b/>
          <w:vertAlign w:val="superscript"/>
        </w:rPr>
        <w:t>1</w:t>
      </w:r>
      <w:r w:rsidRPr="00C730FC">
        <w:t xml:space="preserve"> or for the owner of the residence, as deemed appropriate by the credentialing entity.  At no point shall the credentialing entity disclose any personally identifying information about the residents of a recovery residence.</w:t>
      </w:r>
    </w:p>
    <w:p w:rsidR="00CD1B37" w:rsidRPr="00C730FC" w:rsidRDefault="00CD1B37" w:rsidP="00CD1B37">
      <w:r w:rsidRPr="00C730FC">
        <w:lastRenderedPageBreak/>
        <w:tab/>
        <w:t>(3)</w:t>
      </w:r>
      <w:r w:rsidRPr="00C730FC">
        <w:tab/>
        <w:t xml:space="preserve">The credentialing entity shall regularly update the list of certified recovery residences that is published pursuant to this subsection, in order to ensure that the list reflects the most up-to-date certification information, and omits reference to recovery residences that have lost their certification.  </w:t>
      </w:r>
    </w:p>
    <w:p w:rsidR="00CD1B37" w:rsidRPr="00C730FC" w:rsidRDefault="00CD1B37" w:rsidP="00CD1B37">
      <w:r w:rsidRPr="00C730FC">
        <w:tab/>
        <w:t>d.</w:t>
      </w:r>
      <w:r w:rsidRPr="00C730FC">
        <w:tab/>
        <w:t>A recovery residence shall not be eligible to obtain a certificate of compliance under this section, unless it is managed by a certified recovery residence administrator, or is a peer-managed facility.  A recovery residence that is professionally managed by an uncertified recovery residence administrator shall remain ineligible to obtain a certificate of compliance until such time as the recovery residence administrator obtains professional certification pursuant to this act.  For the purposes of expediency, the credentialing entity may consider an application for the professional certification of a recovery residence administrator at the same time as it is considering an application for certification of the recovery residence.</w:t>
      </w:r>
    </w:p>
    <w:p w:rsidR="00CD1B37" w:rsidRPr="00C730FC" w:rsidRDefault="00CD1B37" w:rsidP="00CD1B37">
      <w:r w:rsidRPr="00C730FC">
        <w:tab/>
        <w:t>e.</w:t>
      </w:r>
      <w:r w:rsidRPr="00C730FC">
        <w:tab/>
        <w:t>A certificate of compliance issued to a recovery residence, and a professional certification issued to a recovery residence administrator, shall each be valid for one year from the date of issuance.</w:t>
      </w:r>
    </w:p>
    <w:p w:rsidR="00CD1B37" w:rsidRPr="00C730FC" w:rsidRDefault="00CD1B37" w:rsidP="00CD1B37">
      <w:pPr>
        <w:tabs>
          <w:tab w:val="clear" w:pos="1440"/>
          <w:tab w:val="left" w:pos="1260"/>
        </w:tabs>
      </w:pPr>
      <w:r>
        <w:tab/>
        <w:t>f.</w:t>
      </w:r>
      <w:r>
        <w:tab/>
        <w:t>(1)</w:t>
      </w:r>
      <w:r>
        <w:tab/>
      </w:r>
      <w:r w:rsidRPr="00C730FC">
        <w:t>The credentialing entity may suspend, revoke, or refuse to renew the certificate of compliance issued to a certified recovery residence, if the credentialing entity finds that the certified recovery residence is not in compliance with the requirements established by the credentialing entity under paragraph (1) of subsection b. of this section</w:t>
      </w:r>
      <w:r>
        <w:rPr>
          <w:rFonts w:ascii="Albertus Extra Bold" w:hAnsi="Albertus Extra Bold"/>
          <w:b/>
          <w:vertAlign w:val="superscript"/>
        </w:rPr>
        <w:t>1</w:t>
      </w:r>
      <w:r w:rsidRPr="00133ACE">
        <w:rPr>
          <w:rFonts w:ascii="Albertus Extra Bold" w:hAnsi="Albertus Extra Bold"/>
          <w:b/>
        </w:rPr>
        <w:t>[</w:t>
      </w:r>
      <w:r w:rsidRPr="00C730FC">
        <w:t>,</w:t>
      </w:r>
      <w:r w:rsidRPr="00133ACE">
        <w:rPr>
          <w:rFonts w:ascii="Albertus Extra Bold" w:hAnsi="Albertus Extra Bold"/>
          <w:b/>
        </w:rPr>
        <w:t>]</w:t>
      </w:r>
      <w:r>
        <w:rPr>
          <w:rFonts w:ascii="Albertus Extra Bold" w:hAnsi="Albertus Extra Bold"/>
          <w:b/>
          <w:vertAlign w:val="superscript"/>
        </w:rPr>
        <w:t>1</w:t>
      </w:r>
      <w:r w:rsidRPr="00C730FC">
        <w:t xml:space="preserve"> or</w:t>
      </w:r>
      <w:r>
        <w:t xml:space="preserve"> </w:t>
      </w:r>
      <w:r>
        <w:rPr>
          <w:rFonts w:ascii="Albertus Extra Bold" w:hAnsi="Albertus Extra Bold"/>
          <w:b/>
          <w:vertAlign w:val="superscript"/>
        </w:rPr>
        <w:t>1</w:t>
      </w:r>
      <w:r w:rsidRPr="00133ACE">
        <w:rPr>
          <w:rFonts w:ascii="Albertus Extra Bold" w:hAnsi="Albertus Extra Bold"/>
          <w:b/>
        </w:rPr>
        <w:t>[</w:t>
      </w:r>
      <w:r w:rsidRPr="00C730FC">
        <w:t>, if the credentialing entity determines that the certified recovery residence</w:t>
      </w:r>
      <w:r w:rsidRPr="00133ACE">
        <w:rPr>
          <w:rFonts w:ascii="Albertus Extra Bold" w:hAnsi="Albertus Extra Bold"/>
          <w:b/>
        </w:rPr>
        <w:t>]</w:t>
      </w:r>
      <w:r>
        <w:rPr>
          <w:rFonts w:ascii="Albertus Extra Bold" w:hAnsi="Albertus Extra Bold"/>
          <w:b/>
          <w:vertAlign w:val="superscript"/>
        </w:rPr>
        <w:t>1</w:t>
      </w:r>
      <w:r w:rsidRPr="00C730FC">
        <w:t xml:space="preserve"> is no longer in compliance with the requirements of subsection d. of this section.</w:t>
      </w:r>
    </w:p>
    <w:p w:rsidR="00CD1B37" w:rsidRDefault="00CD1B37" w:rsidP="00CD1B37">
      <w:r w:rsidRPr="00C730FC">
        <w:tab/>
        <w:t>(2)</w:t>
      </w:r>
      <w:r w:rsidRPr="00C730FC">
        <w:tab/>
        <w:t>The credentialing entity may suspend, revoke, or refuse to renew the professional certification issued to a certified recovery residence administrator, if the credentialing entity finds that the certified recovery residence administrator is not in compliance with the requirements established by the credentialing entity under paragraph (2) of subsection b. of this section.</w:t>
      </w:r>
    </w:p>
    <w:p w:rsidR="002A14D6" w:rsidRPr="00C730FC" w:rsidRDefault="002A14D6" w:rsidP="002A14D6"/>
    <w:p w:rsidR="007F1FF8" w:rsidRPr="00C730FC" w:rsidRDefault="007F1FF8" w:rsidP="007F1FF8">
      <w:pPr>
        <w:tabs>
          <w:tab w:val="clear" w:pos="1440"/>
          <w:tab w:val="left" w:pos="1080"/>
        </w:tabs>
      </w:pPr>
      <w:r>
        <w:tab/>
        <w:t>3.</w:t>
      </w:r>
      <w:r>
        <w:tab/>
        <w:t>a.</w:t>
      </w:r>
      <w:r>
        <w:tab/>
      </w:r>
      <w:r w:rsidRPr="00C730FC">
        <w:t xml:space="preserve">The department shall update its Internet website to reflect the department’s approval of a credentialing entity pursuant to this act.  The department’s website shall identify the name and contact information of the credentialing entity, and shall include a hyperlink to the credentialing entity’s Internet website, established in accordance with paragraph (9) of subsection b. of section 2 of this act.  </w:t>
      </w:r>
    </w:p>
    <w:p w:rsidR="007F1FF8" w:rsidRPr="00C730FC" w:rsidRDefault="007F1FF8" w:rsidP="007F1FF8">
      <w:r w:rsidRPr="00C730FC">
        <w:tab/>
        <w:t>b.</w:t>
      </w:r>
      <w:r w:rsidRPr="00C730FC">
        <w:tab/>
        <w:t>Within 10 days after the department receives notice from the credentialing entity, pursuant to subsection c. of section 2 of this act, indicating that a list of certified recovery residences is available on the credentialing entity’s w</w:t>
      </w:r>
      <w:r>
        <w:t xml:space="preserve">ebsite, the department </w:t>
      </w:r>
      <w:r w:rsidRPr="00C730FC">
        <w:t xml:space="preserve">shall take appropriate action to notify all health care practitioners and </w:t>
      </w:r>
      <w:r w:rsidRPr="00C730FC">
        <w:lastRenderedPageBreak/>
        <w:t>substance use disorder treatment providers in the State abo</w:t>
      </w:r>
      <w:r>
        <w:t>ut the availability of the list</w:t>
      </w:r>
      <w:r w:rsidRPr="00C730FC">
        <w:t xml:space="preserve"> and the provisions of subsection c. of this section.  </w:t>
      </w:r>
    </w:p>
    <w:p w:rsidR="007F1FF8" w:rsidRPr="00C730FC" w:rsidRDefault="007F1FF8" w:rsidP="007F1FF8">
      <w:pPr>
        <w:tabs>
          <w:tab w:val="clear" w:pos="1440"/>
          <w:tab w:val="left" w:pos="1170"/>
        </w:tabs>
      </w:pPr>
      <w:r>
        <w:tab/>
        <w:t>c.</w:t>
      </w:r>
      <w:r>
        <w:tab/>
        <w:t>(1)</w:t>
      </w:r>
      <w:r>
        <w:tab/>
      </w:r>
      <w:r w:rsidRPr="00C730FC">
        <w:t xml:space="preserve">After receiving notice, pursuant to subsection b. of this section, regarding the credentialing entity’s publication of a list of certified recovery residences, a health care practitioner or substance use disorder treatment provider in this State shall be prohibited from referring a current or discharged patient to a recovery </w:t>
      </w:r>
      <w:r>
        <w:t>residence</w:t>
      </w:r>
      <w:r>
        <w:rPr>
          <w:rFonts w:ascii="Albertus Extra Bold" w:hAnsi="Albertus Extra Bold"/>
          <w:b/>
          <w:vertAlign w:val="superscript"/>
        </w:rPr>
        <w:t>1</w:t>
      </w:r>
      <w:r w:rsidRPr="001E0F97">
        <w:rPr>
          <w:rFonts w:ascii="Albertus Extra Bold" w:hAnsi="Albertus Extra Bold"/>
          <w:b/>
        </w:rPr>
        <w:t>[</w:t>
      </w:r>
      <w:r>
        <w:t>,</w:t>
      </w:r>
      <w:r w:rsidRPr="001E0F97">
        <w:rPr>
          <w:rFonts w:ascii="Albertus Extra Bold" w:hAnsi="Albertus Extra Bold"/>
          <w:b/>
        </w:rPr>
        <w:t>]</w:t>
      </w:r>
      <w:r>
        <w:rPr>
          <w:rFonts w:ascii="Albertus Extra Bold" w:hAnsi="Albertus Extra Bold"/>
          <w:b/>
          <w:vertAlign w:val="superscript"/>
        </w:rPr>
        <w:t>1</w:t>
      </w:r>
      <w:r>
        <w:t xml:space="preserve"> unless: (</w:t>
      </w:r>
      <w:r w:rsidRPr="00C730FC">
        <w:t>a) the recovery residence is included in the list of certified recovery residences that appears on the credentialing entity’s website; or (b) the recovery residence is owned or operated by a licensed or certified substance use disorder treatment provider, or by a wholly owned subsidiary thereof, regardless of whether the recovery residence is listed as a certified recovery residence on the credentialing entity’s website.</w:t>
      </w:r>
    </w:p>
    <w:p w:rsidR="007F1FF8" w:rsidRDefault="007F1FF8" w:rsidP="007F1FF8">
      <w:r w:rsidRPr="00C730FC">
        <w:tab/>
        <w:t>(2)</w:t>
      </w:r>
      <w:r w:rsidRPr="00C730FC">
        <w:tab/>
        <w:t>Nothing in this subsection shall be deemed to require a health care practitioner or substance use disorder treatment provider to refer any patient to a recovery residence.</w:t>
      </w:r>
    </w:p>
    <w:p w:rsidR="002A14D6" w:rsidRPr="00C730FC" w:rsidRDefault="002A14D6" w:rsidP="002A14D6"/>
    <w:p w:rsidR="00C502E5" w:rsidRPr="00536033" w:rsidRDefault="00C502E5" w:rsidP="00C502E5">
      <w:pPr>
        <w:tabs>
          <w:tab w:val="clear" w:pos="1440"/>
          <w:tab w:val="left" w:pos="1080"/>
        </w:tabs>
      </w:pPr>
      <w:r>
        <w:tab/>
        <w:t>4.</w:t>
      </w:r>
      <w:r>
        <w:tab/>
        <w:t>a.</w:t>
      </w:r>
      <w:r>
        <w:tab/>
      </w:r>
      <w:r w:rsidRPr="00C730FC">
        <w:t xml:space="preserve">A </w:t>
      </w:r>
      <w:r w:rsidRPr="00536033">
        <w:t>recovery residence administrator or other recovery residence employee or volunteer shall not advertise, represent, or imply to the public that the recovery residence is a certified recovery residence</w:t>
      </w:r>
      <w:r>
        <w:rPr>
          <w:rFonts w:ascii="Albertus Extra Bold" w:hAnsi="Albertus Extra Bold"/>
          <w:b/>
          <w:vertAlign w:val="superscript"/>
        </w:rPr>
        <w:t>1</w:t>
      </w:r>
      <w:r w:rsidRPr="001E0F97">
        <w:rPr>
          <w:rFonts w:ascii="Albertus Extra Bold" w:hAnsi="Albertus Extra Bold"/>
          <w:b/>
        </w:rPr>
        <w:t>[</w:t>
      </w:r>
      <w:r w:rsidRPr="00536033">
        <w:t>,</w:t>
      </w:r>
      <w:r w:rsidRPr="001E0F97">
        <w:rPr>
          <w:rFonts w:ascii="Albertus Extra Bold" w:hAnsi="Albertus Extra Bold"/>
          <w:b/>
        </w:rPr>
        <w:t>]</w:t>
      </w:r>
      <w:r>
        <w:rPr>
          <w:rFonts w:ascii="Albertus Extra Bold" w:hAnsi="Albertus Extra Bold"/>
          <w:b/>
          <w:vertAlign w:val="superscript"/>
        </w:rPr>
        <w:t>1</w:t>
      </w:r>
      <w:r w:rsidRPr="00536033">
        <w:t xml:space="preserve"> unless the recovery residence has obtained a certificate of compliance pursuant to this act.</w:t>
      </w:r>
    </w:p>
    <w:p w:rsidR="00C502E5" w:rsidRPr="00C730FC" w:rsidRDefault="00C502E5" w:rsidP="00C502E5">
      <w:r w:rsidRPr="00536033">
        <w:tab/>
        <w:t>b.</w:t>
      </w:r>
      <w:r w:rsidRPr="00536033">
        <w:tab/>
        <w:t>A recovery residence administrator or other recovery residence employee or volunteer</w:t>
      </w:r>
      <w:r>
        <w:t xml:space="preserve"> </w:t>
      </w:r>
      <w:r w:rsidRPr="00C730FC">
        <w:t>shall not advertise, represent, or imply to the public that the administrator is a certified recovery residence administrator</w:t>
      </w:r>
      <w:r>
        <w:rPr>
          <w:rFonts w:ascii="Albertus Extra Bold" w:hAnsi="Albertus Extra Bold"/>
          <w:b/>
          <w:vertAlign w:val="superscript"/>
        </w:rPr>
        <w:t>1</w:t>
      </w:r>
      <w:r w:rsidRPr="001E0F97">
        <w:rPr>
          <w:rFonts w:ascii="Albertus Extra Bold" w:hAnsi="Albertus Extra Bold"/>
          <w:b/>
        </w:rPr>
        <w:t>[</w:t>
      </w:r>
      <w:r w:rsidRPr="00C730FC">
        <w:t>,</w:t>
      </w:r>
      <w:r w:rsidRPr="001E0F97">
        <w:rPr>
          <w:rFonts w:ascii="Albertus Extra Bold" w:hAnsi="Albertus Extra Bold"/>
          <w:b/>
        </w:rPr>
        <w:t>]</w:t>
      </w:r>
      <w:r>
        <w:rPr>
          <w:rFonts w:ascii="Albertus Extra Bold" w:hAnsi="Albertus Extra Bold"/>
          <w:b/>
          <w:vertAlign w:val="superscript"/>
        </w:rPr>
        <w:t>1</w:t>
      </w:r>
      <w:r w:rsidRPr="00C730FC">
        <w:t xml:space="preserve"> unless the administrator has obtained professional certification pursuant to this act.</w:t>
      </w:r>
    </w:p>
    <w:p w:rsidR="00C502E5" w:rsidRPr="00C730FC" w:rsidRDefault="00C502E5" w:rsidP="00C502E5">
      <w:r w:rsidRPr="00C730FC">
        <w:tab/>
        <w:t>c.</w:t>
      </w:r>
      <w:r w:rsidRPr="00C730FC">
        <w:tab/>
        <w:t xml:space="preserve">A person who violates the provisions of this section shall be subject to a civil penalty of up to $1,000 for each offense.  In determining the amount of the civil penalty to be imposed pursuant to this subsection, the department shall consider the nature, number, and seriousness of the violations, as well as the ability of the violator to pay the penalty, and any other factors determined to be relevant. </w:t>
      </w:r>
    </w:p>
    <w:p w:rsidR="00C502E5" w:rsidRDefault="00C502E5" w:rsidP="00C502E5">
      <w:r w:rsidRPr="00C730FC">
        <w:tab/>
        <w:t>d.</w:t>
      </w:r>
      <w:r w:rsidRPr="00C730FC">
        <w:tab/>
        <w:t>A civil penalty imposed pursuant to this section may be collected, with costs, in a summary proceeding initiated by the department pursuant to the “Penalty Enforcement Act of 1999,” P.L.1999, c.274 (C.2A:58-10 et seq.).  The Superior Court and the municipal court shall have jurisdiction to enforce the “Penalty Enforcement Act of 1999” in connection with this act.</w:t>
      </w:r>
    </w:p>
    <w:p w:rsidR="002A14D6" w:rsidRPr="00C730FC" w:rsidRDefault="002A14D6" w:rsidP="002A14D6"/>
    <w:p w:rsidR="002A14D6" w:rsidRPr="00C730FC" w:rsidRDefault="004314E0" w:rsidP="004314E0">
      <w:pPr>
        <w:tabs>
          <w:tab w:val="clear" w:pos="1440"/>
          <w:tab w:val="clear" w:pos="2160"/>
          <w:tab w:val="left" w:pos="1080"/>
        </w:tabs>
      </w:pPr>
      <w:r>
        <w:tab/>
        <w:t>5.</w:t>
      </w:r>
      <w:r>
        <w:tab/>
        <w:t>a.</w:t>
      </w:r>
      <w:r>
        <w:tab/>
      </w:r>
      <w:r w:rsidR="002A14D6" w:rsidRPr="00C730FC">
        <w:t xml:space="preserve">A recovery residence, whether or not it holds a certificate of compliance issued pursuant to this act, shall not be considered to be a health care facility within the meaning of the “Health Care Facilities Planning Act,” P.L.1971, c.136 (C.26:2H-1 et seq.), and </w:t>
      </w:r>
      <w:r w:rsidR="002A14D6" w:rsidRPr="00C730FC">
        <w:lastRenderedPageBreak/>
        <w:t>shall be exempt from the provisions of P.L.1971, c.136 (C.26:2H-1 et seq.) and the rules and regulations adopted pursuant thereto.</w:t>
      </w:r>
    </w:p>
    <w:p w:rsidR="002A14D6" w:rsidRPr="00C730FC" w:rsidRDefault="002A14D6" w:rsidP="002A14D6">
      <w:r w:rsidRPr="00C730FC">
        <w:tab/>
        <w:t>b.</w:t>
      </w:r>
      <w:r w:rsidRPr="00C730FC">
        <w:tab/>
        <w:t>A recovery residence, whether or not it holds a certificate of compliance issued pursuant to this act, shall not be considered to be a substance use disorder treatment facility, and shall be exempt from the provisions of P.L.1970, c.334 (C.26:2G-21 et seq.), P.L.1975, c.305 (C.26:2B-7 et seq.), and the rules and regulations adopted pursuant thereto.</w:t>
      </w:r>
    </w:p>
    <w:p w:rsidR="002A14D6" w:rsidRPr="00C730FC" w:rsidRDefault="002A14D6" w:rsidP="002A14D6">
      <w:r w:rsidRPr="00C730FC">
        <w:tab/>
        <w:t>c.</w:t>
      </w:r>
      <w:r w:rsidRPr="00C730FC">
        <w:tab/>
        <w:t>A recovery residence that holds a valid certificate of compliance, issued pursuant to this act, shall not be considered to be a rooming or boarding house, and shall be exempt from the provisions of the “Rooming and Boarding House Act of 1979,” P.L.1979, c.496 (C.55:13B-1 et seq.) and any rules and regulations adopted pursuant thereto.  In addition, a certified recovery residence shall be exempt from any rules and regulations governing the operation or certification of recovery residences or sober living homes, which rules and regulations were adopted by the Department of Community Affairs, the Department of Health, or the Department of Human Services prior to the effective date of this act.  This act shall supersede all other pre-existing rules and regulations on this issue.</w:t>
      </w:r>
    </w:p>
    <w:p w:rsidR="002A14D6" w:rsidRPr="00C730FC" w:rsidRDefault="002A14D6" w:rsidP="002A14D6"/>
    <w:p w:rsidR="002A14D6" w:rsidRPr="00C730FC" w:rsidRDefault="002A14D6" w:rsidP="002A14D6">
      <w:r w:rsidRPr="00C730FC">
        <w:tab/>
        <w:t>6.</w:t>
      </w:r>
      <w:r w:rsidRPr="00C730FC">
        <w:tab/>
        <w:t>This act shall take effect immediately.</w:t>
      </w:r>
    </w:p>
    <w:sectPr w:rsidR="002A14D6" w:rsidRPr="00C730FC" w:rsidSect="00F0022E">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A45" w:rsidRDefault="00476A45">
      <w:r>
        <w:separator/>
      </w:r>
    </w:p>
  </w:endnote>
  <w:endnote w:type="continuationSeparator" w:id="0">
    <w:p w:rsidR="00476A45" w:rsidRDefault="0047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5C5" w:rsidRDefault="00896586" w:rsidP="0089658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E8B" w:rsidRPr="00921C91" w:rsidRDefault="00B80E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0E8B" w:rsidRPr="00921C91" w:rsidRDefault="00B80E8B">
    <w:pPr>
      <w:pStyle w:val="Footer"/>
      <w:rPr>
        <w:szCs w:val="18"/>
      </w:rPr>
    </w:pPr>
  </w:p>
  <w:p w:rsidR="00B80E8B" w:rsidRPr="00921C91" w:rsidRDefault="00B80E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0E8B" w:rsidRDefault="00B80E8B" w:rsidP="00686AEB">
    <w:pPr>
      <w:pStyle w:val="Footer"/>
    </w:pPr>
    <w:r>
      <w:tab/>
      <w:t>Matter enclosed in superscript numerals has been adopted as follows:</w:t>
    </w:r>
  </w:p>
  <w:p w:rsidR="00B80E8B" w:rsidRDefault="00B80E8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February 13, 2020.</w:t>
    </w:r>
  </w:p>
  <w:p w:rsidR="00B80E8B" w:rsidRPr="00B80E8B" w:rsidRDefault="00B80E8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A45" w:rsidRDefault="00476A45">
      <w:r>
        <w:separator/>
      </w:r>
    </w:p>
  </w:footnote>
  <w:footnote w:type="continuationSeparator" w:id="0">
    <w:p w:rsidR="00476A45" w:rsidRDefault="0047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0D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55C5" w:rsidRDefault="003755C5" w:rsidP="003755C5">
    <w:pPr>
      <w:pStyle w:val="bpuHeadSpon"/>
    </w:pPr>
    <w:r w:rsidRPr="00B14D14">
      <w:rPr>
        <w:rStyle w:val="bpuHeadSponChar"/>
      </w:rPr>
      <w:t>S962</w:t>
    </w:r>
    <w:r>
      <w:t xml:space="preserve"> </w:t>
    </w:r>
    <w:r w:rsidR="00B80E8B">
      <w:t xml:space="preserve">[1R] </w:t>
    </w:r>
    <w:r>
      <w:t>BEACH, SINGLETON</w:t>
    </w:r>
  </w:p>
  <w:p w:rsidR="00B14D14" w:rsidRDefault="00B14D14" w:rsidP="00B14D14">
    <w:pPr>
      <w:pStyle w:val="bpuHeadSpon"/>
    </w:pPr>
    <w:r>
      <w:fldChar w:fldCharType="begin"/>
    </w:r>
    <w:r>
      <w:instrText xml:space="preserve"> PAGE  \* MERGEFORMAT </w:instrText>
    </w:r>
    <w:r>
      <w:fldChar w:fldCharType="separate"/>
    </w:r>
    <w:r w:rsidR="00B11727">
      <w:rPr>
        <w:noProof/>
      </w:rPr>
      <w:t>7</w:t>
    </w:r>
    <w:r>
      <w:fldChar w:fldCharType="end"/>
    </w:r>
  </w:p>
  <w:p w:rsidR="00B14D14" w:rsidRDefault="00B14D14" w:rsidP="00B14D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4D14" w:rsidRDefault="00B14D14" w:rsidP="00B14D14">
    <w:pPr>
      <w:pStyle w:val="bpuHeadSpon"/>
    </w:pPr>
    <w:r w:rsidRPr="00B14D14">
      <w:rPr>
        <w:rStyle w:val="bpuHeadSponChar"/>
      </w:rPr>
      <w:t>S962</w:t>
    </w:r>
    <w:r>
      <w:t xml:space="preserve"> </w:t>
    </w:r>
    <w:r w:rsidR="00B80E8B">
      <w:t xml:space="preserve">[1R] </w:t>
    </w:r>
    <w:r>
      <w:t>BEACH</w:t>
    </w:r>
    <w:r w:rsidR="003755C5">
      <w:t>, SINGLETON</w:t>
    </w:r>
  </w:p>
  <w:p w:rsidR="00B14D14" w:rsidRDefault="00B14D14" w:rsidP="00B14D14">
    <w:pPr>
      <w:pStyle w:val="bpuHeadSpon"/>
    </w:pPr>
    <w:r>
      <w:fldChar w:fldCharType="begin"/>
    </w:r>
    <w:r>
      <w:instrText xml:space="preserve"> PAGE  \* MERGEFORMAT </w:instrText>
    </w:r>
    <w:r>
      <w:fldChar w:fldCharType="separate"/>
    </w:r>
    <w:r w:rsidR="001F0D66">
      <w:rPr>
        <w:noProof/>
      </w:rPr>
      <w:t>2</w:t>
    </w:r>
    <w:r>
      <w:fldChar w:fldCharType="end"/>
    </w:r>
  </w:p>
  <w:p w:rsidR="00B14D14" w:rsidRDefault="00B14D14" w:rsidP="00B14D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A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E15"/>
    <w:rsid w:val="001C7C52"/>
    <w:rsid w:val="001D25F3"/>
    <w:rsid w:val="001E15F1"/>
    <w:rsid w:val="001E16FA"/>
    <w:rsid w:val="001E6213"/>
    <w:rsid w:val="001F0D66"/>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4D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5C5"/>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4E0"/>
    <w:rsid w:val="0043386C"/>
    <w:rsid w:val="00436F2D"/>
    <w:rsid w:val="00436F5D"/>
    <w:rsid w:val="00441B42"/>
    <w:rsid w:val="0045118A"/>
    <w:rsid w:val="00455D51"/>
    <w:rsid w:val="00456BF9"/>
    <w:rsid w:val="00461057"/>
    <w:rsid w:val="004704A8"/>
    <w:rsid w:val="00471102"/>
    <w:rsid w:val="00471F18"/>
    <w:rsid w:val="00476A4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94A"/>
    <w:rsid w:val="00527BFB"/>
    <w:rsid w:val="00532A32"/>
    <w:rsid w:val="00540B0B"/>
    <w:rsid w:val="0054460F"/>
    <w:rsid w:val="005536CD"/>
    <w:rsid w:val="00554051"/>
    <w:rsid w:val="00557240"/>
    <w:rsid w:val="005651F3"/>
    <w:rsid w:val="00572184"/>
    <w:rsid w:val="00577A15"/>
    <w:rsid w:val="00580533"/>
    <w:rsid w:val="0059131D"/>
    <w:rsid w:val="005961E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29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3F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FF8"/>
    <w:rsid w:val="007F485D"/>
    <w:rsid w:val="007F6050"/>
    <w:rsid w:val="00813627"/>
    <w:rsid w:val="00826ACF"/>
    <w:rsid w:val="00832816"/>
    <w:rsid w:val="00837109"/>
    <w:rsid w:val="00840365"/>
    <w:rsid w:val="008406A3"/>
    <w:rsid w:val="00841D2C"/>
    <w:rsid w:val="00845F3C"/>
    <w:rsid w:val="008461B8"/>
    <w:rsid w:val="008462F1"/>
    <w:rsid w:val="00847EF1"/>
    <w:rsid w:val="00850FB5"/>
    <w:rsid w:val="008538FA"/>
    <w:rsid w:val="008573B0"/>
    <w:rsid w:val="00866563"/>
    <w:rsid w:val="00867AC2"/>
    <w:rsid w:val="0087056E"/>
    <w:rsid w:val="00875402"/>
    <w:rsid w:val="00884D51"/>
    <w:rsid w:val="008916EC"/>
    <w:rsid w:val="00891E4F"/>
    <w:rsid w:val="0089658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6B4"/>
    <w:rsid w:val="009C0D22"/>
    <w:rsid w:val="009C2DD9"/>
    <w:rsid w:val="009C3E09"/>
    <w:rsid w:val="009C5630"/>
    <w:rsid w:val="009D0E5D"/>
    <w:rsid w:val="009D0F63"/>
    <w:rsid w:val="009D7934"/>
    <w:rsid w:val="009D7CCF"/>
    <w:rsid w:val="009E5961"/>
    <w:rsid w:val="009E5C37"/>
    <w:rsid w:val="009F4FAC"/>
    <w:rsid w:val="00A017C0"/>
    <w:rsid w:val="00A11228"/>
    <w:rsid w:val="00A222C2"/>
    <w:rsid w:val="00A305D6"/>
    <w:rsid w:val="00A342C4"/>
    <w:rsid w:val="00A50F6B"/>
    <w:rsid w:val="00A52237"/>
    <w:rsid w:val="00A5312D"/>
    <w:rsid w:val="00A551D6"/>
    <w:rsid w:val="00A6251B"/>
    <w:rsid w:val="00A6754E"/>
    <w:rsid w:val="00A67F79"/>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727"/>
    <w:rsid w:val="00B14D14"/>
    <w:rsid w:val="00B2574A"/>
    <w:rsid w:val="00B35D8A"/>
    <w:rsid w:val="00B45B34"/>
    <w:rsid w:val="00B57047"/>
    <w:rsid w:val="00B61D86"/>
    <w:rsid w:val="00B6342D"/>
    <w:rsid w:val="00B726BD"/>
    <w:rsid w:val="00B732BC"/>
    <w:rsid w:val="00B80E8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2E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37"/>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BB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46C"/>
    <w:rsid w:val="00E373C7"/>
    <w:rsid w:val="00E4267B"/>
    <w:rsid w:val="00E42F13"/>
    <w:rsid w:val="00E452DF"/>
    <w:rsid w:val="00E543CF"/>
    <w:rsid w:val="00E546FD"/>
    <w:rsid w:val="00E608F1"/>
    <w:rsid w:val="00E611B9"/>
    <w:rsid w:val="00E7144F"/>
    <w:rsid w:val="00E73D74"/>
    <w:rsid w:val="00E76A79"/>
    <w:rsid w:val="00E80692"/>
    <w:rsid w:val="00E80C24"/>
    <w:rsid w:val="00E91716"/>
    <w:rsid w:val="00E93836"/>
    <w:rsid w:val="00EA7C16"/>
    <w:rsid w:val="00EC5281"/>
    <w:rsid w:val="00EC791D"/>
    <w:rsid w:val="00EC7CA6"/>
    <w:rsid w:val="00ED3C5D"/>
    <w:rsid w:val="00ED4553"/>
    <w:rsid w:val="00F0022E"/>
    <w:rsid w:val="00F00D08"/>
    <w:rsid w:val="00F025E1"/>
    <w:rsid w:val="00F070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CF0"/>
    <w:rsid w:val="00FA0AFC"/>
    <w:rsid w:val="00FA1C82"/>
    <w:rsid w:val="00FA21B3"/>
    <w:rsid w:val="00FA2ED1"/>
    <w:rsid w:val="00FA4A52"/>
    <w:rsid w:val="00FB4045"/>
    <w:rsid w:val="00FB4D8E"/>
    <w:rsid w:val="00FC0D0A"/>
    <w:rsid w:val="00FC1B0B"/>
    <w:rsid w:val="00FC714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EB9FED"/>
  <w15:docId w15:val="{B2F5B956-396D-4FC2-977A-BEA9ECFF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4D14"/>
  </w:style>
  <w:style w:type="paragraph" w:styleId="BalloonText">
    <w:name w:val="Balloon Text"/>
    <w:basedOn w:val="Normal"/>
    <w:link w:val="BalloonTextChar"/>
    <w:semiHidden/>
    <w:unhideWhenUsed/>
    <w:rsid w:val="006772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2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2236</Words>
  <Characters>13108</Characters>
  <Application>Microsoft Office Word</Application>
  <DocSecurity>0</DocSecurity>
  <Lines>288</Lines>
  <Paragraphs>63</Paragraphs>
  <ScaleCrop>false</ScaleCrop>
  <HeadingPairs>
    <vt:vector size="2" baseType="variant">
      <vt:variant>
        <vt:lpstr>Title</vt:lpstr>
      </vt:variant>
      <vt:variant>
        <vt:i4>1</vt:i4>
      </vt:variant>
    </vt:vector>
  </HeadingPairs>
  <TitlesOfParts>
    <vt:vector size="1" baseType="lpstr">
      <vt:lpstr>S962 1R</vt:lpstr>
    </vt:vector>
  </TitlesOfParts>
  <Manager>R225</Manager>
  <Company>NJ Office of Legislative Services</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S962 1R</dc:title>
  <dc:subject>20-1684</dc:subject>
  <dc:creator>Senator  BEACH</dc:creator>
  <cp:keywords>S962|7|HS |254|219|219|!|0|</cp:keywords>
  <dc:description>INTRODUCED JANUARY 27, 2020_x000d_
Amended 2/13/20</dc:description>
  <cp:lastModifiedBy>Franks, Denise</cp:lastModifiedBy>
  <cp:revision>2</cp:revision>
  <cp:lastPrinted>2020-03-13T15:57:00Z</cp:lastPrinted>
  <dcterms:created xsi:type="dcterms:W3CDTF">2020-03-13T15:57:00Z</dcterms:created>
  <dcterms:modified xsi:type="dcterms:W3CDTF">2020-03-13T15:57:00Z</dcterms:modified>
  <cp:category>s.1 through s.5 to C.55:13D-1 et seq. (new chapter); s.6 - eff. date to 2019/393_x000c_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