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7058" w:rsidP="00ED5E27">
      <w:pPr>
        <w:pStyle w:val="TopofPage1"/>
      </w:pPr>
      <w:bookmarkStart w:id="0" w:name="_GoBack"/>
      <w:bookmarkEnd w:id="0"/>
      <w:r>
        <w:t>ASSEMBLY</w:t>
      </w:r>
      <w:r w:rsidR="005C51A8">
        <w:t xml:space="preserve"> </w:t>
      </w:r>
      <w:r w:rsidR="007722D8">
        <w:t xml:space="preserve">HIGHER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705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971</w:t>
      </w:r>
      <w:r w:rsidR="0063703D" w:rsidRPr="00ED5E27">
        <w:rPr>
          <w:b/>
          <w:sz w:val="36"/>
          <w:szCs w:val="36"/>
        </w:rPr>
        <w:t xml:space="preserve"> </w:t>
      </w:r>
    </w:p>
    <w:p w:rsidR="00BA7058" w:rsidRDefault="00BA7058" w:rsidP="00ED5E27">
      <w:pPr>
        <w:pStyle w:val="TopofPage1"/>
        <w:rPr>
          <w:sz w:val="24"/>
          <w:szCs w:val="36"/>
        </w:rPr>
      </w:pPr>
    </w:p>
    <w:p w:rsidR="00BA7058" w:rsidRPr="00BA7058" w:rsidRDefault="00BA705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7058">
        <w:rPr>
          <w:caps/>
          <w:szCs w:val="24"/>
        </w:rPr>
        <w:t>MARCH 5, 2020</w:t>
      </w:r>
    </w:p>
    <w:p w:rsidR="004144CF" w:rsidRDefault="004144CF" w:rsidP="0083060A"/>
    <w:p w:rsidR="00655CA3" w:rsidRDefault="00872471" w:rsidP="0083060A">
      <w:r>
        <w:tab/>
        <w:t xml:space="preserve">The Assembly Higher Education Committee reports favorably </w:t>
      </w:r>
      <w:r w:rsidR="00134926">
        <w:t>Senate</w:t>
      </w:r>
      <w:r>
        <w:t xml:space="preserve"> Bill No. 971 with committee amendments.</w:t>
      </w:r>
    </w:p>
    <w:p w:rsidR="007722D8" w:rsidRPr="00373C19" w:rsidRDefault="007722D8" w:rsidP="007722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373C19">
        <w:rPr>
          <w:spacing w:val="4"/>
          <w:szCs w:val="24"/>
        </w:rPr>
        <w:t>his bill allows certain collegiate student-athletes to earn compensation for the use of their name, image, or likeness.  Under the bill, a four-year institution of higher education will be prohibited from upholding any rule, requirement, standard, or other limitation that prevents a student of that institution participating in intercollegiate athletics from earning compensation as a result of the use of the student’s name, image, or likeness.  Earning compensation from the use of a student’s name, image, or likeness will not affect the student’s institutional scholarship eligibility.</w:t>
      </w:r>
    </w:p>
    <w:p w:rsidR="007722D8" w:rsidRDefault="007722D8" w:rsidP="007722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C19">
        <w:rPr>
          <w:spacing w:val="4"/>
          <w:szCs w:val="24"/>
        </w:rPr>
        <w:tab/>
        <w:t xml:space="preserve">The bill specifies, however, that a student is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w:t>
      </w:r>
      <w:r>
        <w:rPr>
          <w:spacing w:val="4"/>
          <w:szCs w:val="24"/>
        </w:rPr>
        <w:t xml:space="preserve">prescription </w:t>
      </w:r>
      <w:r w:rsidRPr="00373C19">
        <w:rPr>
          <w:spacing w:val="4"/>
          <w:szCs w:val="24"/>
        </w:rPr>
        <w:t>pharmaceuticals; controlled dangerous substances; and weapons, including firearms and ammunition.</w:t>
      </w:r>
    </w:p>
    <w:p w:rsidR="007722D8" w:rsidRPr="00373C19" w:rsidRDefault="007722D8" w:rsidP="007722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a four-year institution of higher education, </w:t>
      </w:r>
      <w:r w:rsidRPr="006D312E">
        <w:rPr>
          <w:spacing w:val="4"/>
          <w:szCs w:val="24"/>
        </w:rPr>
        <w:t xml:space="preserve">an entity whose purpose includes supporting or benefitting the institution or its athletic programs, or any officer, director, or employee of the </w:t>
      </w:r>
      <w:r>
        <w:rPr>
          <w:spacing w:val="4"/>
          <w:szCs w:val="24"/>
        </w:rPr>
        <w:t>institution or entity, is prohibited from</w:t>
      </w:r>
      <w:r w:rsidRPr="006D312E">
        <w:rPr>
          <w:spacing w:val="4"/>
          <w:szCs w:val="24"/>
        </w:rPr>
        <w:t xml:space="preserve"> compensat</w:t>
      </w:r>
      <w:r>
        <w:rPr>
          <w:spacing w:val="4"/>
          <w:szCs w:val="24"/>
        </w:rPr>
        <w:t>ing or causing</w:t>
      </w:r>
      <w:r w:rsidRPr="006D312E">
        <w:rPr>
          <w:spacing w:val="4"/>
          <w:szCs w:val="24"/>
        </w:rPr>
        <w:t xml:space="preserve"> compensation to be directed to a current or prospective student-athlete participating in intercollegiate athletics for use of the stud</w:t>
      </w:r>
      <w:r>
        <w:rPr>
          <w:spacing w:val="4"/>
          <w:szCs w:val="24"/>
        </w:rPr>
        <w:t xml:space="preserve">ent’s name, image, or likeness. </w:t>
      </w:r>
    </w:p>
    <w:p w:rsidR="007722D8" w:rsidRDefault="007722D8" w:rsidP="007722D8">
      <w:r w:rsidRPr="00373C19">
        <w:rPr>
          <w:spacing w:val="4"/>
          <w:szCs w:val="24"/>
        </w:rPr>
        <w:tab/>
        <w:t xml:space="preserve">The bill provides that a student-athlete who enters into a contract providing compensation to the student-athlete for use of his name, image, or likeness must disclose the contract to an official of the four-year institution of higher education, to be designated by the institution.  An institutional team contract may not prevent a student-athlete from using the athlete’s name, image, or likeness for </w:t>
      </w:r>
      <w:r w:rsidRPr="00373C19">
        <w:rPr>
          <w:spacing w:val="4"/>
          <w:szCs w:val="24"/>
        </w:rPr>
        <w:lastRenderedPageBreak/>
        <w:t>a commercial purpose when the athlete is not engaged in official team activities.</w:t>
      </w:r>
    </w:p>
    <w:p w:rsidR="007722D8" w:rsidRDefault="007722D8" w:rsidP="007722D8">
      <w:r>
        <w:tab/>
        <w:t>As amended and reported by the committee, this bill is identica</w:t>
      </w:r>
      <w:r w:rsidR="00D72C40">
        <w:t>l to Assembly Bill No. 2106</w:t>
      </w:r>
      <w:r>
        <w:t>, which also was amended and reported by the committee on this same date.</w:t>
      </w:r>
    </w:p>
    <w:p w:rsidR="007722D8" w:rsidRDefault="007722D8" w:rsidP="007722D8"/>
    <w:p w:rsidR="007722D8" w:rsidRDefault="007722D8" w:rsidP="007722D8">
      <w:r w:rsidRPr="00C84E2F">
        <w:rPr>
          <w:u w:val="double"/>
        </w:rPr>
        <w:t>COMMITTEE AMENDMENTS</w:t>
      </w:r>
    </w:p>
    <w:p w:rsidR="007722D8" w:rsidRDefault="007722D8" w:rsidP="007722D8">
      <w:r>
        <w:tab/>
        <w:t>The committee amended the bill to:</w:t>
      </w:r>
    </w:p>
    <w:p w:rsidR="007722D8" w:rsidRDefault="007722D8" w:rsidP="007722D8">
      <w:pPr>
        <w:pStyle w:val="ListParagraph"/>
        <w:numPr>
          <w:ilvl w:val="0"/>
          <w:numId w:val="5"/>
        </w:numPr>
      </w:pPr>
      <w:r>
        <w:t xml:space="preserve">Specify </w:t>
      </w:r>
      <w:r w:rsidRPr="00F90A89">
        <w:t>that a student is prohibited from earning compensation as a result of the use of the student’s name, image, or likeness in connection with</w:t>
      </w:r>
      <w:r>
        <w:t xml:space="preserve"> prescription pharmaceuticals;</w:t>
      </w:r>
    </w:p>
    <w:p w:rsidR="007722D8" w:rsidRDefault="007722D8" w:rsidP="007722D8">
      <w:pPr>
        <w:pStyle w:val="ListParagraph"/>
        <w:numPr>
          <w:ilvl w:val="0"/>
          <w:numId w:val="5"/>
        </w:numPr>
      </w:pPr>
      <w:r>
        <w:t>Remove language concerning athletic associations, conferences, or other groups or organizations with authority over intercollegiate athletics, including the National Collegiate Athletic Association; and</w:t>
      </w:r>
    </w:p>
    <w:p w:rsidR="004B2ABF" w:rsidRDefault="007722D8" w:rsidP="00177367">
      <w:pPr>
        <w:pStyle w:val="ListParagraph"/>
        <w:numPr>
          <w:ilvl w:val="0"/>
          <w:numId w:val="5"/>
        </w:numPr>
      </w:pPr>
      <w:r>
        <w:t xml:space="preserve">Add language prohibiting an entity whose purpose includes supporting or benefitting the institution or its athletic programs from compensating current or prospective student-athletes.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058" w:rsidRDefault="00BA7058">
      <w:r>
        <w:separator/>
      </w:r>
    </w:p>
  </w:endnote>
  <w:endnote w:type="continuationSeparator" w:id="0">
    <w:p w:rsidR="00BA7058" w:rsidRDefault="00BA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058" w:rsidRDefault="00BA7058">
      <w:r>
        <w:separator/>
      </w:r>
    </w:p>
  </w:footnote>
  <w:footnote w:type="continuationSeparator" w:id="0">
    <w:p w:rsidR="00BA7058" w:rsidRDefault="00BA7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1DEB" w:rsidP="001F1DEB">
    <w:pPr>
      <w:pStyle w:val="HeaderPage2"/>
      <w:jc w:val="center"/>
    </w:pPr>
    <w:r>
      <w:fldChar w:fldCharType="begin"/>
    </w:r>
    <w:r>
      <w:instrText xml:space="preserve"> PAGE  \* MERGEFORMAT </w:instrText>
    </w:r>
    <w:r>
      <w:fldChar w:fldCharType="separate"/>
    </w:r>
    <w:r w:rsidR="00CD59A9">
      <w:rPr>
        <w:noProof/>
      </w:rPr>
      <w:t>2</w:t>
    </w:r>
    <w:r>
      <w:fldChar w:fldCharType="end"/>
    </w:r>
  </w:p>
  <w:p w:rsidR="001F1DEB" w:rsidRDefault="001F1DEB" w:rsidP="001F1D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42734A1"/>
    <w:multiLevelType w:val="hybridMultilevel"/>
    <w:tmpl w:val="6116F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0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53D"/>
    <w:rsid w:val="000E670C"/>
    <w:rsid w:val="000F404B"/>
    <w:rsid w:val="000F4668"/>
    <w:rsid w:val="001020AD"/>
    <w:rsid w:val="00104F41"/>
    <w:rsid w:val="00105C93"/>
    <w:rsid w:val="0010728F"/>
    <w:rsid w:val="0011534D"/>
    <w:rsid w:val="00115C99"/>
    <w:rsid w:val="00121487"/>
    <w:rsid w:val="001231F1"/>
    <w:rsid w:val="0013492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DEB"/>
    <w:rsid w:val="001F611F"/>
    <w:rsid w:val="00206AB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7FC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4F7"/>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F6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2D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471"/>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41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05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9A9"/>
    <w:rsid w:val="00CD695E"/>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C4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DB3"/>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9216A93-94B9-4CD1-8D75-0BF41B5E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FCF"/>
    <w:rPr>
      <w:rFonts w:ascii="Segoe UI" w:hAnsi="Segoe UI" w:cs="Segoe UI"/>
      <w:sz w:val="18"/>
      <w:szCs w:val="18"/>
    </w:rPr>
  </w:style>
  <w:style w:type="paragraph" w:styleId="ListParagraph">
    <w:name w:val="List Paragraph"/>
    <w:basedOn w:val="Normal"/>
    <w:uiPriority w:val="34"/>
    <w:qFormat/>
    <w:rsid w:val="007722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464</Words>
  <Characters>2764</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S971 AHI Statement 3/5/20</vt:lpstr>
    </vt:vector>
  </TitlesOfParts>
  <Manager>R56</Manager>
  <Company>NJ OLS DMU</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S971 AHI Statement 3/5/20</dc:title>
  <dc:subject/>
  <dc:creator>Senate AHI</dc:creator>
  <cp:keywords>S971|2|ER |218|0|0|!||</cp:keywords>
  <dc:description/>
  <cp:lastModifiedBy>Todaro, Vivian</cp:lastModifiedBy>
  <cp:revision>2</cp:revision>
  <cp:lastPrinted>2020-03-06T16:45:00Z</cp:lastPrinted>
  <dcterms:created xsi:type="dcterms:W3CDTF">2020-03-06T20:06:00Z</dcterms:created>
  <dcterms:modified xsi:type="dcterms:W3CDTF">2020-03-06T20:06:00Z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