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B95" w:rsidRDefault="008A0B95" w:rsidP="008A0B9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985 </w:t>
      </w:r>
    </w:p>
    <w:p w:rsidR="008A0B95" w:rsidRPr="009D38FF" w:rsidRDefault="008A0B95" w:rsidP="008A0B9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3102737" r:id="rId7"/>
        </w:object>
      </w:r>
    </w:p>
    <w:p w:rsidR="008A0B95" w:rsidRDefault="008A0B95" w:rsidP="008A0B95">
      <w:pPr>
        <w:pStyle w:val="bpuState"/>
      </w:pPr>
      <w:r>
        <w:t>STATE OF NEW JERSEY</w:t>
      </w:r>
    </w:p>
    <w:p w:rsidR="008A0B95" w:rsidRDefault="008A0B95" w:rsidP="008A0B95">
      <w:pPr>
        <w:pStyle w:val="bpuLegislature"/>
      </w:pPr>
      <w:r>
        <w:t>219th LEGISLATURE</w:t>
      </w:r>
    </w:p>
    <w:p w:rsidR="008A0B95" w:rsidRDefault="008A0B95" w:rsidP="008A0B9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3102738" r:id="rId8"/>
        </w:object>
      </w:r>
      <w:r>
        <w:t xml:space="preserve">  </w:t>
      </w:r>
    </w:p>
    <w:p w:rsidR="008A0B95" w:rsidRDefault="008A0B95" w:rsidP="008A0B95">
      <w:pPr>
        <w:pStyle w:val="bpuIntro"/>
      </w:pPr>
      <w:r>
        <w:t>INTRODUCED JANUARY 30, 2020</w:t>
      </w:r>
    </w:p>
    <w:p w:rsidR="008A0B95" w:rsidRDefault="008A0B95" w:rsidP="008A0B95">
      <w:pPr>
        <w:pStyle w:val="bpuIntro"/>
      </w:pPr>
    </w:p>
    <w:p w:rsidR="008A0B95" w:rsidRDefault="008A0B95" w:rsidP="008A0B95">
      <w:pPr>
        <w:pStyle w:val="bpuIntro"/>
        <w:sectPr w:rsidR="008A0B95" w:rsidSect="005136B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A0B95" w:rsidRDefault="008A0B95" w:rsidP="008A0B95">
      <w:pPr>
        <w:pStyle w:val="bpuIntro"/>
      </w:pPr>
    </w:p>
    <w:p w:rsidR="008A0B95" w:rsidRDefault="008A0B95" w:rsidP="008A0B95">
      <w:pPr>
        <w:pStyle w:val="bpuSponsor"/>
      </w:pPr>
      <w:r>
        <w:t>Sponsored by:</w:t>
      </w:r>
    </w:p>
    <w:p w:rsidR="008A0B95" w:rsidRDefault="008A0B95" w:rsidP="008A0B95">
      <w:pPr>
        <w:pStyle w:val="bpuSponsor"/>
      </w:pPr>
      <w:r>
        <w:t>Senator  TROY SINGLETON</w:t>
      </w:r>
    </w:p>
    <w:p w:rsidR="008A0B95" w:rsidRDefault="008A0B95" w:rsidP="008A0B95">
      <w:pPr>
        <w:pStyle w:val="bpuSponsor"/>
      </w:pPr>
      <w:r>
        <w:t>District 7 (Burlington)</w:t>
      </w:r>
    </w:p>
    <w:p w:rsidR="008A0B95" w:rsidRDefault="005136B6" w:rsidP="005136B6">
      <w:pPr>
        <w:pStyle w:val="bpuSponsor"/>
      </w:pPr>
      <w:r>
        <w:t>Assemblyman  WILLIAM F. MOEN, JR.</w:t>
      </w:r>
    </w:p>
    <w:p w:rsidR="005136B6" w:rsidRDefault="005136B6" w:rsidP="005136B6">
      <w:pPr>
        <w:pStyle w:val="bpuSponsor"/>
      </w:pPr>
      <w:r>
        <w:t>District 5 (Camden and Gloucester)</w:t>
      </w:r>
    </w:p>
    <w:p w:rsidR="005136B6" w:rsidRDefault="005136B6" w:rsidP="005136B6">
      <w:pPr>
        <w:pStyle w:val="bpuSponsor"/>
      </w:pPr>
      <w:r>
        <w:t>Assemblyman  ANDREW ZWICKER</w:t>
      </w:r>
    </w:p>
    <w:p w:rsidR="005136B6" w:rsidRDefault="005136B6" w:rsidP="005136B6">
      <w:pPr>
        <w:pStyle w:val="bpuSponsor"/>
      </w:pPr>
      <w:r>
        <w:t>District 16 (Hunterdon, Mercer, Middlesex and Somerset)</w:t>
      </w:r>
    </w:p>
    <w:p w:rsidR="005136B6" w:rsidRDefault="005136B6" w:rsidP="005136B6">
      <w:pPr>
        <w:pStyle w:val="bpuSponsor"/>
      </w:pPr>
      <w:r>
        <w:t>Assemblywoman  MILA M. JASEY</w:t>
      </w:r>
    </w:p>
    <w:p w:rsidR="005136B6" w:rsidRDefault="005136B6" w:rsidP="005136B6">
      <w:pPr>
        <w:pStyle w:val="bpuSponsor"/>
      </w:pPr>
      <w:r>
        <w:t>District 27 (Essex and Morris)</w:t>
      </w:r>
    </w:p>
    <w:p w:rsidR="005136B6" w:rsidRPr="005136B6" w:rsidRDefault="005136B6" w:rsidP="005136B6"/>
    <w:p w:rsidR="008A0B95" w:rsidRDefault="005136B6" w:rsidP="005136B6">
      <w:pPr>
        <w:pStyle w:val="bpuSponsor"/>
      </w:pPr>
      <w:r>
        <w:t>Co-Sponsored by:</w:t>
      </w:r>
    </w:p>
    <w:p w:rsidR="005136B6" w:rsidRDefault="005136B6" w:rsidP="005136B6">
      <w:pPr>
        <w:pStyle w:val="bpuSponsor"/>
      </w:pPr>
      <w:r w:rsidRPr="005136B6">
        <w:t xml:space="preserve">Assemblywoman </w:t>
      </w:r>
      <w:proofErr w:type="spellStart"/>
      <w:r w:rsidRPr="005136B6">
        <w:t>Vainieri</w:t>
      </w:r>
      <w:proofErr w:type="spellEnd"/>
      <w:r w:rsidRPr="005136B6">
        <w:t xml:space="preserve"> </w:t>
      </w:r>
      <w:proofErr w:type="spellStart"/>
      <w:r w:rsidRPr="005136B6">
        <w:t>Huttle</w:t>
      </w:r>
      <w:proofErr w:type="spellEnd"/>
    </w:p>
    <w:p w:rsidR="005136B6" w:rsidRDefault="005136B6" w:rsidP="005136B6"/>
    <w:p w:rsidR="005136B6" w:rsidRPr="005136B6" w:rsidRDefault="005136B6" w:rsidP="005136B6"/>
    <w:p w:rsidR="008A0B95" w:rsidRDefault="008A0B95" w:rsidP="008A0B95">
      <w:pPr>
        <w:pStyle w:val="bpuSponsor"/>
      </w:pPr>
    </w:p>
    <w:p w:rsidR="008A0B95" w:rsidRDefault="008A0B95" w:rsidP="008A0B95">
      <w:pPr>
        <w:pStyle w:val="bpuSponsor"/>
      </w:pPr>
    </w:p>
    <w:p w:rsidR="008A0B95" w:rsidRDefault="008A0B95" w:rsidP="008A0B95">
      <w:pPr>
        <w:pStyle w:val="bpuSponsor"/>
      </w:pPr>
      <w:r>
        <w:t>SYNOPSIS</w:t>
      </w:r>
    </w:p>
    <w:p w:rsidR="008A0B95" w:rsidRDefault="008A0B95" w:rsidP="008A0B95">
      <w:pPr>
        <w:pStyle w:val="bpuNormText"/>
      </w:pPr>
      <w:r>
        <w:tab/>
        <w:t xml:space="preserve">Provides that public institutions of higher education may only reduce student’s institutional financial aid upon receipt of private scholarship under certain circumstances. </w:t>
      </w:r>
    </w:p>
    <w:p w:rsidR="008A0B95" w:rsidRDefault="008A0B95" w:rsidP="008A0B95">
      <w:pPr>
        <w:pStyle w:val="bpuNormText"/>
      </w:pPr>
    </w:p>
    <w:p w:rsidR="008A0B95" w:rsidRDefault="008A0B95" w:rsidP="008A0B95">
      <w:pPr>
        <w:pStyle w:val="bpuSponsor"/>
      </w:pPr>
      <w:r>
        <w:t xml:space="preserve">CURRENT VERSION OF TEXT </w:t>
      </w:r>
    </w:p>
    <w:p w:rsidR="008A0B95" w:rsidRDefault="008A0B95" w:rsidP="008A0B95">
      <w:pPr>
        <w:pStyle w:val="bpuNormText"/>
      </w:pPr>
      <w:r>
        <w:tab/>
        <w:t>As introduced.</w:t>
      </w:r>
    </w:p>
    <w:p w:rsidR="008A0B95" w:rsidRDefault="008A0B95" w:rsidP="008A0B9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A0B95" w:rsidRDefault="008A0B9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A0B95" w:rsidSect="008A0B9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C47C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05A83" w:rsidRPr="00805A83">
        <w:rPr>
          <w:rStyle w:val="HangingAnActChar"/>
        </w:rPr>
        <w:t xml:space="preserve">concerning institutional financial aid and supplementing chapter </w:t>
      </w:r>
      <w:r w:rsidR="00966A19">
        <w:rPr>
          <w:rStyle w:val="HangingAnActChar"/>
        </w:rPr>
        <w:t>62</w:t>
      </w:r>
      <w:r w:rsidR="00805A83" w:rsidRPr="00805A83">
        <w:rPr>
          <w:rStyle w:val="HangingAnActChar"/>
        </w:rPr>
        <w:t xml:space="preserve"> of Title 18A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C47C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C47C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D4325" w:rsidRDefault="00AD4325" w:rsidP="00686AEB">
      <w:r>
        <w:tab/>
      </w:r>
      <w:r w:rsidR="009E668A">
        <w:t>1.</w:t>
      </w:r>
      <w:r w:rsidR="009E668A">
        <w:tab/>
      </w:r>
      <w:r>
        <w:t>As used in this act:</w:t>
      </w:r>
    </w:p>
    <w:p w:rsidR="00AD4325" w:rsidRDefault="00AD4325" w:rsidP="00686AEB">
      <w:r>
        <w:tab/>
        <w:t xml:space="preserve">“Cost of attendance” means cost of attendance as defined </w:t>
      </w:r>
      <w:r w:rsidR="0075767B">
        <w:t>pursuant to</w:t>
      </w:r>
      <w:r>
        <w:t xml:space="preserve"> 20 U.S.C. s.1087ll.</w:t>
      </w:r>
    </w:p>
    <w:p w:rsidR="00AD4325" w:rsidRDefault="00AD4325" w:rsidP="00686AEB">
      <w:r>
        <w:tab/>
        <w:t>“Expected family contribution” means expected family contribution as determined pursuant to 20 U.S.C. s.1087nn.</w:t>
      </w:r>
    </w:p>
    <w:p w:rsidR="00AD4325" w:rsidRDefault="00AD4325" w:rsidP="00686AEB">
      <w:r>
        <w:tab/>
        <w:t>“</w:t>
      </w:r>
      <w:r w:rsidR="00CC724E">
        <w:t>Financial need</w:t>
      </w:r>
      <w:r w:rsidR="00D80832">
        <w:t xml:space="preserve">” means cost of attendance minus expected family contribution. </w:t>
      </w:r>
      <w:r w:rsidR="0075767B">
        <w:t xml:space="preserve"> </w:t>
      </w:r>
    </w:p>
    <w:p w:rsidR="00D80832" w:rsidRDefault="00D80832" w:rsidP="00686AEB">
      <w:r>
        <w:tab/>
        <w:t xml:space="preserve">“Institutional </w:t>
      </w:r>
      <w:r w:rsidR="006F2BA2">
        <w:t>financial aid” means need-based and merit-based grants, scholarships, tuition waivers, and all other forms of financial assistance provided by a</w:t>
      </w:r>
      <w:r w:rsidR="007C15D0">
        <w:t xml:space="preserve">  public institution of higher education that are not loans or work-study programs</w:t>
      </w:r>
      <w:r w:rsidR="006F2BA2">
        <w:t>.</w:t>
      </w:r>
    </w:p>
    <w:p w:rsidR="007C15D0" w:rsidRDefault="007C15D0" w:rsidP="00686AEB">
      <w:r>
        <w:tab/>
        <w:t>“Private scholarship</w:t>
      </w:r>
      <w:r w:rsidR="00D54ACB">
        <w:t>s</w:t>
      </w:r>
      <w:r>
        <w:t>” means scholarships awarded by businesses, private foundations, nonprofit organizations, and service groups. Private scholarships shall not include awards f</w:t>
      </w:r>
      <w:r w:rsidR="00966A19">
        <w:t>unded by a private organization</w:t>
      </w:r>
      <w:r w:rsidR="003404EC">
        <w:t xml:space="preserve"> which </w:t>
      </w:r>
      <w:r>
        <w:t xml:space="preserve">is affiliated with a public institution of higher education and requests the institution’s assistance in selecting </w:t>
      </w:r>
      <w:r w:rsidR="00966A19">
        <w:t xml:space="preserve">the </w:t>
      </w:r>
      <w:r>
        <w:t xml:space="preserve">recipients </w:t>
      </w:r>
      <w:r w:rsidR="00966A19">
        <w:t xml:space="preserve">of </w:t>
      </w:r>
      <w:r>
        <w:t xml:space="preserve">scholarships.  </w:t>
      </w:r>
    </w:p>
    <w:p w:rsidR="007C15D0" w:rsidRDefault="007C15D0" w:rsidP="00686AEB"/>
    <w:p w:rsidR="003404EC" w:rsidRDefault="009E668A" w:rsidP="001A645C">
      <w:r>
        <w:tab/>
        <w:t>2.</w:t>
      </w:r>
      <w:r>
        <w:tab/>
      </w:r>
      <w:r w:rsidR="001A645C">
        <w:t xml:space="preserve">a.  </w:t>
      </w:r>
      <w:r w:rsidR="003404EC">
        <w:t xml:space="preserve">A public institution of higher education may reduce </w:t>
      </w:r>
      <w:r w:rsidR="00464786">
        <w:t xml:space="preserve">a student’s </w:t>
      </w:r>
      <w:r w:rsidR="003404EC">
        <w:t xml:space="preserve">institutional financial aid as a result of the awarding of private scholarships </w:t>
      </w:r>
      <w:r w:rsidR="00464786">
        <w:t xml:space="preserve">to the student </w:t>
      </w:r>
      <w:r w:rsidR="003404EC">
        <w:t xml:space="preserve">only under the circumstances enumerated in subsections b. and c. of this section.  </w:t>
      </w:r>
    </w:p>
    <w:p w:rsidR="007C15D0" w:rsidRDefault="009E668A" w:rsidP="001A645C">
      <w:r>
        <w:tab/>
        <w:t>b.</w:t>
      </w:r>
      <w:r>
        <w:tab/>
      </w:r>
      <w:r w:rsidR="001A645C">
        <w:t xml:space="preserve">If a student’s total financial aid from all sources exceeds the student’s financial need, a public institution of higher education may reduce the student’s institutional financial aid until the student’s total financial aid no longer exceeds the student’s financial need.  </w:t>
      </w:r>
    </w:p>
    <w:p w:rsidR="001A645C" w:rsidRDefault="003404EC" w:rsidP="001A645C">
      <w:r>
        <w:tab/>
        <w:t>c</w:t>
      </w:r>
      <w:r w:rsidR="009E668A">
        <w:t>.</w:t>
      </w:r>
      <w:r w:rsidR="009E668A">
        <w:tab/>
      </w:r>
      <w:r w:rsidR="00282BCB">
        <w:t>In addition to the reduction aut</w:t>
      </w:r>
      <w:r>
        <w:t>horized pursuant to subsection b</w:t>
      </w:r>
      <w:r w:rsidR="00282BCB">
        <w:t xml:space="preserve">. of this section, a  public institution of higher education may reduce a student’s institutional financial aid if the institution </w:t>
      </w:r>
      <w:r w:rsidR="0061562B">
        <w:t xml:space="preserve">receives approval from the organization that awarded the private scholarship that </w:t>
      </w:r>
      <w:r w:rsidR="00464786">
        <w:t>caused</w:t>
      </w:r>
      <w:r w:rsidR="0061562B">
        <w:t xml:space="preserve"> the reduction aut</w:t>
      </w:r>
      <w:r>
        <w:t>horized pursuant to subsection b</w:t>
      </w:r>
      <w:r w:rsidR="0061562B">
        <w:t xml:space="preserve">. of this section.  </w:t>
      </w:r>
    </w:p>
    <w:p w:rsidR="001A645C" w:rsidRDefault="009E668A" w:rsidP="001A645C">
      <w:r>
        <w:tab/>
        <w:t>d.</w:t>
      </w:r>
      <w:r>
        <w:tab/>
      </w:r>
      <w:r w:rsidR="001A645C">
        <w:t xml:space="preserve">A public </w:t>
      </w:r>
      <w:r w:rsidR="0061562B">
        <w:t>institution of higher education may reduce a student athlete’s institutional financial aid in order to comply with the individual or team financial aid restrictions of any athletic association, conference, or other group or organization with authority</w:t>
      </w:r>
      <w:r w:rsidR="00464786">
        <w:t xml:space="preserve"> over intercollegiate athletics</w:t>
      </w:r>
      <w:r w:rsidR="0061562B">
        <w:t xml:space="preserve"> including</w:t>
      </w:r>
      <w:r w:rsidR="00464786">
        <w:t>,</w:t>
      </w:r>
      <w:r w:rsidR="0061562B">
        <w:t xml:space="preserve"> but not limited to, the National Collegiate Athletic Association.  </w:t>
      </w:r>
    </w:p>
    <w:p w:rsidR="00AD4325" w:rsidRPr="00D71D68" w:rsidRDefault="00AD4325" w:rsidP="00686AEB"/>
    <w:p w:rsidR="009E668A" w:rsidRDefault="00686AEB" w:rsidP="009E668A">
      <w:r>
        <w:tab/>
      </w:r>
      <w:r w:rsidR="00966A19">
        <w:t>3</w:t>
      </w:r>
      <w:r w:rsidR="009E668A">
        <w:t>.</w:t>
      </w:r>
      <w:r w:rsidR="009E668A">
        <w:tab/>
      </w:r>
      <w:r w:rsidR="007C47C7">
        <w:t>This act shall take effect</w:t>
      </w:r>
      <w:r w:rsidR="0061562B">
        <w:t xml:space="preserve"> immediately and shall </w:t>
      </w:r>
      <w:r w:rsidR="00966A19">
        <w:t xml:space="preserve">first </w:t>
      </w:r>
      <w:r w:rsidR="0061562B">
        <w:t xml:space="preserve">apply to the first full academic year following the date of enactment. </w:t>
      </w:r>
      <w:r w:rsidR="009E668A"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3762B" w:rsidRDefault="00E70DC5" w:rsidP="00686AEB">
      <w:r>
        <w:tab/>
        <w:t xml:space="preserve">This bill authorizes a public institution of higher education to reduce </w:t>
      </w:r>
      <w:r w:rsidR="00EE2658">
        <w:t xml:space="preserve">a student’s </w:t>
      </w:r>
      <w:r>
        <w:t xml:space="preserve">institutional financial aid </w:t>
      </w:r>
      <w:r w:rsidR="00F3762B">
        <w:t xml:space="preserve">as a result of </w:t>
      </w:r>
      <w:r w:rsidR="00EE2658">
        <w:t xml:space="preserve">the awarding of private scholarships to the student </w:t>
      </w:r>
      <w:r w:rsidR="00F3762B">
        <w:t xml:space="preserve">only under certain circumstances as specified </w:t>
      </w:r>
      <w:r w:rsidR="00EE2658">
        <w:t>in</w:t>
      </w:r>
      <w:r w:rsidR="00F3762B">
        <w:t xml:space="preserve"> the bill.  Under the bill, institutional financial aid is defined as </w:t>
      </w:r>
      <w:r w:rsidR="00F3762B" w:rsidRPr="00F3762B">
        <w:t>need-based and merit-based grants, scholarships, tuition waivers, and all other forms of financial assistance provided by a  public institution of higher education that are not loans or work-study programs</w:t>
      </w:r>
      <w:r w:rsidR="00F3762B">
        <w:t xml:space="preserve">.  </w:t>
      </w:r>
      <w:r w:rsidR="00F3762B" w:rsidRPr="00F3762B">
        <w:t>Private scholarship</w:t>
      </w:r>
      <w:r w:rsidR="00EE2658">
        <w:t>s</w:t>
      </w:r>
      <w:r w:rsidR="00F3762B" w:rsidRPr="00F3762B">
        <w:t xml:space="preserve"> </w:t>
      </w:r>
      <w:r w:rsidR="00F3762B">
        <w:t xml:space="preserve">are defined as </w:t>
      </w:r>
      <w:r w:rsidR="00F3762B" w:rsidRPr="00F3762B">
        <w:t>scholarships awarded by businesses, private foundations, nonprofit organizations, and service groups</w:t>
      </w:r>
      <w:r w:rsidR="00F3762B">
        <w:t>, and do</w:t>
      </w:r>
      <w:r w:rsidR="00F3762B" w:rsidRPr="00F3762B">
        <w:t xml:space="preserve"> not include awards funded by a private organization that is affiliated with a public institution of higher education and requests the institution’s assistance in selecting recipients </w:t>
      </w:r>
      <w:r w:rsidR="00E42802">
        <w:t>of the</w:t>
      </w:r>
      <w:r w:rsidR="00F3762B" w:rsidRPr="00F3762B">
        <w:t xml:space="preserve"> scholarships</w:t>
      </w:r>
      <w:r w:rsidR="00F3762B">
        <w:t xml:space="preserve">.  </w:t>
      </w:r>
    </w:p>
    <w:p w:rsidR="00E70DC5" w:rsidRDefault="00F3762B" w:rsidP="00686AEB">
      <w:r>
        <w:tab/>
      </w:r>
      <w:r w:rsidR="00D54ACB">
        <w:t xml:space="preserve">The bill </w:t>
      </w:r>
      <w:r w:rsidR="00E42802">
        <w:t>provides</w:t>
      </w:r>
      <w:r w:rsidR="00D54ACB">
        <w:t xml:space="preserve"> that, </w:t>
      </w:r>
      <w:r>
        <w:t>i</w:t>
      </w:r>
      <w:r w:rsidRPr="00F3762B">
        <w:t>f a student’s total financial aid from all sources exceeds the student’s financial need, a public institution of higher education may reduce the student’s institutional financial aid until the student’s total financial aid no longer exceeds the student’s financial need</w:t>
      </w:r>
      <w:r w:rsidR="00D54ACB">
        <w:t>.  In addition to that</w:t>
      </w:r>
      <w:r w:rsidR="00D54ACB" w:rsidRPr="00D54ACB">
        <w:t xml:space="preserve"> reduction</w:t>
      </w:r>
      <w:r w:rsidR="00D54ACB">
        <w:t>,</w:t>
      </w:r>
      <w:r w:rsidR="00D54ACB" w:rsidRPr="00D54ACB">
        <w:t xml:space="preserve"> a public institution of higher education may </w:t>
      </w:r>
      <w:r w:rsidR="00E42802">
        <w:t xml:space="preserve">further </w:t>
      </w:r>
      <w:r w:rsidR="00D54ACB" w:rsidRPr="00D54ACB">
        <w:t>reduce a student’s institutional financial aid if the institution receives approval from the organization that</w:t>
      </w:r>
      <w:r w:rsidR="00D54ACB">
        <w:t xml:space="preserve"> awarded the private scholarship</w:t>
      </w:r>
      <w:r w:rsidR="00D54ACB" w:rsidRPr="00D54ACB">
        <w:t xml:space="preserve">.  </w:t>
      </w:r>
      <w:r w:rsidR="00D54ACB">
        <w:t>Lastly, a</w:t>
      </w:r>
      <w:r w:rsidR="00D54ACB" w:rsidRPr="00D54ACB">
        <w:t xml:space="preserve"> public institution of higher education may reduce a student athlete’s institutional financial aid in order to comply with the individual or team financial aid restrictions of any athletic association, conference, or other group or organization with authority</w:t>
      </w:r>
      <w:r w:rsidR="00464786">
        <w:t xml:space="preserve"> over intercollegiate athletics</w:t>
      </w:r>
      <w:r w:rsidR="00D54ACB" w:rsidRPr="00D54ACB">
        <w:t xml:space="preserve"> including</w:t>
      </w:r>
      <w:r w:rsidR="00464786">
        <w:t>,</w:t>
      </w:r>
      <w:r w:rsidR="00D54ACB" w:rsidRPr="00D54ACB">
        <w:t xml:space="preserve"> but not limited to, the National Collegiate Athletic Association</w:t>
      </w:r>
      <w:r w:rsidR="00464786">
        <w:t xml:space="preserve">.  </w:t>
      </w:r>
    </w:p>
    <w:p w:rsidR="00E70DC5" w:rsidRDefault="00E70DC5" w:rsidP="00686AEB">
      <w:r>
        <w:tab/>
      </w:r>
      <w:r w:rsidR="00D54ACB">
        <w:t xml:space="preserve">It is the intent of the sponsor to address </w:t>
      </w:r>
      <w:r>
        <w:t>the practice of “scholarship displacement” at public institutions of higher education in New Jersey</w:t>
      </w:r>
      <w:r w:rsidR="00D54ACB">
        <w:t xml:space="preserve"> and to ensure that students are not punished for </w:t>
      </w:r>
      <w:r w:rsidR="00EE2658">
        <w:t>earning</w:t>
      </w:r>
      <w:r w:rsidR="00D54ACB">
        <w:t xml:space="preserve"> outside scholarships</w:t>
      </w:r>
      <w:r>
        <w:t xml:space="preserve">.  Scholarship displacement occurs when an institution reduces the amount of institutional financial aid a student receives after the student </w:t>
      </w:r>
      <w:r w:rsidR="00EE2658">
        <w:t>obtains</w:t>
      </w:r>
      <w:r>
        <w:t xml:space="preserve"> financial aid from another entity </w:t>
      </w:r>
      <w:r w:rsidR="00EE2658">
        <w:t>following the formation of</w:t>
      </w:r>
      <w:r>
        <w:t xml:space="preserve"> their financial aid package.  </w:t>
      </w:r>
    </w:p>
    <w:sectPr w:rsidR="00E70DC5" w:rsidSect="008A0B95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002" w:rsidRDefault="001C1002">
      <w:r>
        <w:separator/>
      </w:r>
    </w:p>
  </w:endnote>
  <w:endnote w:type="continuationSeparator" w:id="0">
    <w:p w:rsidR="001C1002" w:rsidRDefault="001C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36B6" w:rsidRDefault="005136B6" w:rsidP="005136B6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002" w:rsidRDefault="001C1002">
      <w:r>
        <w:separator/>
      </w:r>
    </w:p>
  </w:footnote>
  <w:footnote w:type="continuationSeparator" w:id="0">
    <w:p w:rsidR="001C1002" w:rsidRDefault="001C1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360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0B95" w:rsidRDefault="008A0B95" w:rsidP="008A0B95">
    <w:pPr>
      <w:pStyle w:val="bpuHeadSpon"/>
    </w:pPr>
    <w:r w:rsidRPr="008A0B95">
      <w:rPr>
        <w:rStyle w:val="bpuHeadSponChar"/>
      </w:rPr>
      <w:t>S985</w:t>
    </w:r>
    <w:r>
      <w:t xml:space="preserve"> SINGLETON</w:t>
    </w:r>
  </w:p>
  <w:p w:rsidR="008A0B95" w:rsidRDefault="008A0B95" w:rsidP="008A0B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1965">
      <w:rPr>
        <w:noProof/>
      </w:rPr>
      <w:t>3</w:t>
    </w:r>
    <w:r>
      <w:fldChar w:fldCharType="end"/>
    </w:r>
  </w:p>
  <w:p w:rsidR="008A0B95" w:rsidRDefault="008A0B95" w:rsidP="008A0B9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A0B95" w:rsidRDefault="008A0B95" w:rsidP="008A0B95">
    <w:pPr>
      <w:pStyle w:val="bpuHeadSpon"/>
    </w:pPr>
    <w:r w:rsidRPr="008A0B95">
      <w:rPr>
        <w:rStyle w:val="bpuHeadSponChar"/>
      </w:rPr>
      <w:t>S985</w:t>
    </w:r>
    <w:r>
      <w:t xml:space="preserve"> SINGLETON</w:t>
    </w:r>
  </w:p>
  <w:p w:rsidR="008A0B95" w:rsidRDefault="008A0B95" w:rsidP="008A0B9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53608">
      <w:rPr>
        <w:noProof/>
      </w:rPr>
      <w:t>2</w:t>
    </w:r>
    <w:r>
      <w:fldChar w:fldCharType="end"/>
    </w:r>
  </w:p>
  <w:p w:rsidR="008A0B95" w:rsidRDefault="008A0B95" w:rsidP="008A0B9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0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CBE"/>
    <w:rsid w:val="000E4006"/>
    <w:rsid w:val="000F3DA2"/>
    <w:rsid w:val="000F4139"/>
    <w:rsid w:val="000F5FDE"/>
    <w:rsid w:val="000F7466"/>
    <w:rsid w:val="001064AA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45C"/>
    <w:rsid w:val="001A66B6"/>
    <w:rsid w:val="001B4716"/>
    <w:rsid w:val="001B4EA4"/>
    <w:rsid w:val="001C1002"/>
    <w:rsid w:val="001C7C52"/>
    <w:rsid w:val="001D25F3"/>
    <w:rsid w:val="001E15F1"/>
    <w:rsid w:val="001E16FA"/>
    <w:rsid w:val="001E6213"/>
    <w:rsid w:val="001F14C7"/>
    <w:rsid w:val="001F7405"/>
    <w:rsid w:val="00203313"/>
    <w:rsid w:val="00205533"/>
    <w:rsid w:val="00212B8D"/>
    <w:rsid w:val="00222983"/>
    <w:rsid w:val="00226045"/>
    <w:rsid w:val="002370D0"/>
    <w:rsid w:val="00255958"/>
    <w:rsid w:val="00257FA2"/>
    <w:rsid w:val="0026574A"/>
    <w:rsid w:val="002660BB"/>
    <w:rsid w:val="002720E8"/>
    <w:rsid w:val="00275293"/>
    <w:rsid w:val="002776B0"/>
    <w:rsid w:val="00282BCB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4EC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108"/>
    <w:rsid w:val="0043386C"/>
    <w:rsid w:val="00436F2D"/>
    <w:rsid w:val="00436F5D"/>
    <w:rsid w:val="00441B42"/>
    <w:rsid w:val="0045118A"/>
    <w:rsid w:val="004515A2"/>
    <w:rsid w:val="00454DEE"/>
    <w:rsid w:val="00455D51"/>
    <w:rsid w:val="00456BF9"/>
    <w:rsid w:val="00461057"/>
    <w:rsid w:val="0046478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6B6"/>
    <w:rsid w:val="00513C81"/>
    <w:rsid w:val="005228D4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562B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0DC5"/>
    <w:rsid w:val="006E2895"/>
    <w:rsid w:val="006F180D"/>
    <w:rsid w:val="006F2BA2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5767B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5D0"/>
    <w:rsid w:val="007C47C7"/>
    <w:rsid w:val="007C7DE4"/>
    <w:rsid w:val="007D40CB"/>
    <w:rsid w:val="007D5796"/>
    <w:rsid w:val="007D59C0"/>
    <w:rsid w:val="007D7D9C"/>
    <w:rsid w:val="007F485D"/>
    <w:rsid w:val="007F6050"/>
    <w:rsid w:val="00805A8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B95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1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2E52"/>
    <w:rsid w:val="009A45DA"/>
    <w:rsid w:val="009B06D2"/>
    <w:rsid w:val="009B34EC"/>
    <w:rsid w:val="009B5D67"/>
    <w:rsid w:val="009B6176"/>
    <w:rsid w:val="009C0D22"/>
    <w:rsid w:val="009C1965"/>
    <w:rsid w:val="009C2DD9"/>
    <w:rsid w:val="009C3E09"/>
    <w:rsid w:val="009C5630"/>
    <w:rsid w:val="009D0E5D"/>
    <w:rsid w:val="009D0F63"/>
    <w:rsid w:val="009D7934"/>
    <w:rsid w:val="009D7CCF"/>
    <w:rsid w:val="009E5961"/>
    <w:rsid w:val="009E668A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325"/>
    <w:rsid w:val="00AD70D6"/>
    <w:rsid w:val="00AD75BC"/>
    <w:rsid w:val="00AD7BB0"/>
    <w:rsid w:val="00AD7BC9"/>
    <w:rsid w:val="00AE1871"/>
    <w:rsid w:val="00AE2C24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0396"/>
    <w:rsid w:val="00BB1190"/>
    <w:rsid w:val="00BB31D0"/>
    <w:rsid w:val="00BB3A11"/>
    <w:rsid w:val="00BB4DDB"/>
    <w:rsid w:val="00BB5D79"/>
    <w:rsid w:val="00BB5F02"/>
    <w:rsid w:val="00BC3DBE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24E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608"/>
    <w:rsid w:val="00D54ACB"/>
    <w:rsid w:val="00D6090A"/>
    <w:rsid w:val="00D62FA3"/>
    <w:rsid w:val="00D63B6F"/>
    <w:rsid w:val="00D64A90"/>
    <w:rsid w:val="00D8083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802"/>
    <w:rsid w:val="00E42F13"/>
    <w:rsid w:val="00E452DF"/>
    <w:rsid w:val="00E543CF"/>
    <w:rsid w:val="00E546FD"/>
    <w:rsid w:val="00E608F1"/>
    <w:rsid w:val="00E611B9"/>
    <w:rsid w:val="00E70DC5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2658"/>
    <w:rsid w:val="00F00D08"/>
    <w:rsid w:val="00F15583"/>
    <w:rsid w:val="00F200EE"/>
    <w:rsid w:val="00F22481"/>
    <w:rsid w:val="00F2542E"/>
    <w:rsid w:val="00F27278"/>
    <w:rsid w:val="00F344E3"/>
    <w:rsid w:val="00F34D58"/>
    <w:rsid w:val="00F3762B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3C4972"/>
  <w15:docId w15:val="{FF0DED4E-5621-48BD-A7D7-1F3437BB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8A0B95"/>
  </w:style>
  <w:style w:type="paragraph" w:styleId="BalloonText">
    <w:name w:val="Balloon Text"/>
    <w:basedOn w:val="Normal"/>
    <w:link w:val="BalloonTextChar"/>
    <w:semiHidden/>
    <w:unhideWhenUsed/>
    <w:rsid w:val="009C19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196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766</Words>
  <Characters>4554</Characters>
  <Application>Microsoft Office Word</Application>
  <DocSecurity>0</DocSecurity>
  <Lines>119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S985</vt:lpstr>
    </vt:vector>
  </TitlesOfParts>
  <Manager>R225</Manager>
  <Company>NJ Office of Legislative Services</Company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S985</dc:title>
  <dc:subject>GA19-8251</dc:subject>
  <dc:creator>Senator  SINGLETON</dc:creator>
  <cp:keywords>S985|3|ER |302|21|65|N|0|</cp:keywords>
  <dc:description>INTRODUCED JANUARY 30, 2020</dc:description>
  <cp:lastModifiedBy>Todaro, Vivian</cp:lastModifiedBy>
  <cp:revision>2</cp:revision>
  <cp:lastPrinted>2021-05-21T15:45:00Z</cp:lastPrinted>
  <dcterms:created xsi:type="dcterms:W3CDTF">2021-05-21T15:46:00Z</dcterms:created>
  <dcterms:modified xsi:type="dcterms:W3CDTF">2021-05-21T15:46:00Z</dcterms:modified>
  <cp:category>s.1-2: C.18A:62-64 et seq.; s.3: Eff. date to 2019/277.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