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744" w:rsidRDefault="00CD2744" w:rsidP="00CD2744">
      <w:pPr>
        <w:pStyle w:val="bpuReprint"/>
      </w:pPr>
      <w:bookmarkStart w:id="0" w:name="bpuFrontPg"/>
      <w:bookmarkEnd w:id="0"/>
      <w:r>
        <w:t>[First Reprint]</w:t>
      </w:r>
    </w:p>
    <w:p w:rsidR="00AF07E5" w:rsidRDefault="00AF07E5" w:rsidP="00AF07E5">
      <w:pPr>
        <w:pStyle w:val="bpuBill"/>
      </w:pPr>
      <w:r>
        <w:t xml:space="preserve">SENATE, No. 989 </w:t>
      </w:r>
    </w:p>
    <w:p w:rsidR="00AF07E5" w:rsidRPr="009D38FF" w:rsidRDefault="00AF07E5" w:rsidP="00AF07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26156" r:id="rId8"/>
        </w:object>
      </w:r>
    </w:p>
    <w:p w:rsidR="00AF07E5" w:rsidRDefault="00AF07E5" w:rsidP="00AF07E5">
      <w:pPr>
        <w:pStyle w:val="bpuState"/>
      </w:pPr>
      <w:r>
        <w:t>STATE OF NEW JERSEY</w:t>
      </w:r>
    </w:p>
    <w:p w:rsidR="00AF07E5" w:rsidRDefault="00AF07E5" w:rsidP="00AF07E5">
      <w:pPr>
        <w:pStyle w:val="bpuLegislature"/>
      </w:pPr>
      <w:r>
        <w:t>219th LEGISLATURE</w:t>
      </w:r>
    </w:p>
    <w:p w:rsidR="00AF07E5" w:rsidRDefault="00AF07E5" w:rsidP="00AF07E5">
      <w:pPr>
        <w:pStyle w:val="bpuWpGraphic"/>
      </w:pPr>
      <w:r>
        <w:object w:dxaOrig="8985" w:dyaOrig="255">
          <v:shape id="_x0000_i1026" type="#_x0000_t75" style="width:6in;height:12pt" o:ole="">
            <v:imagedata r:id="rId7" o:title=""/>
          </v:shape>
          <o:OLEObject Type="Embed" ProgID="WPWin6.1" ShapeID="_x0000_i1026" DrawAspect="Content" ObjectID="_1674626157" r:id="rId9"/>
        </w:object>
      </w:r>
      <w:r>
        <w:t xml:space="preserve">  </w:t>
      </w:r>
    </w:p>
    <w:p w:rsidR="00AF07E5" w:rsidRDefault="00AF07E5" w:rsidP="00AF07E5">
      <w:pPr>
        <w:pStyle w:val="bpuIntro"/>
      </w:pPr>
      <w:r>
        <w:t>INTRODUCED JANUARY 30, 2020</w:t>
      </w:r>
    </w:p>
    <w:p w:rsidR="00AF07E5" w:rsidRDefault="00AF07E5" w:rsidP="00AF07E5">
      <w:pPr>
        <w:pStyle w:val="bpuIntro"/>
      </w:pPr>
    </w:p>
    <w:p w:rsidR="00AF07E5" w:rsidRDefault="00AF07E5" w:rsidP="00AF07E5">
      <w:pPr>
        <w:pStyle w:val="bpuIntro"/>
        <w:sectPr w:rsidR="00AF07E5" w:rsidSect="001C1D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F07E5" w:rsidRDefault="00AF07E5" w:rsidP="00AF07E5">
      <w:pPr>
        <w:pStyle w:val="bpuIntro"/>
      </w:pPr>
    </w:p>
    <w:p w:rsidR="00AF07E5" w:rsidRDefault="00AF07E5" w:rsidP="00AF07E5">
      <w:pPr>
        <w:pStyle w:val="bpuSponsor"/>
      </w:pPr>
      <w:r>
        <w:t>Sponsored by:</w:t>
      </w:r>
    </w:p>
    <w:p w:rsidR="00AF07E5" w:rsidRDefault="0021289C" w:rsidP="0021289C">
      <w:pPr>
        <w:pStyle w:val="bpuSponsor"/>
      </w:pPr>
      <w:r>
        <w:t>Senator  LORETTA WEINBERG</w:t>
      </w:r>
    </w:p>
    <w:p w:rsidR="0021289C" w:rsidRDefault="0021289C" w:rsidP="0021289C">
      <w:pPr>
        <w:pStyle w:val="bpuSponsor"/>
      </w:pPr>
      <w:r>
        <w:t>District 37 (Bergen)</w:t>
      </w:r>
    </w:p>
    <w:p w:rsidR="0021289C" w:rsidRDefault="009A3464" w:rsidP="009A3464">
      <w:pPr>
        <w:pStyle w:val="bpuSponsor"/>
      </w:pPr>
      <w:r>
        <w:t>Senator  LINDA R. GREENSTEIN</w:t>
      </w:r>
    </w:p>
    <w:p w:rsidR="009A3464" w:rsidRDefault="009A3464" w:rsidP="009A3464">
      <w:pPr>
        <w:pStyle w:val="bpuSponsor"/>
      </w:pPr>
      <w:r>
        <w:t>District 14 (Mercer and Middlesex)</w:t>
      </w:r>
    </w:p>
    <w:p w:rsidR="009A3464" w:rsidRDefault="00C47958" w:rsidP="00C47958">
      <w:pPr>
        <w:pStyle w:val="bpuSponsor"/>
      </w:pPr>
      <w:r>
        <w:t>Senator  STEPHEN M. SWEENEY</w:t>
      </w:r>
    </w:p>
    <w:p w:rsidR="00C47958" w:rsidRDefault="00C47958" w:rsidP="00C47958">
      <w:pPr>
        <w:pStyle w:val="bpuSponsor"/>
      </w:pPr>
      <w:r>
        <w:t>District 3 (Cumberland, Gloucester and Salem)</w:t>
      </w:r>
    </w:p>
    <w:p w:rsidR="00C47958" w:rsidRPr="00C47958" w:rsidRDefault="00C47958" w:rsidP="00C47958">
      <w:pPr>
        <w:pStyle w:val="bpuSponsor"/>
      </w:pPr>
    </w:p>
    <w:p w:rsidR="00810891" w:rsidRDefault="005D45A4" w:rsidP="005D45A4">
      <w:pPr>
        <w:pStyle w:val="bpuSponsor"/>
      </w:pPr>
      <w:r>
        <w:t>Co-Sponsored by:</w:t>
      </w:r>
    </w:p>
    <w:p w:rsidR="005D45A4" w:rsidRPr="005D45A4" w:rsidRDefault="005D45A4" w:rsidP="005D45A4">
      <w:pPr>
        <w:pStyle w:val="bpuSponsor"/>
      </w:pPr>
      <w:r w:rsidRPr="005D45A4">
        <w:t xml:space="preserve">Senators Ruiz, Cruz-Perez, Sacco, Singleton, </w:t>
      </w:r>
      <w:proofErr w:type="spellStart"/>
      <w:r w:rsidRPr="005D45A4">
        <w:t>Diegnan</w:t>
      </w:r>
      <w:proofErr w:type="spellEnd"/>
      <w:r w:rsidRPr="005D45A4">
        <w:t xml:space="preserve">, Stack, Cunningham, Codey, </w:t>
      </w:r>
      <w:proofErr w:type="spellStart"/>
      <w:r w:rsidRPr="005D45A4">
        <w:t>Lagana</w:t>
      </w:r>
      <w:proofErr w:type="spellEnd"/>
      <w:r w:rsidRPr="005D45A4">
        <w:t xml:space="preserve">, Vitale, Gopal, </w:t>
      </w:r>
      <w:proofErr w:type="spellStart"/>
      <w:r w:rsidRPr="005D45A4">
        <w:t>Pou</w:t>
      </w:r>
      <w:proofErr w:type="spellEnd"/>
      <w:r w:rsidRPr="005D45A4">
        <w:t xml:space="preserve">, Scutari, </w:t>
      </w:r>
      <w:proofErr w:type="spellStart"/>
      <w:r w:rsidRPr="005D45A4">
        <w:t>Cryan</w:t>
      </w:r>
      <w:proofErr w:type="spellEnd"/>
      <w:r w:rsidRPr="005D45A4">
        <w:t xml:space="preserve"> and </w:t>
      </w:r>
      <w:proofErr w:type="spellStart"/>
      <w:r w:rsidRPr="005D45A4">
        <w:t>Sarlo</w:t>
      </w:r>
      <w:proofErr w:type="spellEnd"/>
    </w:p>
    <w:p w:rsidR="00307450" w:rsidRDefault="00307450" w:rsidP="00C12002"/>
    <w:p w:rsidR="00250E30" w:rsidRDefault="00250E30" w:rsidP="00C12002"/>
    <w:p w:rsidR="005D45A4" w:rsidRPr="00C12002" w:rsidRDefault="005D45A4" w:rsidP="00C12002">
      <w:bookmarkStart w:id="1" w:name="_GoBack"/>
      <w:bookmarkEnd w:id="1"/>
    </w:p>
    <w:p w:rsidR="00AF07E5" w:rsidRDefault="00AF07E5" w:rsidP="00AF07E5">
      <w:pPr>
        <w:pStyle w:val="bpuSponsor"/>
      </w:pPr>
    </w:p>
    <w:p w:rsidR="00AF07E5" w:rsidRDefault="00AF07E5" w:rsidP="00AF07E5">
      <w:pPr>
        <w:pStyle w:val="bpuSponsor"/>
      </w:pPr>
      <w:r>
        <w:t>SYNOPSIS</w:t>
      </w:r>
    </w:p>
    <w:p w:rsidR="00AF07E5" w:rsidRDefault="00AF07E5" w:rsidP="00AF07E5">
      <w:pPr>
        <w:pStyle w:val="bpuNormText"/>
      </w:pPr>
      <w:r>
        <w:tab/>
        <w:t xml:space="preserve">“Healthy Terminals Act”; requires certain airport and train station workers to be paid certain wage rates and benefits. </w:t>
      </w:r>
    </w:p>
    <w:p w:rsidR="00AF07E5" w:rsidRDefault="00AF07E5" w:rsidP="00AF07E5">
      <w:pPr>
        <w:pStyle w:val="bpuNormText"/>
      </w:pPr>
    </w:p>
    <w:p w:rsidR="00AF07E5" w:rsidRDefault="00AF07E5" w:rsidP="00AF07E5">
      <w:pPr>
        <w:pStyle w:val="bpuSponsor"/>
      </w:pPr>
      <w:r>
        <w:t xml:space="preserve">CURRENT VERSION OF TEXT </w:t>
      </w:r>
    </w:p>
    <w:p w:rsidR="00AF07E5" w:rsidRDefault="00CD2744" w:rsidP="00AF07E5">
      <w:pPr>
        <w:pStyle w:val="bpuNormText"/>
      </w:pPr>
      <w:r>
        <w:tab/>
        <w:t>As reported by</w:t>
      </w:r>
      <w:r w:rsidR="001C2480">
        <w:t xml:space="preserve"> the Senate Labor Committee on A</w:t>
      </w:r>
      <w:r>
        <w:t>ugust 10, 2020, with amendments.</w:t>
      </w:r>
    </w:p>
    <w:p w:rsidR="00AF07E5" w:rsidRDefault="00AF07E5" w:rsidP="00AF07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07E5" w:rsidRDefault="00AF07E5" w:rsidP="008916EC">
      <w:pPr>
        <w:pStyle w:val="FronterPage"/>
        <w:tabs>
          <w:tab w:val="clear" w:pos="720"/>
          <w:tab w:val="clear" w:pos="1440"/>
          <w:tab w:val="clear" w:pos="2160"/>
          <w:tab w:val="clear" w:pos="2880"/>
          <w:tab w:val="clear" w:pos="3600"/>
          <w:tab w:val="clear" w:pos="4320"/>
          <w:tab w:val="clear" w:pos="5040"/>
        </w:tabs>
        <w:sectPr w:rsidR="00AF07E5" w:rsidSect="00AF07E5">
          <w:type w:val="continuous"/>
          <w:pgSz w:w="12240" w:h="20160" w:code="5"/>
          <w:pgMar w:top="1440" w:right="2275" w:bottom="1440" w:left="2275" w:header="72" w:footer="720" w:gutter="0"/>
          <w:pgNumType w:start="1"/>
          <w:cols w:space="720"/>
          <w:docGrid w:linePitch="360"/>
        </w:sectPr>
      </w:pPr>
    </w:p>
    <w:p w:rsidR="00686AEB" w:rsidRPr="00677316" w:rsidRDefault="00E568CE" w:rsidP="003E47BA">
      <w:pPr>
        <w:pStyle w:val="HangingAnAct"/>
        <w:rPr>
          <w:rStyle w:val="HangingAnActChar"/>
        </w:rPr>
      </w:pPr>
      <w:r>
        <w:rPr>
          <w:rStyle w:val="BillHead"/>
        </w:rPr>
        <w:lastRenderedPageBreak/>
        <w:t>An Act</w:t>
      </w:r>
      <w:r w:rsidR="00686AEB" w:rsidRPr="006B7FA7">
        <w:rPr>
          <w:rStyle w:val="HangingAnActChar"/>
        </w:rPr>
        <w:t xml:space="preserve"> </w:t>
      </w:r>
      <w:r w:rsidR="006B15F1">
        <w:t xml:space="preserve">concerning wages and benefits of certain </w:t>
      </w:r>
      <w:r w:rsidR="003D32C5" w:rsidRPr="003D32C5">
        <w:t>airport and train station</w:t>
      </w:r>
      <w:r w:rsidR="006B15F1">
        <w:t xml:space="preserve"> workers and supplementing P.L.2005, c.379 (C.34:11-56.58 et seq.).</w:t>
      </w:r>
    </w:p>
    <w:p w:rsidR="000B1054" w:rsidRPr="00D71D68" w:rsidRDefault="000B1054" w:rsidP="000B1054"/>
    <w:p w:rsidR="00686AEB" w:rsidRPr="00AA7880" w:rsidRDefault="00686AEB" w:rsidP="00686AEB">
      <w:r>
        <w:tab/>
      </w:r>
      <w:r w:rsidR="00E568CE">
        <w:rPr>
          <w:rStyle w:val="BillHeading2"/>
        </w:rPr>
        <w:t>Be It Enacted</w:t>
      </w:r>
      <w:r>
        <w:rPr>
          <w:rStyle w:val="BillHeading2"/>
        </w:rPr>
        <w:t xml:space="preserve"> </w:t>
      </w:r>
      <w:r w:rsidR="00E568CE">
        <w:rPr>
          <w:rStyle w:val="BillLanguage"/>
        </w:rPr>
        <w:t>by the Senate and General Assembly of the State of New Jersey:</w:t>
      </w:r>
    </w:p>
    <w:p w:rsidR="00686AEB" w:rsidRPr="00D71D68" w:rsidRDefault="00686AEB" w:rsidP="00686AEB"/>
    <w:p w:rsidR="00081106" w:rsidRDefault="00081106" w:rsidP="00081106">
      <w:r>
        <w:tab/>
        <w:t>1.</w:t>
      </w:r>
      <w:r>
        <w:tab/>
        <w:t>The Legislature finds and declares that:</w:t>
      </w:r>
    </w:p>
    <w:p w:rsidR="00081106" w:rsidRDefault="00081106" w:rsidP="00081106">
      <w:r>
        <w:tab/>
        <w:t>a.</w:t>
      </w:r>
      <w:r>
        <w:tab/>
        <w:t xml:space="preserve">In 2018, over 30 million passengers traveled through Newark Liberty International Airport, making this </w:t>
      </w:r>
      <w:r w:rsidR="00E7156E">
        <w:t>airport and the Newark Liberty International</w:t>
      </w:r>
      <w:r w:rsidR="00D45EC3">
        <w:t xml:space="preserve"> Airport</w:t>
      </w:r>
      <w:r w:rsidR="00E7156E">
        <w:t xml:space="preserve"> Train Station</w:t>
      </w:r>
      <w:r>
        <w:t xml:space="preserve"> </w:t>
      </w:r>
      <w:r w:rsidR="00E7156E">
        <w:t>one</w:t>
      </w:r>
      <w:r>
        <w:t xml:space="preserve"> of the busiest</w:t>
      </w:r>
      <w:r w:rsidR="003C6D55">
        <w:t xml:space="preserve"> transit</w:t>
      </w:r>
      <w:r>
        <w:t xml:space="preserve"> hubs in the country.</w:t>
      </w:r>
    </w:p>
    <w:p w:rsidR="00081106" w:rsidRDefault="00081106" w:rsidP="00081106">
      <w:r>
        <w:tab/>
        <w:t>b.</w:t>
      </w:r>
      <w:r>
        <w:tab/>
        <w:t xml:space="preserve">The workers </w:t>
      </w:r>
      <w:r w:rsidR="00E7156E">
        <w:t>at</w:t>
      </w:r>
      <w:r>
        <w:t xml:space="preserve"> th</w:t>
      </w:r>
      <w:r w:rsidR="00E7156E">
        <w:t>e</w:t>
      </w:r>
      <w:r>
        <w:t xml:space="preserve"> </w:t>
      </w:r>
      <w:r w:rsidR="00E7156E">
        <w:t>airport and train station</w:t>
      </w:r>
      <w:r>
        <w:t xml:space="preserve"> often cannot afford employer-provided healthcare plans, and unaffordable healthcare expenses is one of the sources of the high rates of turnover for the workers in t</w:t>
      </w:r>
      <w:r w:rsidR="00E7156E">
        <w:t>he</w:t>
      </w:r>
      <w:r>
        <w:t xml:space="preserve"> </w:t>
      </w:r>
      <w:r w:rsidR="00E7156E">
        <w:t>airport and train station</w:t>
      </w:r>
      <w:r>
        <w:t>.</w:t>
      </w:r>
    </w:p>
    <w:p w:rsidR="00081106" w:rsidRDefault="00081106" w:rsidP="00081106">
      <w:r>
        <w:tab/>
        <w:t>c.</w:t>
      </w:r>
      <w:r w:rsidR="005840D7">
        <w:tab/>
      </w:r>
      <w:r>
        <w:t>Improved retention rates of workers in th</w:t>
      </w:r>
      <w:r w:rsidR="00E7156E">
        <w:t>e</w:t>
      </w:r>
      <w:r>
        <w:t xml:space="preserve"> </w:t>
      </w:r>
      <w:r w:rsidR="00E7156E">
        <w:t xml:space="preserve">airport and train station </w:t>
      </w:r>
      <w:r>
        <w:t xml:space="preserve">is an investment in service and safety for all who pass through the </w:t>
      </w:r>
      <w:r w:rsidR="00E7156E">
        <w:t xml:space="preserve">airport and train station </w:t>
      </w:r>
      <w:r>
        <w:t>and compensating these workers so that they can afford healthcare and receive a living wage is a way to increase retention.</w:t>
      </w:r>
    </w:p>
    <w:p w:rsidR="00081106" w:rsidRDefault="00081106" w:rsidP="00686AEB"/>
    <w:p w:rsidR="00CD2744" w:rsidRDefault="00CD2744" w:rsidP="00CD2744">
      <w:r>
        <w:tab/>
        <w:t>2.</w:t>
      </w:r>
      <w:r>
        <w:tab/>
        <w:t>As used in this act:</w:t>
      </w:r>
    </w:p>
    <w:p w:rsidR="00CD2744" w:rsidRPr="00081106" w:rsidRDefault="00CD2744" w:rsidP="00CD2744">
      <w:r>
        <w:tab/>
        <w:t>a.</w:t>
      </w:r>
      <w:r>
        <w:tab/>
      </w:r>
      <w:r w:rsidRPr="00081106">
        <w:t xml:space="preserve">"Applicable </w:t>
      </w:r>
      <w:r>
        <w:t>standard r</w:t>
      </w:r>
      <w:r w:rsidRPr="00081106">
        <w:t>ate" shall mean a combination of</w:t>
      </w:r>
      <w:r>
        <w:t>:</w:t>
      </w:r>
      <w:r w:rsidRPr="00081106">
        <w:t xml:space="preserve"> </w:t>
      </w:r>
    </w:p>
    <w:p w:rsidR="00CD2744" w:rsidRPr="00081106" w:rsidRDefault="00CD2744" w:rsidP="00CD2744">
      <w:r>
        <w:tab/>
      </w:r>
      <w:r w:rsidRPr="00081106">
        <w:t>(1)</w:t>
      </w:r>
      <w:r>
        <w:tab/>
      </w:r>
      <w:r w:rsidRPr="00081106">
        <w:t xml:space="preserve">the </w:t>
      </w:r>
      <w:r>
        <w:t>s</w:t>
      </w:r>
      <w:r w:rsidRPr="00081106">
        <w:t xml:space="preserve">tandard </w:t>
      </w:r>
      <w:r>
        <w:t>w</w:t>
      </w:r>
      <w:r w:rsidRPr="00081106">
        <w:t xml:space="preserve">age </w:t>
      </w:r>
      <w:r>
        <w:t>r</w:t>
      </w:r>
      <w:r w:rsidRPr="00081106">
        <w:t xml:space="preserve">ate; </w:t>
      </w:r>
    </w:p>
    <w:p w:rsidR="00CD2744" w:rsidRPr="00081106" w:rsidRDefault="00CD2744" w:rsidP="00CD2744">
      <w:r>
        <w:tab/>
      </w:r>
      <w:r w:rsidRPr="00081106">
        <w:t>(2)</w:t>
      </w:r>
      <w:r>
        <w:tab/>
      </w:r>
      <w:r w:rsidRPr="00081106">
        <w:t xml:space="preserve">the </w:t>
      </w:r>
      <w:r>
        <w:t>s</w:t>
      </w:r>
      <w:r w:rsidRPr="00081106">
        <w:t xml:space="preserve">tandard </w:t>
      </w:r>
      <w:r>
        <w:t>b</w:t>
      </w:r>
      <w:r w:rsidRPr="00081106">
        <w:t xml:space="preserve">enefits </w:t>
      </w:r>
      <w:r>
        <w:t>s</w:t>
      </w:r>
      <w:r w:rsidRPr="00081106">
        <w:t xml:space="preserve">upplement </w:t>
      </w:r>
      <w:r>
        <w:t>r</w:t>
      </w:r>
      <w:r w:rsidRPr="00081106">
        <w:t>ate</w:t>
      </w:r>
      <w:r>
        <w:t>;</w:t>
      </w:r>
      <w:r w:rsidRPr="00081106">
        <w:t xml:space="preserve"> and </w:t>
      </w:r>
    </w:p>
    <w:p w:rsidR="00CD2744" w:rsidRDefault="00CD2744" w:rsidP="00CD2744">
      <w:r>
        <w:tab/>
      </w:r>
      <w:r w:rsidRPr="00081106">
        <w:t>(3)</w:t>
      </w:r>
      <w:r>
        <w:tab/>
      </w:r>
      <w:r w:rsidRPr="00081106">
        <w:t xml:space="preserve">the </w:t>
      </w:r>
      <w:r>
        <w:t>s</w:t>
      </w:r>
      <w:r w:rsidRPr="00081106">
        <w:t xml:space="preserve">tandard </w:t>
      </w:r>
      <w:r>
        <w:t>p</w:t>
      </w:r>
      <w:r w:rsidRPr="00081106">
        <w:t xml:space="preserve">aid </w:t>
      </w:r>
      <w:r>
        <w:t>l</w:t>
      </w:r>
      <w:r w:rsidRPr="00081106">
        <w:t>eave.</w:t>
      </w:r>
    </w:p>
    <w:p w:rsidR="00CD2744" w:rsidRDefault="00CD2744" w:rsidP="00CD2744">
      <w:r>
        <w:tab/>
        <w:t>b.</w:t>
      </w:r>
      <w:r>
        <w:tab/>
        <w:t>“</w:t>
      </w:r>
      <w:r w:rsidRPr="00081106">
        <w:t xml:space="preserve">Covered </w:t>
      </w:r>
      <w:r>
        <w:t>a</w:t>
      </w:r>
      <w:r w:rsidRPr="00081106">
        <w:t xml:space="preserve">irport and </w:t>
      </w:r>
      <w:r>
        <w:t>r</w:t>
      </w:r>
      <w:r w:rsidRPr="00081106">
        <w:t xml:space="preserve">elated </w:t>
      </w:r>
      <w:r>
        <w:t>l</w:t>
      </w:r>
      <w:r w:rsidRPr="00081106">
        <w:t xml:space="preserve">ocation” means Newark Liberty International Airport </w:t>
      </w:r>
      <w:r>
        <w:t>and</w:t>
      </w:r>
      <w:r w:rsidRPr="00081106">
        <w:t xml:space="preserve"> Newark Liberty International Airport Train Station</w:t>
      </w:r>
      <w:r>
        <w:t>.</w:t>
      </w:r>
    </w:p>
    <w:p w:rsidR="00CD2744" w:rsidRDefault="00CD2744" w:rsidP="00CD2744">
      <w:r>
        <w:tab/>
        <w:t>c.</w:t>
      </w:r>
      <w:r>
        <w:tab/>
        <w:t>“</w:t>
      </w:r>
      <w:r w:rsidRPr="00081106">
        <w:t xml:space="preserve">Covered </w:t>
      </w:r>
      <w:r>
        <w:t>a</w:t>
      </w:r>
      <w:r w:rsidRPr="00081106">
        <w:t xml:space="preserve">irport and </w:t>
      </w:r>
      <w:r>
        <w:t>r</w:t>
      </w:r>
      <w:r w:rsidRPr="00081106">
        <w:t xml:space="preserve">elated </w:t>
      </w:r>
      <w:r>
        <w:t>l</w:t>
      </w:r>
      <w:r w:rsidRPr="00081106">
        <w:t xml:space="preserve">ocation </w:t>
      </w:r>
      <w:r>
        <w:t>w</w:t>
      </w:r>
      <w:r w:rsidRPr="00081106">
        <w:t xml:space="preserve">orker" means any person employed to perform work at a </w:t>
      </w:r>
      <w:r>
        <w:t>c</w:t>
      </w:r>
      <w:r w:rsidRPr="00081106">
        <w:t xml:space="preserve">overed </w:t>
      </w:r>
      <w:r>
        <w:t>a</w:t>
      </w:r>
      <w:r w:rsidRPr="00081106">
        <w:t xml:space="preserve">irport and </w:t>
      </w:r>
      <w:r>
        <w:t>r</w:t>
      </w:r>
      <w:r w:rsidRPr="00081106">
        <w:t xml:space="preserve">elated </w:t>
      </w:r>
      <w:r>
        <w:t>l</w:t>
      </w:r>
      <w:r w:rsidRPr="00081106">
        <w:t xml:space="preserve">ocation, provided at least half of the employee's time during any </w:t>
      </w:r>
      <w:r>
        <w:t>workweek is performed at</w:t>
      </w:r>
      <w:r w:rsidRPr="00081106">
        <w:t xml:space="preserve"> a </w:t>
      </w:r>
      <w:r>
        <w:t>c</w:t>
      </w:r>
      <w:r w:rsidRPr="00081106">
        <w:t xml:space="preserve">overed </w:t>
      </w:r>
      <w:r>
        <w:t>a</w:t>
      </w:r>
      <w:r w:rsidRPr="00081106">
        <w:t xml:space="preserve">irport and </w:t>
      </w:r>
      <w:r>
        <w:t>r</w:t>
      </w:r>
      <w:r w:rsidRPr="00081106">
        <w:t xml:space="preserve">elated </w:t>
      </w:r>
      <w:r>
        <w:t>l</w:t>
      </w:r>
      <w:r w:rsidRPr="00081106">
        <w:t xml:space="preserve">ocation. </w:t>
      </w:r>
      <w:r>
        <w:t>“C</w:t>
      </w:r>
      <w:r w:rsidRPr="00081106">
        <w:t xml:space="preserve">overed </w:t>
      </w:r>
      <w:r>
        <w:t>a</w:t>
      </w:r>
      <w:r w:rsidRPr="00081106">
        <w:t xml:space="preserve">irport and </w:t>
      </w:r>
      <w:r>
        <w:t>r</w:t>
      </w:r>
      <w:r w:rsidRPr="00081106">
        <w:t xml:space="preserve">elated </w:t>
      </w:r>
      <w:r>
        <w:t>l</w:t>
      </w:r>
      <w:r w:rsidRPr="00081106">
        <w:t xml:space="preserve">ocation </w:t>
      </w:r>
      <w:r>
        <w:t>w</w:t>
      </w:r>
      <w:r w:rsidRPr="00081106">
        <w:t>orker</w:t>
      </w:r>
      <w:r>
        <w:t>”</w:t>
      </w:r>
      <w:r w:rsidRPr="00081106">
        <w:t xml:space="preserve"> shall not include persons employed in an executive, administrative, or professional capacity as defined in subparagraph </w:t>
      </w:r>
      <w:r>
        <w:t>1</w:t>
      </w:r>
      <w:r w:rsidRPr="00081106">
        <w:t xml:space="preserve"> of paragraph (a) of section </w:t>
      </w:r>
      <w:r>
        <w:t>13</w:t>
      </w:r>
      <w:r w:rsidRPr="00081106">
        <w:t xml:space="preserve"> of the Fair Labor Standards Act of 1938 (29 U.S.C. </w:t>
      </w:r>
      <w:r>
        <w:t>s.213</w:t>
      </w:r>
      <w:r w:rsidRPr="00081106">
        <w:t xml:space="preserve"> et seq.). "Covered </w:t>
      </w:r>
      <w:r>
        <w:t>a</w:t>
      </w:r>
      <w:r w:rsidRPr="00081106">
        <w:t xml:space="preserve">irport and </w:t>
      </w:r>
      <w:r>
        <w:t>r</w:t>
      </w:r>
      <w:r w:rsidRPr="00081106">
        <w:t xml:space="preserve">elated </w:t>
      </w:r>
      <w:r>
        <w:t>l</w:t>
      </w:r>
      <w:r w:rsidRPr="00081106">
        <w:t xml:space="preserve">ocation </w:t>
      </w:r>
      <w:r>
        <w:t>w</w:t>
      </w:r>
      <w:r w:rsidRPr="00081106">
        <w:t>orker" shall not include any person employed by a public agency</w:t>
      </w:r>
      <w:r>
        <w:t>.</w:t>
      </w:r>
    </w:p>
    <w:p w:rsidR="00CD2744" w:rsidRDefault="00CD2744" w:rsidP="00CD2744">
      <w:r>
        <w:tab/>
        <w:t>d.</w:t>
      </w:r>
      <w:r>
        <w:rPr>
          <w:rFonts w:ascii="Verdana" w:eastAsia="Verdana" w:hAnsi="Verdana" w:cs="Verdana"/>
          <w:sz w:val="20"/>
          <w:szCs w:val="20"/>
        </w:rPr>
        <w:tab/>
      </w:r>
      <w:r w:rsidRPr="00E7156E">
        <w:t xml:space="preserve">“Public agency” means: </w:t>
      </w:r>
    </w:p>
    <w:p w:rsidR="00CD2744" w:rsidRDefault="00CD2744" w:rsidP="00CD2744">
      <w:r>
        <w:tab/>
        <w:t>(1</w:t>
      </w:r>
      <w:r w:rsidRPr="00E7156E">
        <w:t>)</w:t>
      </w:r>
      <w:r>
        <w:tab/>
      </w:r>
      <w:r w:rsidRPr="00E7156E">
        <w:t xml:space="preserve">any </w:t>
      </w:r>
      <w:r>
        <w:t xml:space="preserve">department or </w:t>
      </w:r>
      <w:r w:rsidRPr="00E7156E">
        <w:t xml:space="preserve">agency of the </w:t>
      </w:r>
      <w:r>
        <w:t>S</w:t>
      </w:r>
      <w:r w:rsidRPr="00E7156E">
        <w:t xml:space="preserve">tate of New Jersey and any political subdivision thereof; </w:t>
      </w:r>
    </w:p>
    <w:p w:rsidR="00CD2744" w:rsidRDefault="00CD2744" w:rsidP="00CD2744">
      <w:r>
        <w:tab/>
        <w:t>(2</w:t>
      </w:r>
      <w:r w:rsidRPr="00E7156E">
        <w:t>)</w:t>
      </w:r>
      <w:r>
        <w:tab/>
      </w:r>
      <w:r w:rsidRPr="00E7156E">
        <w:t xml:space="preserve">the New Jersey Transit Corporation; and </w:t>
      </w:r>
    </w:p>
    <w:p w:rsidR="00CD2744" w:rsidRDefault="00CD2744" w:rsidP="00CD2744">
      <w:r>
        <w:tab/>
        <w:t>(3</w:t>
      </w:r>
      <w:r w:rsidRPr="00E7156E">
        <w:t>)</w:t>
      </w:r>
      <w:r>
        <w:tab/>
      </w:r>
      <w:r w:rsidRPr="00E7156E">
        <w:t>the Port Authority of New York and New Jersey</w:t>
      </w:r>
      <w:r>
        <w:t>.</w:t>
      </w:r>
    </w:p>
    <w:p w:rsidR="00CD2744" w:rsidRDefault="00CD2744" w:rsidP="00CD2744">
      <w:r>
        <w:tab/>
        <w:t>e.</w:t>
      </w:r>
      <w:r>
        <w:tab/>
        <w:t>“</w:t>
      </w:r>
      <w:r w:rsidRPr="00E7156E">
        <w:t xml:space="preserve">Standard </w:t>
      </w:r>
      <w:r>
        <w:t>b</w:t>
      </w:r>
      <w:r w:rsidRPr="00E7156E">
        <w:t xml:space="preserve">enefits </w:t>
      </w:r>
      <w:r>
        <w:t>s</w:t>
      </w:r>
      <w:r w:rsidRPr="00E7156E">
        <w:t xml:space="preserve">upplement </w:t>
      </w:r>
      <w:r>
        <w:t>r</w:t>
      </w:r>
      <w:r w:rsidRPr="00E7156E">
        <w:t>ate</w:t>
      </w:r>
      <w:r>
        <w:t>” means</w:t>
      </w:r>
      <w:r w:rsidRPr="00E7156E">
        <w:t xml:space="preserve"> an hourly supplement furnished by a contractor to an employee in one of the following ways: </w:t>
      </w:r>
    </w:p>
    <w:p w:rsidR="00CD2744" w:rsidRDefault="00CD2744" w:rsidP="00CD2744">
      <w:r>
        <w:tab/>
        <w:t>(</w:t>
      </w:r>
      <w:r w:rsidRPr="00E7156E">
        <w:t>1)</w:t>
      </w:r>
      <w:r>
        <w:tab/>
      </w:r>
      <w:r w:rsidRPr="00E7156E">
        <w:t xml:space="preserve">in the form of health and other benefits (not including paid leave) that cost the employer the entire required hourly supplemental amount; </w:t>
      </w:r>
    </w:p>
    <w:p w:rsidR="00CD2744" w:rsidRDefault="00CD2744" w:rsidP="00CD2744">
      <w:r>
        <w:tab/>
        <w:t>(</w:t>
      </w:r>
      <w:r w:rsidRPr="00E7156E">
        <w:t>2)</w:t>
      </w:r>
      <w:r>
        <w:tab/>
      </w:r>
      <w:r w:rsidRPr="00E7156E">
        <w:t xml:space="preserve">by providing a portion of the required hourly supplement in the form of health and other benefits (not including paid leave) and the balance in cash; or </w:t>
      </w:r>
    </w:p>
    <w:p w:rsidR="00CD2744" w:rsidRDefault="00CD2744" w:rsidP="00CD2744">
      <w:r>
        <w:tab/>
        <w:t>(</w:t>
      </w:r>
      <w:r w:rsidRPr="00E7156E">
        <w:t>3)</w:t>
      </w:r>
      <w:r>
        <w:tab/>
      </w:r>
      <w:r w:rsidRPr="00E7156E">
        <w:t xml:space="preserve">by providing the entire supplement in cash.  </w:t>
      </w:r>
    </w:p>
    <w:p w:rsidR="00CD2744" w:rsidRDefault="00CD2744" w:rsidP="00CD2744">
      <w:r>
        <w:tab/>
      </w:r>
      <w:r w:rsidRPr="00E7156E">
        <w:t xml:space="preserve">Effective September </w:t>
      </w:r>
      <w:r>
        <w:t xml:space="preserve">1, </w:t>
      </w:r>
      <w:r>
        <w:rPr>
          <w:rFonts w:ascii="Albertus Extra Bold" w:hAnsi="Albertus Extra Bold"/>
          <w:b/>
          <w:vertAlign w:val="superscript"/>
        </w:rPr>
        <w:t>1</w:t>
      </w:r>
      <w:r w:rsidRPr="00842256">
        <w:rPr>
          <w:rFonts w:ascii="Albertus Extra Bold" w:hAnsi="Albertus Extra Bold"/>
          <w:b/>
        </w:rPr>
        <w:t>[</w:t>
      </w:r>
      <w:r>
        <w:t>2020</w:t>
      </w:r>
      <w:r w:rsidRPr="00842256">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w:t>
      </w:r>
      <w:r w:rsidRPr="00E7156E">
        <w:t xml:space="preserve">and each September </w:t>
      </w:r>
      <w:r>
        <w:t xml:space="preserve">1 </w:t>
      </w:r>
      <w:r w:rsidRPr="00E7156E">
        <w:t xml:space="preserve">thereafter, the required hourly supplement shall be an amount equal to the supplemental benefits rate designated by the Commissioner the immediately preceding August </w:t>
      </w:r>
      <w:r>
        <w:t>1</w:t>
      </w:r>
      <w:r w:rsidRPr="00E7156E">
        <w:t xml:space="preserve">, based on the </w:t>
      </w:r>
      <w:r>
        <w:t>determination made by the</w:t>
      </w:r>
      <w:r w:rsidRPr="00E7156E">
        <w:t xml:space="preserve"> United States Department of Labor pursuant to the </w:t>
      </w:r>
      <w:r>
        <w:t>federal “</w:t>
      </w:r>
      <w:r w:rsidRPr="000E07FC">
        <w:t>McNamara-O'Hara Service Contract Act</w:t>
      </w:r>
      <w:r>
        <w:t>”</w:t>
      </w:r>
      <w:r w:rsidRPr="00E7156E">
        <w:t xml:space="preserve"> </w:t>
      </w:r>
      <w:r>
        <w:t>(41 U.S.C.</w:t>
      </w:r>
      <w:r w:rsidRPr="00E7156E">
        <w:t xml:space="preserve"> </w:t>
      </w:r>
      <w:r>
        <w:t>s.6701</w:t>
      </w:r>
      <w:r w:rsidRPr="00E7156E">
        <w:t xml:space="preserve"> et seq.), for the classification of "Guard I" for the county in which the </w:t>
      </w:r>
      <w:r>
        <w:t>c</w:t>
      </w:r>
      <w:r w:rsidRPr="00E7156E">
        <w:t xml:space="preserve">overed </w:t>
      </w:r>
      <w:r>
        <w:t>a</w:t>
      </w:r>
      <w:r w:rsidRPr="00E7156E">
        <w:t xml:space="preserve">irport and </w:t>
      </w:r>
      <w:r>
        <w:t>r</w:t>
      </w:r>
      <w:r w:rsidRPr="00E7156E">
        <w:t xml:space="preserve">elated </w:t>
      </w:r>
      <w:r>
        <w:t>l</w:t>
      </w:r>
      <w:r w:rsidRPr="00E7156E">
        <w:t xml:space="preserve">ocation </w:t>
      </w:r>
      <w:r>
        <w:t>i</w:t>
      </w:r>
      <w:r w:rsidRPr="00E7156E">
        <w:t>s located</w:t>
      </w:r>
      <w:r>
        <w:t>.</w:t>
      </w:r>
    </w:p>
    <w:p w:rsidR="00CD2744" w:rsidRDefault="00CD2744" w:rsidP="00CD2744">
      <w:r>
        <w:tab/>
        <w:t>f.</w:t>
      </w:r>
      <w:r>
        <w:tab/>
        <w:t>“</w:t>
      </w:r>
      <w:r w:rsidRPr="000E07FC">
        <w:t xml:space="preserve">Standard </w:t>
      </w:r>
      <w:r>
        <w:t>p</w:t>
      </w:r>
      <w:r w:rsidRPr="000E07FC">
        <w:t xml:space="preserve">aid </w:t>
      </w:r>
      <w:r>
        <w:t>l</w:t>
      </w:r>
      <w:r w:rsidRPr="000E07FC">
        <w:t>eave</w:t>
      </w:r>
      <w:r>
        <w:t>”</w:t>
      </w:r>
      <w:r w:rsidRPr="000E07FC">
        <w:t xml:space="preserve"> means effective September </w:t>
      </w:r>
      <w:r>
        <w:t>1</w:t>
      </w:r>
      <w:r w:rsidRPr="000E07FC">
        <w:t xml:space="preserve">, </w:t>
      </w:r>
      <w:r>
        <w:rPr>
          <w:rFonts w:ascii="Albertus Extra Bold" w:hAnsi="Albertus Extra Bold"/>
          <w:b/>
          <w:vertAlign w:val="superscript"/>
        </w:rPr>
        <w:t>1</w:t>
      </w:r>
      <w:r w:rsidRPr="00842256">
        <w:rPr>
          <w:rFonts w:ascii="Albertus Extra Bold" w:hAnsi="Albertus Extra Bold"/>
          <w:b/>
        </w:rPr>
        <w:t>[</w:t>
      </w:r>
      <w:r>
        <w:t>2020</w:t>
      </w:r>
      <w:r w:rsidRPr="00842256">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and each September 1</w:t>
      </w:r>
      <w:r w:rsidRPr="000E07FC">
        <w:t xml:space="preserve"> thereafter, </w:t>
      </w:r>
      <w:r>
        <w:t>paid leave equa</w:t>
      </w:r>
      <w:r w:rsidRPr="000E07FC">
        <w:t xml:space="preserve">l to the paid leave requirements designated by the </w:t>
      </w:r>
      <w:r>
        <w:t xml:space="preserve">Commissioner the immediately </w:t>
      </w:r>
      <w:r w:rsidRPr="000E07FC">
        <w:t>preceding A</w:t>
      </w:r>
      <w:r>
        <w:t xml:space="preserve">ugust 1, based </w:t>
      </w:r>
      <w:r w:rsidRPr="000E07FC">
        <w:t xml:space="preserve">on the </w:t>
      </w:r>
      <w:r>
        <w:t xml:space="preserve">determination made by the </w:t>
      </w:r>
      <w:r w:rsidRPr="000E07FC">
        <w:t xml:space="preserve">United States Department of Labor pursuant to the </w:t>
      </w:r>
      <w:r>
        <w:t>federal “</w:t>
      </w:r>
      <w:r w:rsidRPr="000E07FC">
        <w:t>McNamara-O'Hara Service Contract Act</w:t>
      </w:r>
      <w:r>
        <w:t>”</w:t>
      </w:r>
      <w:r w:rsidRPr="000E07FC">
        <w:t xml:space="preserve"> (41 U</w:t>
      </w:r>
      <w:r>
        <w:t>.</w:t>
      </w:r>
      <w:r w:rsidRPr="000E07FC">
        <w:t>S</w:t>
      </w:r>
      <w:r>
        <w:t>.</w:t>
      </w:r>
      <w:r w:rsidRPr="000E07FC">
        <w:t>C</w:t>
      </w:r>
      <w:r>
        <w:t>.</w:t>
      </w:r>
      <w:r w:rsidRPr="000E07FC">
        <w:t xml:space="preserve"> </w:t>
      </w:r>
      <w:r>
        <w:t>s.6701</w:t>
      </w:r>
      <w:r w:rsidRPr="000E07FC">
        <w:t xml:space="preserve"> et seq.), for the classification of "Guard I" for the county in which the </w:t>
      </w:r>
      <w:r>
        <w:t>c</w:t>
      </w:r>
      <w:r w:rsidRPr="000E07FC">
        <w:t xml:space="preserve">overed </w:t>
      </w:r>
      <w:r>
        <w:t>a</w:t>
      </w:r>
      <w:r w:rsidRPr="000E07FC">
        <w:t xml:space="preserve">irport and </w:t>
      </w:r>
      <w:r>
        <w:t>r</w:t>
      </w:r>
      <w:r w:rsidRPr="000E07FC">
        <w:t xml:space="preserve">elated </w:t>
      </w:r>
      <w:r>
        <w:t>l</w:t>
      </w:r>
      <w:r w:rsidRPr="000E07FC">
        <w:t>ocation is located</w:t>
      </w:r>
      <w:r>
        <w:t>.</w:t>
      </w:r>
    </w:p>
    <w:p w:rsidR="00CD2744" w:rsidRPr="000E07FC" w:rsidRDefault="00CD2744" w:rsidP="00CD2744">
      <w:r>
        <w:tab/>
        <w:t>g.</w:t>
      </w:r>
      <w:r>
        <w:tab/>
      </w:r>
      <w:r w:rsidRPr="000E07FC">
        <w:t xml:space="preserve">"Standard </w:t>
      </w:r>
      <w:r>
        <w:t>w</w:t>
      </w:r>
      <w:r w:rsidRPr="000E07FC">
        <w:t xml:space="preserve">age </w:t>
      </w:r>
      <w:r>
        <w:t>r</w:t>
      </w:r>
      <w:r w:rsidRPr="000E07FC">
        <w:t>ate" means:</w:t>
      </w:r>
    </w:p>
    <w:p w:rsidR="00CD2744" w:rsidRDefault="00CD2744" w:rsidP="00CD2744">
      <w:r>
        <w:tab/>
      </w:r>
      <w:r w:rsidRPr="000E07FC">
        <w:t>(1)</w:t>
      </w:r>
      <w:r>
        <w:tab/>
      </w:r>
      <w:r w:rsidRPr="000E07FC">
        <w:t>effective S</w:t>
      </w:r>
      <w:r>
        <w:t>eptember 1</w:t>
      </w:r>
      <w:r w:rsidRPr="000E07FC">
        <w:t xml:space="preserve">, </w:t>
      </w:r>
      <w:r>
        <w:rPr>
          <w:rFonts w:ascii="Albertus Extra Bold" w:hAnsi="Albertus Extra Bold"/>
          <w:b/>
          <w:vertAlign w:val="superscript"/>
        </w:rPr>
        <w:t>1</w:t>
      </w:r>
      <w:r w:rsidRPr="00842256">
        <w:rPr>
          <w:rFonts w:ascii="Albertus Extra Bold" w:hAnsi="Albertus Extra Bold"/>
          <w:b/>
        </w:rPr>
        <w:t>[</w:t>
      </w:r>
      <w:r>
        <w:t>2020</w:t>
      </w:r>
      <w:r w:rsidRPr="00842256">
        <w:rPr>
          <w:rFonts w:ascii="Albertus Extra Bold" w:hAnsi="Albertus Extra Bold"/>
          <w:b/>
        </w:rPr>
        <w:t>]</w:t>
      </w:r>
      <w:r>
        <w:t xml:space="preserve"> </w:t>
      </w:r>
      <w:r>
        <w:rPr>
          <w:u w:val="single"/>
        </w:rPr>
        <w:t>2021</w:t>
      </w:r>
      <w:r>
        <w:rPr>
          <w:rFonts w:ascii="Albertus Extra Bold" w:hAnsi="Albertus Extra Bold"/>
          <w:b/>
          <w:vertAlign w:val="superscript"/>
        </w:rPr>
        <w:t>1</w:t>
      </w:r>
      <w:r w:rsidRPr="000E07FC">
        <w:t>, the greater of:</w:t>
      </w:r>
    </w:p>
    <w:p w:rsidR="00CD2744" w:rsidRPr="000E07FC" w:rsidRDefault="00CD2744" w:rsidP="00CD2744">
      <w:r>
        <w:tab/>
        <w:t>(a)</w:t>
      </w:r>
      <w:r>
        <w:tab/>
        <w:t xml:space="preserve">$2.00 more than any minimum wage rate, </w:t>
      </w:r>
      <w:r w:rsidRPr="000E07FC">
        <w:t xml:space="preserve">that would be otherwise applicable to </w:t>
      </w:r>
      <w:r>
        <w:t>c</w:t>
      </w:r>
      <w:r w:rsidRPr="000E07FC">
        <w:t xml:space="preserve">overed </w:t>
      </w:r>
      <w:r>
        <w:t>a</w:t>
      </w:r>
      <w:r w:rsidRPr="000E07FC">
        <w:t xml:space="preserve">irport and </w:t>
      </w:r>
      <w:r>
        <w:t>r</w:t>
      </w:r>
      <w:r w:rsidRPr="000E07FC">
        <w:t xml:space="preserve">elated </w:t>
      </w:r>
      <w:r>
        <w:t>l</w:t>
      </w:r>
      <w:r w:rsidRPr="000E07FC">
        <w:t xml:space="preserve">ocation </w:t>
      </w:r>
      <w:r>
        <w:t>w</w:t>
      </w:r>
      <w:r w:rsidRPr="000E07FC">
        <w:t xml:space="preserve">orkers, established by the </w:t>
      </w:r>
      <w:r>
        <w:t>“</w:t>
      </w:r>
      <w:r w:rsidRPr="00557D7F">
        <w:t>New Jersey State Wage and Hour Law,</w:t>
      </w:r>
      <w:r>
        <w:t>”</w:t>
      </w:r>
      <w:r w:rsidRPr="00557D7F">
        <w:t xml:space="preserve"> P.L.1966, c.113 (C.34:11-56a et seq.)</w:t>
      </w:r>
      <w:r w:rsidRPr="000E07FC">
        <w:t>; or</w:t>
      </w:r>
    </w:p>
    <w:p w:rsidR="00CD2744" w:rsidRPr="000E07FC" w:rsidRDefault="00CD2744" w:rsidP="00CD2744">
      <w:r>
        <w:tab/>
      </w:r>
      <w:r w:rsidRPr="000E07FC">
        <w:t>(</w:t>
      </w:r>
      <w:r>
        <w:t>b</w:t>
      </w:r>
      <w:r w:rsidRPr="000E07FC">
        <w:t>)</w:t>
      </w:r>
      <w:r>
        <w:tab/>
      </w:r>
      <w:r w:rsidRPr="000E07FC">
        <w:t>any otherwise applicable minimum wage rate established through a policy of the Port Authority of New York and New Jersey;</w:t>
      </w:r>
    </w:p>
    <w:p w:rsidR="00CD2744" w:rsidRPr="000E07FC" w:rsidRDefault="00CD2744" w:rsidP="00CD2744">
      <w:r>
        <w:tab/>
      </w:r>
      <w:r w:rsidRPr="000E07FC">
        <w:t>(2)</w:t>
      </w:r>
      <w:r>
        <w:tab/>
      </w:r>
      <w:r w:rsidRPr="000E07FC">
        <w:t xml:space="preserve">effective September </w:t>
      </w:r>
      <w:r>
        <w:t>1</w:t>
      </w:r>
      <w:r w:rsidRPr="000E07FC">
        <w:t xml:space="preserve">, </w:t>
      </w:r>
      <w:r>
        <w:rPr>
          <w:rFonts w:ascii="Albertus Extra Bold" w:hAnsi="Albertus Extra Bold"/>
          <w:b/>
          <w:vertAlign w:val="superscript"/>
        </w:rPr>
        <w:t>1</w:t>
      </w:r>
      <w:r w:rsidRPr="00842256">
        <w:rPr>
          <w:rFonts w:ascii="Albertus Extra Bold" w:hAnsi="Albertus Extra Bold"/>
          <w:b/>
        </w:rPr>
        <w:t>[</w:t>
      </w:r>
      <w:r>
        <w:t>2021</w:t>
      </w:r>
      <w:r w:rsidRPr="00842256">
        <w:rPr>
          <w:rFonts w:ascii="Albertus Extra Bold" w:hAnsi="Albertus Extra Bold"/>
          <w:b/>
        </w:rPr>
        <w:t>]</w:t>
      </w:r>
      <w:r>
        <w:t xml:space="preserve"> </w:t>
      </w:r>
      <w:r>
        <w:rPr>
          <w:u w:val="single"/>
        </w:rPr>
        <w:t>2022</w:t>
      </w:r>
      <w:r>
        <w:rPr>
          <w:rFonts w:ascii="Albertus Extra Bold" w:hAnsi="Albertus Extra Bold"/>
          <w:b/>
          <w:vertAlign w:val="superscript"/>
        </w:rPr>
        <w:t>1</w:t>
      </w:r>
      <w:r>
        <w:t xml:space="preserve"> </w:t>
      </w:r>
      <w:r w:rsidRPr="000E07FC">
        <w:t>the greater of:</w:t>
      </w:r>
    </w:p>
    <w:p w:rsidR="00CD2744" w:rsidRPr="000E07FC" w:rsidRDefault="00CD2744" w:rsidP="00CD2744">
      <w:r>
        <w:tab/>
      </w:r>
      <w:r w:rsidRPr="000E07FC">
        <w:t>(</w:t>
      </w:r>
      <w:r>
        <w:t>a</w:t>
      </w:r>
      <w:r w:rsidRPr="000E07FC">
        <w:t>)</w:t>
      </w:r>
      <w:r>
        <w:tab/>
        <w:t>$2.50</w:t>
      </w:r>
      <w:r w:rsidRPr="000E07FC">
        <w:t xml:space="preserve"> more than any minimum wage rate, that would be otherwise applicable to Covered Airport and Related Location </w:t>
      </w:r>
      <w:r>
        <w:t>w</w:t>
      </w:r>
      <w:r w:rsidRPr="000E07FC">
        <w:t xml:space="preserve">orkers, established by </w:t>
      </w:r>
      <w:r w:rsidRPr="00557D7F">
        <w:t>the “New Jersey State Wage and Hour Law,” P.L.1966, c.113 (C.34:11-56a et seq.)</w:t>
      </w:r>
      <w:r w:rsidRPr="000E07FC">
        <w:t>; or</w:t>
      </w:r>
    </w:p>
    <w:p w:rsidR="00CD2744" w:rsidRPr="000E07FC" w:rsidRDefault="00CD2744" w:rsidP="00CD2744">
      <w:r>
        <w:tab/>
      </w:r>
      <w:r w:rsidRPr="000E07FC">
        <w:t>(</w:t>
      </w:r>
      <w:r>
        <w:t>b</w:t>
      </w:r>
      <w:r w:rsidRPr="000E07FC">
        <w:t>)</w:t>
      </w:r>
      <w:r>
        <w:tab/>
      </w:r>
      <w:r w:rsidRPr="000E07FC">
        <w:t>any otherwise applicable minimum wage rate established through a policy of the Port Authority of New York and New Jersey;</w:t>
      </w:r>
    </w:p>
    <w:p w:rsidR="00CD2744" w:rsidRPr="000E07FC" w:rsidRDefault="00CD2744" w:rsidP="00CD2744">
      <w:r>
        <w:tab/>
      </w:r>
      <w:r w:rsidRPr="000E07FC">
        <w:t>(3)</w:t>
      </w:r>
      <w:r>
        <w:tab/>
      </w:r>
      <w:r w:rsidRPr="000E07FC">
        <w:t xml:space="preserve">effective September </w:t>
      </w:r>
      <w:r>
        <w:t>1</w:t>
      </w:r>
      <w:r w:rsidRPr="000E07FC">
        <w:t xml:space="preserve">, </w:t>
      </w:r>
      <w:r>
        <w:rPr>
          <w:rFonts w:ascii="Albertus Extra Bold" w:hAnsi="Albertus Extra Bold"/>
          <w:b/>
          <w:vertAlign w:val="superscript"/>
        </w:rPr>
        <w:t>1</w:t>
      </w:r>
      <w:r w:rsidRPr="00842256">
        <w:rPr>
          <w:rFonts w:ascii="Albertus Extra Bold" w:hAnsi="Albertus Extra Bold"/>
          <w:b/>
        </w:rPr>
        <w:t>[</w:t>
      </w:r>
      <w:r>
        <w:t>2022</w:t>
      </w:r>
      <w:r w:rsidRPr="00842256">
        <w:rPr>
          <w:rFonts w:ascii="Albertus Extra Bold" w:hAnsi="Albertus Extra Bold"/>
          <w:b/>
        </w:rPr>
        <w:t>]</w:t>
      </w:r>
      <w:r>
        <w:t xml:space="preserve"> </w:t>
      </w:r>
      <w:r>
        <w:rPr>
          <w:u w:val="single"/>
        </w:rPr>
        <w:t>2023</w:t>
      </w:r>
      <w:r>
        <w:rPr>
          <w:rFonts w:ascii="Albertus Extra Bold" w:hAnsi="Albertus Extra Bold"/>
          <w:b/>
          <w:vertAlign w:val="superscript"/>
        </w:rPr>
        <w:t>1</w:t>
      </w:r>
      <w:r w:rsidRPr="000E07FC">
        <w:t>the greater of:</w:t>
      </w:r>
    </w:p>
    <w:p w:rsidR="00CD2744" w:rsidRPr="000E07FC" w:rsidRDefault="00CD2744" w:rsidP="00CD2744">
      <w:r>
        <w:tab/>
      </w:r>
      <w:r w:rsidRPr="000E07FC">
        <w:t>(</w:t>
      </w:r>
      <w:r>
        <w:t>a</w:t>
      </w:r>
      <w:r w:rsidRPr="000E07FC">
        <w:t>)</w:t>
      </w:r>
      <w:r>
        <w:tab/>
        <w:t>$3.00</w:t>
      </w:r>
      <w:r w:rsidRPr="000E07FC">
        <w:t xml:space="preserve"> more than any minimum wage rate, that would be otherwise applicable to Covered Airport and Related Location </w:t>
      </w:r>
      <w:r>
        <w:t>w</w:t>
      </w:r>
      <w:r w:rsidRPr="000E07FC">
        <w:t xml:space="preserve">orkers, established by the </w:t>
      </w:r>
      <w:r>
        <w:t>“</w:t>
      </w:r>
      <w:r w:rsidRPr="00557D7F">
        <w:t>New Jersey State Wage and Hour Law,</w:t>
      </w:r>
      <w:r>
        <w:t>”</w:t>
      </w:r>
      <w:r w:rsidRPr="00557D7F">
        <w:t xml:space="preserve"> P.L.1966, c.113 (C.34:11-56a et seq.)</w:t>
      </w:r>
      <w:r w:rsidRPr="000E07FC">
        <w:t>; or</w:t>
      </w:r>
    </w:p>
    <w:p w:rsidR="00CD2744" w:rsidRPr="000E07FC" w:rsidRDefault="00CD2744" w:rsidP="00CD2744">
      <w:r>
        <w:tab/>
      </w:r>
      <w:r w:rsidRPr="000E07FC">
        <w:t>(</w:t>
      </w:r>
      <w:r>
        <w:t>b</w:t>
      </w:r>
      <w:r w:rsidRPr="000E07FC">
        <w:t>)</w:t>
      </w:r>
      <w:r>
        <w:tab/>
      </w:r>
      <w:r w:rsidRPr="000E07FC">
        <w:t>any otherwise applicable minimum wage rate established through a policy of the Port Authority of New York and New Jersey;</w:t>
      </w:r>
    </w:p>
    <w:p w:rsidR="00CD2744" w:rsidRPr="000E07FC" w:rsidRDefault="00CD2744" w:rsidP="00CD2744">
      <w:r>
        <w:tab/>
      </w:r>
      <w:r w:rsidRPr="000E07FC">
        <w:t>(4</w:t>
      </w:r>
      <w:r>
        <w:t>)</w:t>
      </w:r>
      <w:r>
        <w:tab/>
      </w:r>
      <w:r w:rsidRPr="000E07FC">
        <w:t xml:space="preserve">effective September </w:t>
      </w:r>
      <w:r>
        <w:t>1</w:t>
      </w:r>
      <w:r w:rsidRPr="000E07FC">
        <w:t xml:space="preserve">, </w:t>
      </w:r>
      <w:r>
        <w:rPr>
          <w:rFonts w:ascii="Albertus Extra Bold" w:hAnsi="Albertus Extra Bold"/>
          <w:b/>
          <w:vertAlign w:val="superscript"/>
        </w:rPr>
        <w:t>1</w:t>
      </w:r>
      <w:r w:rsidRPr="00842256">
        <w:rPr>
          <w:rFonts w:ascii="Albertus Extra Bold" w:hAnsi="Albertus Extra Bold"/>
          <w:b/>
        </w:rPr>
        <w:t>[</w:t>
      </w:r>
      <w:r>
        <w:t>2023</w:t>
      </w:r>
      <w:r w:rsidRPr="00842256">
        <w:rPr>
          <w:rFonts w:ascii="Albertus Extra Bold" w:hAnsi="Albertus Extra Bold"/>
          <w:b/>
        </w:rPr>
        <w:t>]</w:t>
      </w:r>
      <w:r>
        <w:t xml:space="preserve"> </w:t>
      </w:r>
      <w:r>
        <w:rPr>
          <w:u w:val="single"/>
        </w:rPr>
        <w:t>2024</w:t>
      </w:r>
      <w:r>
        <w:rPr>
          <w:rFonts w:ascii="Albertus Extra Bold" w:hAnsi="Albertus Extra Bold"/>
          <w:b/>
          <w:vertAlign w:val="superscript"/>
        </w:rPr>
        <w:t>1</w:t>
      </w:r>
      <w:r>
        <w:t xml:space="preserve"> t</w:t>
      </w:r>
      <w:r w:rsidRPr="000E07FC">
        <w:t>he greater of:</w:t>
      </w:r>
    </w:p>
    <w:p w:rsidR="00CD2744" w:rsidRPr="000E07FC" w:rsidRDefault="00CD2744" w:rsidP="00CD2744">
      <w:r>
        <w:tab/>
      </w:r>
      <w:r w:rsidRPr="000E07FC">
        <w:t>(</w:t>
      </w:r>
      <w:r>
        <w:t>a</w:t>
      </w:r>
      <w:r w:rsidRPr="000E07FC">
        <w:t>)</w:t>
      </w:r>
      <w:r>
        <w:tab/>
        <w:t>$3.50</w:t>
      </w:r>
      <w:r w:rsidRPr="000E07FC">
        <w:t xml:space="preserve"> more than any minimum wage rate, that would be otherwise applicable to </w:t>
      </w:r>
      <w:r>
        <w:t>c</w:t>
      </w:r>
      <w:r w:rsidRPr="000E07FC">
        <w:t xml:space="preserve">overed </w:t>
      </w:r>
      <w:r>
        <w:t>a</w:t>
      </w:r>
      <w:r w:rsidRPr="000E07FC">
        <w:t xml:space="preserve">irport and </w:t>
      </w:r>
      <w:r>
        <w:t>r</w:t>
      </w:r>
      <w:r w:rsidRPr="000E07FC">
        <w:t xml:space="preserve">elated </w:t>
      </w:r>
      <w:r>
        <w:t>l</w:t>
      </w:r>
      <w:r w:rsidRPr="000E07FC">
        <w:t xml:space="preserve">ocation </w:t>
      </w:r>
      <w:r>
        <w:t>w</w:t>
      </w:r>
      <w:r w:rsidRPr="000E07FC">
        <w:t xml:space="preserve">orkers, established by </w:t>
      </w:r>
      <w:r w:rsidRPr="00557D7F">
        <w:t>the “New Jersey State Wage and Hour Law,” P.L.1966, c.113 (C.34:11-56a et seq.)</w:t>
      </w:r>
      <w:r w:rsidRPr="000E07FC">
        <w:t>; or</w:t>
      </w:r>
    </w:p>
    <w:p w:rsidR="00CD2744" w:rsidRPr="000E07FC" w:rsidRDefault="00CD2744" w:rsidP="00CD2744">
      <w:r>
        <w:tab/>
      </w:r>
      <w:r w:rsidRPr="000E07FC">
        <w:t>(</w:t>
      </w:r>
      <w:r>
        <w:t>b</w:t>
      </w:r>
      <w:r w:rsidRPr="000E07FC">
        <w:t>)</w:t>
      </w:r>
      <w:r>
        <w:tab/>
      </w:r>
      <w:r w:rsidRPr="000E07FC">
        <w:t>any otherwise applicable minimum wage rate established through a policy of the Port Authority of New York and New Jersey;</w:t>
      </w:r>
    </w:p>
    <w:p w:rsidR="00CD2744" w:rsidRPr="000E07FC" w:rsidRDefault="00CD2744" w:rsidP="00CD2744">
      <w:r>
        <w:tab/>
      </w:r>
      <w:r w:rsidRPr="000E07FC">
        <w:t>(5)</w:t>
      </w:r>
      <w:r>
        <w:tab/>
      </w:r>
      <w:r w:rsidRPr="000E07FC">
        <w:t xml:space="preserve">effective September </w:t>
      </w:r>
      <w:r>
        <w:t>1</w:t>
      </w:r>
      <w:r w:rsidRPr="000E07FC">
        <w:t xml:space="preserve">, </w:t>
      </w:r>
      <w:r>
        <w:rPr>
          <w:rFonts w:ascii="Albertus Extra Bold" w:hAnsi="Albertus Extra Bold"/>
          <w:b/>
          <w:vertAlign w:val="superscript"/>
        </w:rPr>
        <w:t>1</w:t>
      </w:r>
      <w:r w:rsidRPr="00842256">
        <w:rPr>
          <w:rFonts w:ascii="Albertus Extra Bold" w:hAnsi="Albertus Extra Bold"/>
          <w:b/>
        </w:rPr>
        <w:t>[</w:t>
      </w:r>
      <w:r>
        <w:t>2024</w:t>
      </w:r>
      <w:r w:rsidRPr="00842256">
        <w:rPr>
          <w:rFonts w:ascii="Albertus Extra Bold" w:hAnsi="Albertus Extra Bold"/>
          <w:b/>
        </w:rPr>
        <w:t>]</w:t>
      </w:r>
      <w:r>
        <w:t xml:space="preserve"> </w:t>
      </w:r>
      <w:r>
        <w:rPr>
          <w:u w:val="single"/>
        </w:rPr>
        <w:t>2025</w:t>
      </w:r>
      <w:r>
        <w:rPr>
          <w:rFonts w:ascii="Albertus Extra Bold" w:hAnsi="Albertus Extra Bold"/>
          <w:b/>
          <w:vertAlign w:val="superscript"/>
        </w:rPr>
        <w:t>1</w:t>
      </w:r>
      <w:r>
        <w:t xml:space="preserve"> t</w:t>
      </w:r>
      <w:r w:rsidRPr="000E07FC">
        <w:t>he greater of:</w:t>
      </w:r>
    </w:p>
    <w:p w:rsidR="00CD2744" w:rsidRPr="000E07FC" w:rsidRDefault="00CD2744" w:rsidP="00CD2744">
      <w:r>
        <w:tab/>
      </w:r>
      <w:r w:rsidRPr="000E07FC">
        <w:t>(</w:t>
      </w:r>
      <w:r>
        <w:t>a)</w:t>
      </w:r>
      <w:r>
        <w:tab/>
        <w:t>$4.00</w:t>
      </w:r>
      <w:r w:rsidRPr="000E07FC">
        <w:t xml:space="preserve"> more than any minimum wage rate, that would be otherwise applicable to </w:t>
      </w:r>
      <w:r>
        <w:t>c</w:t>
      </w:r>
      <w:r w:rsidRPr="000E07FC">
        <w:t xml:space="preserve">overed </w:t>
      </w:r>
      <w:r>
        <w:t>a</w:t>
      </w:r>
      <w:r w:rsidRPr="000E07FC">
        <w:t xml:space="preserve">irport and </w:t>
      </w:r>
      <w:r>
        <w:t>r</w:t>
      </w:r>
      <w:r w:rsidRPr="000E07FC">
        <w:t xml:space="preserve">elated </w:t>
      </w:r>
      <w:r>
        <w:t>l</w:t>
      </w:r>
      <w:r w:rsidRPr="000E07FC">
        <w:t xml:space="preserve">ocation </w:t>
      </w:r>
      <w:r>
        <w:t>w</w:t>
      </w:r>
      <w:r w:rsidRPr="000E07FC">
        <w:t xml:space="preserve">orkers, established by </w:t>
      </w:r>
      <w:r w:rsidRPr="00557D7F">
        <w:t>the “New Jersey State Wage and Hour Law,” P.L.1966, c.113 (C.34:11-56a et seq.)</w:t>
      </w:r>
      <w:r w:rsidRPr="000E07FC">
        <w:t>; or</w:t>
      </w:r>
    </w:p>
    <w:p w:rsidR="00CD2744" w:rsidRPr="000E07FC" w:rsidRDefault="00CD2744" w:rsidP="00CD2744">
      <w:r>
        <w:tab/>
      </w:r>
      <w:r w:rsidRPr="000E07FC">
        <w:t>(</w:t>
      </w:r>
      <w:r>
        <w:t>b</w:t>
      </w:r>
      <w:r w:rsidRPr="000E07FC">
        <w:t>)</w:t>
      </w:r>
      <w:r>
        <w:tab/>
      </w:r>
      <w:r w:rsidRPr="000E07FC">
        <w:t>any otherwise applicable minimum wage rate established through a policy of the Port Authority of New York and New Jersey;</w:t>
      </w:r>
    </w:p>
    <w:p w:rsidR="00CD2744" w:rsidRPr="000E07FC" w:rsidRDefault="00CD2744" w:rsidP="00CD2744">
      <w:r>
        <w:tab/>
      </w:r>
      <w:r w:rsidRPr="000E07FC">
        <w:t>(6)</w:t>
      </w:r>
      <w:r>
        <w:tab/>
      </w:r>
      <w:r w:rsidRPr="000E07FC">
        <w:t xml:space="preserve">effective September </w:t>
      </w:r>
      <w:r>
        <w:t>1</w:t>
      </w:r>
      <w:r w:rsidRPr="000E07FC">
        <w:t xml:space="preserve">, </w:t>
      </w:r>
      <w:r>
        <w:rPr>
          <w:rFonts w:ascii="Albertus Extra Bold" w:hAnsi="Albertus Extra Bold"/>
          <w:b/>
          <w:vertAlign w:val="superscript"/>
        </w:rPr>
        <w:t>1</w:t>
      </w:r>
      <w:r w:rsidRPr="00842256">
        <w:rPr>
          <w:rFonts w:ascii="Albertus Extra Bold" w:hAnsi="Albertus Extra Bold"/>
          <w:b/>
        </w:rPr>
        <w:t>[</w:t>
      </w:r>
      <w:r>
        <w:t>2025</w:t>
      </w:r>
      <w:r w:rsidRPr="00842256">
        <w:rPr>
          <w:rFonts w:ascii="Albertus Extra Bold" w:hAnsi="Albertus Extra Bold"/>
          <w:b/>
        </w:rPr>
        <w:t>]</w:t>
      </w:r>
      <w:r>
        <w:t xml:space="preserve"> </w:t>
      </w:r>
      <w:r>
        <w:rPr>
          <w:u w:val="single"/>
        </w:rPr>
        <w:t>2026</w:t>
      </w:r>
      <w:r>
        <w:rPr>
          <w:rFonts w:ascii="Albertus Extra Bold" w:hAnsi="Albertus Extra Bold"/>
          <w:b/>
          <w:vertAlign w:val="superscript"/>
        </w:rPr>
        <w:t>1</w:t>
      </w:r>
      <w:r w:rsidRPr="000E07FC">
        <w:t xml:space="preserve">, and each September </w:t>
      </w:r>
      <w:r>
        <w:t>1</w:t>
      </w:r>
      <w:r w:rsidRPr="000E07FC">
        <w:t xml:space="preserve"> thereafter, the greater of:</w:t>
      </w:r>
    </w:p>
    <w:p w:rsidR="00CD2744" w:rsidRPr="000E07FC" w:rsidRDefault="00CD2744" w:rsidP="00CD2744">
      <w:r>
        <w:tab/>
      </w:r>
      <w:r w:rsidRPr="000E07FC">
        <w:t>(</w:t>
      </w:r>
      <w:r>
        <w:t>a)</w:t>
      </w:r>
      <w:r>
        <w:tab/>
        <w:t>$4.00</w:t>
      </w:r>
      <w:r w:rsidRPr="000E07FC">
        <w:t xml:space="preserve"> more than any minimum wage rate, that would be otherwise applicable to </w:t>
      </w:r>
      <w:r>
        <w:t>c</w:t>
      </w:r>
      <w:r w:rsidRPr="000E07FC">
        <w:t xml:space="preserve">overed </w:t>
      </w:r>
      <w:r>
        <w:t>a</w:t>
      </w:r>
      <w:r w:rsidRPr="000E07FC">
        <w:t xml:space="preserve">irport and </w:t>
      </w:r>
      <w:r>
        <w:t>r</w:t>
      </w:r>
      <w:r w:rsidRPr="000E07FC">
        <w:t xml:space="preserve">elated </w:t>
      </w:r>
      <w:r>
        <w:t>l</w:t>
      </w:r>
      <w:r w:rsidRPr="000E07FC">
        <w:t xml:space="preserve">ocation </w:t>
      </w:r>
      <w:r>
        <w:t>w</w:t>
      </w:r>
      <w:r w:rsidRPr="000E07FC">
        <w:t xml:space="preserve">orkers, established by </w:t>
      </w:r>
      <w:r w:rsidRPr="00557D7F">
        <w:t>the “New Jersey State Wage and Hour Law,” P.L.1966, c.113 (C.34:11-56a et seq.)</w:t>
      </w:r>
      <w:r w:rsidRPr="000E07FC">
        <w:t>; or</w:t>
      </w:r>
    </w:p>
    <w:p w:rsidR="00CD2744" w:rsidRPr="000E07FC" w:rsidRDefault="00CD2744" w:rsidP="00CD2744">
      <w:r>
        <w:tab/>
      </w:r>
      <w:r w:rsidRPr="000E07FC">
        <w:t>(</w:t>
      </w:r>
      <w:r>
        <w:t>b</w:t>
      </w:r>
      <w:r w:rsidRPr="000E07FC">
        <w:t>)</w:t>
      </w:r>
      <w:r>
        <w:tab/>
      </w:r>
      <w:r w:rsidRPr="000E07FC">
        <w:t>any otherwise applicable minimum wage rate established through a policy of the Port Authority of New York and New Jersey; or</w:t>
      </w:r>
    </w:p>
    <w:p w:rsidR="00CD2744" w:rsidRDefault="00CD2744" w:rsidP="00CD2744">
      <w:r>
        <w:tab/>
      </w:r>
      <w:r w:rsidRPr="000E07FC">
        <w:t>(</w:t>
      </w:r>
      <w:r>
        <w:t>c)</w:t>
      </w:r>
      <w:r>
        <w:tab/>
      </w:r>
      <w:r w:rsidRPr="000E07FC">
        <w:t xml:space="preserve">an amount equal to </w:t>
      </w:r>
      <w:r>
        <w:t xml:space="preserve">the wage rate </w:t>
      </w:r>
      <w:r w:rsidRPr="000E07FC">
        <w:t xml:space="preserve">designated by the </w:t>
      </w:r>
      <w:r>
        <w:t>c</w:t>
      </w:r>
      <w:r w:rsidRPr="000E07FC">
        <w:t xml:space="preserve">ommissioner the immediately preceding August </w:t>
      </w:r>
      <w:r>
        <w:t>1</w:t>
      </w:r>
      <w:r w:rsidRPr="000E07FC">
        <w:t xml:space="preserve"> based on the determination</w:t>
      </w:r>
      <w:r>
        <w:t xml:space="preserve"> made by the </w:t>
      </w:r>
      <w:r w:rsidRPr="000E07FC">
        <w:t xml:space="preserve">United States Department of Labor pursuant to the </w:t>
      </w:r>
      <w:r>
        <w:t>federal “</w:t>
      </w:r>
      <w:r w:rsidRPr="000E07FC">
        <w:t>McNamara-O'Hara Service Contract Act</w:t>
      </w:r>
      <w:r>
        <w:t xml:space="preserve">” </w:t>
      </w:r>
      <w:r w:rsidRPr="000E07FC">
        <w:t>(41 U</w:t>
      </w:r>
      <w:r>
        <w:t>.</w:t>
      </w:r>
      <w:r w:rsidRPr="000E07FC">
        <w:t>S</w:t>
      </w:r>
      <w:r>
        <w:t>.</w:t>
      </w:r>
      <w:r w:rsidRPr="000E07FC">
        <w:t>C</w:t>
      </w:r>
      <w:r>
        <w:t>.</w:t>
      </w:r>
      <w:r w:rsidRPr="000E07FC">
        <w:t xml:space="preserve"> </w:t>
      </w:r>
      <w:r>
        <w:t>s.6701</w:t>
      </w:r>
      <w:r w:rsidRPr="000E07FC">
        <w:t xml:space="preserve"> et seq.), for the classification of "Guard I" for the county in which the </w:t>
      </w:r>
      <w:r>
        <w:t>c</w:t>
      </w:r>
      <w:r w:rsidRPr="000E07FC">
        <w:t xml:space="preserve">overed </w:t>
      </w:r>
      <w:r>
        <w:t>a</w:t>
      </w:r>
      <w:r w:rsidRPr="000E07FC">
        <w:t xml:space="preserve">irport and </w:t>
      </w:r>
      <w:r>
        <w:t>r</w:t>
      </w:r>
      <w:r w:rsidRPr="000E07FC">
        <w:t xml:space="preserve">elated </w:t>
      </w:r>
      <w:r>
        <w:t>l</w:t>
      </w:r>
      <w:r w:rsidRPr="000E07FC">
        <w:t>ocation is located.</w:t>
      </w:r>
    </w:p>
    <w:p w:rsidR="006B15F1" w:rsidRDefault="006B15F1" w:rsidP="00686AEB"/>
    <w:p w:rsidR="00CD2744" w:rsidRDefault="00CD2744" w:rsidP="00CD2744">
      <w:r>
        <w:tab/>
        <w:t>3.</w:t>
      </w:r>
      <w:r>
        <w:tab/>
      </w:r>
      <w:r w:rsidRPr="004956D6">
        <w:t xml:space="preserve">On August </w:t>
      </w:r>
      <w:r>
        <w:t>1</w:t>
      </w:r>
      <w:r w:rsidRPr="004956D6">
        <w:t xml:space="preserve">, </w:t>
      </w:r>
      <w:r>
        <w:rPr>
          <w:rFonts w:ascii="Albertus Extra Bold" w:hAnsi="Albertus Extra Bold"/>
          <w:b/>
          <w:vertAlign w:val="superscript"/>
        </w:rPr>
        <w:t>1</w:t>
      </w:r>
      <w:r w:rsidRPr="00842256">
        <w:rPr>
          <w:rFonts w:ascii="Albertus Extra Bold" w:hAnsi="Albertus Extra Bold"/>
          <w:b/>
        </w:rPr>
        <w:t>[</w:t>
      </w:r>
      <w:r>
        <w:t>2020</w:t>
      </w:r>
      <w:r w:rsidRPr="00842256">
        <w:rPr>
          <w:rFonts w:ascii="Albertus Extra Bold" w:hAnsi="Albertus Extra Bold"/>
          <w:b/>
        </w:rPr>
        <w:t>]</w:t>
      </w:r>
      <w:r>
        <w:t xml:space="preserve"> </w:t>
      </w:r>
      <w:r>
        <w:rPr>
          <w:u w:val="single"/>
        </w:rPr>
        <w:t>2021</w:t>
      </w:r>
      <w:r>
        <w:rPr>
          <w:rFonts w:ascii="Albertus Extra Bold" w:hAnsi="Albertus Extra Bold"/>
          <w:b/>
          <w:vertAlign w:val="superscript"/>
        </w:rPr>
        <w:t>1</w:t>
      </w:r>
      <w:r w:rsidRPr="004956D6">
        <w:t xml:space="preserve"> and each August </w:t>
      </w:r>
      <w:r>
        <w:t>1 thereafter,</w:t>
      </w:r>
      <w:r w:rsidRPr="004956D6">
        <w:t xml:space="preserve"> the </w:t>
      </w:r>
      <w:r>
        <w:t>c</w:t>
      </w:r>
      <w:r w:rsidRPr="004956D6">
        <w:t>ommissioner shall designate</w:t>
      </w:r>
      <w:r>
        <w:t xml:space="preserve"> the supplemental benefits rate and  paid </w:t>
      </w:r>
      <w:r w:rsidRPr="004956D6">
        <w:t>leave</w:t>
      </w:r>
      <w:r>
        <w:t xml:space="preserve"> requirements required</w:t>
      </w:r>
      <w:r w:rsidRPr="004956D6">
        <w:t xml:space="preserve"> under the </w:t>
      </w:r>
      <w:r>
        <w:t xml:space="preserve">determination made by the </w:t>
      </w:r>
      <w:r w:rsidRPr="004956D6">
        <w:t xml:space="preserve">United States Department of Labor pursuant to </w:t>
      </w:r>
      <w:r w:rsidRPr="000E07FC">
        <w:t xml:space="preserve">the </w:t>
      </w:r>
      <w:r>
        <w:t>federal “</w:t>
      </w:r>
      <w:r w:rsidRPr="000E07FC">
        <w:t>McNamara-O'Hara Service Contract Act</w:t>
      </w:r>
      <w:r>
        <w:t xml:space="preserve">” </w:t>
      </w:r>
      <w:r w:rsidRPr="004956D6">
        <w:t xml:space="preserve"> (41 U</w:t>
      </w:r>
      <w:r>
        <w:t>.</w:t>
      </w:r>
      <w:r w:rsidRPr="004956D6">
        <w:t>S</w:t>
      </w:r>
      <w:r>
        <w:t>.</w:t>
      </w:r>
      <w:r w:rsidRPr="004956D6">
        <w:t>C</w:t>
      </w:r>
      <w:r>
        <w:t>.</w:t>
      </w:r>
      <w:r w:rsidRPr="004956D6">
        <w:t xml:space="preserve"> </w:t>
      </w:r>
      <w:r>
        <w:t>s.6701</w:t>
      </w:r>
      <w:r w:rsidRPr="004956D6">
        <w:t xml:space="preserve"> et seq.), for the classification of "Guard I" for the county in which the </w:t>
      </w:r>
      <w:r>
        <w:t>c</w:t>
      </w:r>
      <w:r w:rsidRPr="004956D6">
        <w:t xml:space="preserve">overed </w:t>
      </w:r>
      <w:r>
        <w:t>a</w:t>
      </w:r>
      <w:r w:rsidRPr="004956D6">
        <w:t xml:space="preserve">irport and </w:t>
      </w:r>
      <w:r>
        <w:t>r</w:t>
      </w:r>
      <w:r w:rsidRPr="004956D6">
        <w:t xml:space="preserve">elated </w:t>
      </w:r>
      <w:r>
        <w:t>l</w:t>
      </w:r>
      <w:r w:rsidRPr="004956D6">
        <w:t xml:space="preserve">ocation is located. The </w:t>
      </w:r>
      <w:r>
        <w:t>c</w:t>
      </w:r>
      <w:r w:rsidRPr="004956D6">
        <w:t xml:space="preserve">ommissioner shall publicly post </w:t>
      </w:r>
      <w:r>
        <w:t>the</w:t>
      </w:r>
      <w:r w:rsidRPr="004956D6">
        <w:t xml:space="preserve"> designated supplemental benefits rates and paid leave requirements.</w:t>
      </w:r>
    </w:p>
    <w:p w:rsidR="004956D6" w:rsidRDefault="004956D6" w:rsidP="00686AEB">
      <w:r>
        <w:tab/>
        <w:t>4.</w:t>
      </w:r>
      <w:r>
        <w:tab/>
      </w:r>
      <w:r w:rsidRPr="004956D6">
        <w:t xml:space="preserve">Any employer of a </w:t>
      </w:r>
      <w:r w:rsidR="00EF4DE4">
        <w:t>c</w:t>
      </w:r>
      <w:r w:rsidRPr="004956D6">
        <w:t xml:space="preserve">overed </w:t>
      </w:r>
      <w:r w:rsidR="00EF4DE4">
        <w:t>a</w:t>
      </w:r>
      <w:r w:rsidRPr="004956D6">
        <w:t xml:space="preserve">irport and </w:t>
      </w:r>
      <w:r w:rsidR="00EF4DE4">
        <w:t>r</w:t>
      </w:r>
      <w:r w:rsidRPr="004956D6">
        <w:t xml:space="preserve">elated </w:t>
      </w:r>
      <w:r w:rsidR="00EF4DE4">
        <w:t>l</w:t>
      </w:r>
      <w:r w:rsidRPr="004956D6">
        <w:t xml:space="preserve">ocation </w:t>
      </w:r>
      <w:r w:rsidR="00EF4DE4">
        <w:t>w</w:t>
      </w:r>
      <w:r w:rsidRPr="004956D6">
        <w:t xml:space="preserve">orker shall ensure that such </w:t>
      </w:r>
      <w:r w:rsidR="00EF4DE4">
        <w:t>c</w:t>
      </w:r>
      <w:r w:rsidRPr="004956D6">
        <w:t xml:space="preserve">overed </w:t>
      </w:r>
      <w:r w:rsidR="00EF4DE4">
        <w:t>a</w:t>
      </w:r>
      <w:r w:rsidRPr="004956D6">
        <w:t xml:space="preserve">irport and </w:t>
      </w:r>
      <w:r w:rsidR="00EF4DE4">
        <w:t>r</w:t>
      </w:r>
      <w:r w:rsidRPr="004956D6">
        <w:t xml:space="preserve">elated </w:t>
      </w:r>
      <w:r w:rsidR="00EF4DE4">
        <w:t>l</w:t>
      </w:r>
      <w:r w:rsidRPr="004956D6">
        <w:t xml:space="preserve">ocation </w:t>
      </w:r>
      <w:r w:rsidR="00EF4DE4">
        <w:t>w</w:t>
      </w:r>
      <w:r w:rsidRPr="004956D6">
        <w:t>orker is compensated at a rate that is no less than the applicable standard rate.  Nothing in this article shall alter or limit any employer’s obligation to pay any otherwise applicable prevailing wage under the "New Jersey Prevailing Wage Act," P.L.1963, c.150 (C.34:11-56.25 et seq.) or the  prevailing wage levels for the employees of contractors and subcontractors furnishing building services established under P.L.2005, c.379 (C.34:11-56.58 et seq.)</w:t>
      </w:r>
      <w:r>
        <w:t>.</w:t>
      </w:r>
    </w:p>
    <w:p w:rsidR="004956D6" w:rsidRDefault="004956D6" w:rsidP="00686AEB"/>
    <w:p w:rsidR="004956D6" w:rsidRDefault="004956D6" w:rsidP="00686AEB">
      <w:r>
        <w:tab/>
        <w:t>5.</w:t>
      </w:r>
      <w:r>
        <w:tab/>
      </w:r>
      <w:r w:rsidR="00213E30" w:rsidRPr="00213E30">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p>
    <w:p w:rsidR="004956D6" w:rsidRDefault="004956D6" w:rsidP="00686AEB"/>
    <w:p w:rsidR="005840D7" w:rsidRDefault="005840D7" w:rsidP="00686AEB">
      <w:r>
        <w:tab/>
        <w:t>6.</w:t>
      </w:r>
      <w:r>
        <w:tab/>
        <w:t>This act shall be known and may be cited as the “Healthy Terminals Act.”</w:t>
      </w:r>
    </w:p>
    <w:p w:rsidR="005840D7" w:rsidRDefault="005840D7" w:rsidP="00686AEB"/>
    <w:p w:rsidR="00686AEB" w:rsidRPr="00AA7880" w:rsidRDefault="00686AEB" w:rsidP="00686AEB">
      <w:r>
        <w:tab/>
      </w:r>
      <w:r w:rsidR="005840D7">
        <w:t>7</w:t>
      </w:r>
      <w:r w:rsidR="004956D6">
        <w:t>.</w:t>
      </w:r>
      <w:r w:rsidR="004956D6">
        <w:tab/>
      </w:r>
      <w:r w:rsidR="00E568CE">
        <w:t>This act shall take effect</w:t>
      </w:r>
      <w:r w:rsidR="004956D6">
        <w:t xml:space="preserve"> on the first day of the third month next following enactment.</w:t>
      </w:r>
    </w:p>
    <w:sectPr w:rsidR="00686AEB" w:rsidRPr="00AA7880" w:rsidSect="00CD2744">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B4D" w:rsidRDefault="00E07B4D">
      <w:r>
        <w:separator/>
      </w:r>
    </w:p>
  </w:endnote>
  <w:endnote w:type="continuationSeparator" w:id="0">
    <w:p w:rsidR="00E07B4D" w:rsidRDefault="00E07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464" w:rsidRDefault="001C1D3C" w:rsidP="001C1D3C">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44" w:rsidRPr="00921C91" w:rsidRDefault="00CD27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2744" w:rsidRPr="00921C91" w:rsidRDefault="00CD2744">
    <w:pPr>
      <w:pStyle w:val="Footer"/>
      <w:rPr>
        <w:szCs w:val="18"/>
      </w:rPr>
    </w:pPr>
  </w:p>
  <w:p w:rsidR="00CD2744" w:rsidRPr="00921C91" w:rsidRDefault="00CD27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2744" w:rsidRDefault="00CD2744" w:rsidP="00686AEB">
    <w:pPr>
      <w:pStyle w:val="Footer"/>
    </w:pPr>
    <w:r>
      <w:tab/>
      <w:t>Matter enclosed in superscript numerals has been adopted as follows:</w:t>
    </w:r>
  </w:p>
  <w:p w:rsidR="00CD2744" w:rsidRDefault="00CD27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w:t>
    </w:r>
    <w:r w:rsidR="001C2480">
      <w:rPr>
        <w:rFonts w:ascii="AlbertusExtraBold" w:hAnsi="AlbertusExtraBold"/>
      </w:rPr>
      <w:t>A committee amendments adopted A</w:t>
    </w:r>
    <w:r>
      <w:rPr>
        <w:rFonts w:ascii="AlbertusExtraBold" w:hAnsi="AlbertusExtraBold"/>
      </w:rPr>
      <w:t>ugust 10, 2020.</w:t>
    </w:r>
  </w:p>
  <w:p w:rsidR="00CD2744" w:rsidRPr="00CD2744" w:rsidRDefault="00CD274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B4D" w:rsidRDefault="00E07B4D">
      <w:r>
        <w:separator/>
      </w:r>
    </w:p>
  </w:footnote>
  <w:footnote w:type="continuationSeparator" w:id="0">
    <w:p w:rsidR="00E07B4D" w:rsidRDefault="00E07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03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3464" w:rsidRDefault="009A3464" w:rsidP="009A3464">
    <w:pPr>
      <w:pStyle w:val="bpuHeadSpon"/>
    </w:pPr>
    <w:r w:rsidRPr="00AF07E5">
      <w:rPr>
        <w:rStyle w:val="bpuHeadSponChar"/>
      </w:rPr>
      <w:t>S989</w:t>
    </w:r>
    <w:r>
      <w:t xml:space="preserve"> </w:t>
    </w:r>
    <w:r w:rsidR="00CD2744">
      <w:t xml:space="preserve">[1R] </w:t>
    </w:r>
    <w:r>
      <w:t>WEINBERG, GREENSTEIN</w:t>
    </w:r>
  </w:p>
  <w:p w:rsidR="00AF07E5" w:rsidRDefault="00AF07E5" w:rsidP="00AF07E5">
    <w:pPr>
      <w:pStyle w:val="bpuHeadSpon"/>
    </w:pPr>
    <w:r>
      <w:fldChar w:fldCharType="begin"/>
    </w:r>
    <w:r>
      <w:instrText xml:space="preserve"> PAGE  \* MERGEFORMAT </w:instrText>
    </w:r>
    <w:r>
      <w:fldChar w:fldCharType="separate"/>
    </w:r>
    <w:r w:rsidR="0020039E">
      <w:rPr>
        <w:noProof/>
      </w:rPr>
      <w:t>5</w:t>
    </w:r>
    <w:r>
      <w:fldChar w:fldCharType="end"/>
    </w:r>
  </w:p>
  <w:p w:rsidR="00AF07E5" w:rsidRDefault="00AF07E5" w:rsidP="00AF07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07E5" w:rsidRDefault="00AF07E5" w:rsidP="00AF07E5">
    <w:pPr>
      <w:pStyle w:val="bpuHeadSpon"/>
    </w:pPr>
    <w:r w:rsidRPr="00AF07E5">
      <w:rPr>
        <w:rStyle w:val="bpuHeadSponChar"/>
      </w:rPr>
      <w:t>S989</w:t>
    </w:r>
    <w:r>
      <w:t xml:space="preserve"> </w:t>
    </w:r>
    <w:r w:rsidR="00CD2744">
      <w:t xml:space="preserve">[1R] </w:t>
    </w:r>
    <w:r>
      <w:t>WEINBERG</w:t>
    </w:r>
    <w:r w:rsidR="009A3464">
      <w:t>, GREENSTEIN</w:t>
    </w:r>
  </w:p>
  <w:p w:rsidR="00AF07E5" w:rsidRDefault="00AF07E5" w:rsidP="00AF07E5">
    <w:pPr>
      <w:pStyle w:val="bpuHeadSpon"/>
    </w:pPr>
    <w:r>
      <w:fldChar w:fldCharType="begin"/>
    </w:r>
    <w:r>
      <w:instrText xml:space="preserve"> PAGE  \* MERGEFORMAT </w:instrText>
    </w:r>
    <w:r>
      <w:fldChar w:fldCharType="separate"/>
    </w:r>
    <w:r w:rsidR="0020039E">
      <w:rPr>
        <w:noProof/>
      </w:rPr>
      <w:t>2</w:t>
    </w:r>
    <w:r>
      <w:fldChar w:fldCharType="end"/>
    </w:r>
  </w:p>
  <w:p w:rsidR="00AF07E5" w:rsidRDefault="00AF07E5" w:rsidP="00AF07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4D"/>
    <w:rsid w:val="000051BD"/>
    <w:rsid w:val="000160A5"/>
    <w:rsid w:val="0002335B"/>
    <w:rsid w:val="00034081"/>
    <w:rsid w:val="0003549A"/>
    <w:rsid w:val="000367AE"/>
    <w:rsid w:val="00043B22"/>
    <w:rsid w:val="00054975"/>
    <w:rsid w:val="00057D20"/>
    <w:rsid w:val="0006197C"/>
    <w:rsid w:val="0006281F"/>
    <w:rsid w:val="00081106"/>
    <w:rsid w:val="0008141C"/>
    <w:rsid w:val="00084807"/>
    <w:rsid w:val="000925E4"/>
    <w:rsid w:val="00094A55"/>
    <w:rsid w:val="000A44A7"/>
    <w:rsid w:val="000A77BB"/>
    <w:rsid w:val="000B1054"/>
    <w:rsid w:val="000B3411"/>
    <w:rsid w:val="000C054C"/>
    <w:rsid w:val="000C12C2"/>
    <w:rsid w:val="000D11AF"/>
    <w:rsid w:val="000D6255"/>
    <w:rsid w:val="000D6262"/>
    <w:rsid w:val="000D7B4A"/>
    <w:rsid w:val="000E07FC"/>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D3C"/>
    <w:rsid w:val="001C2480"/>
    <w:rsid w:val="001C7C52"/>
    <w:rsid w:val="001D25F3"/>
    <w:rsid w:val="001E14CD"/>
    <w:rsid w:val="001E15F1"/>
    <w:rsid w:val="001E16FA"/>
    <w:rsid w:val="001E5B2F"/>
    <w:rsid w:val="001E6213"/>
    <w:rsid w:val="001F14C7"/>
    <w:rsid w:val="001F7405"/>
    <w:rsid w:val="0020039E"/>
    <w:rsid w:val="00205533"/>
    <w:rsid w:val="0021289C"/>
    <w:rsid w:val="00212B8D"/>
    <w:rsid w:val="00213E30"/>
    <w:rsid w:val="00222983"/>
    <w:rsid w:val="002370D0"/>
    <w:rsid w:val="00240C30"/>
    <w:rsid w:val="00250E30"/>
    <w:rsid w:val="00255958"/>
    <w:rsid w:val="00257FA2"/>
    <w:rsid w:val="00262C92"/>
    <w:rsid w:val="0026574A"/>
    <w:rsid w:val="002660BB"/>
    <w:rsid w:val="002720E8"/>
    <w:rsid w:val="00275293"/>
    <w:rsid w:val="002776B0"/>
    <w:rsid w:val="00286C7E"/>
    <w:rsid w:val="002A1029"/>
    <w:rsid w:val="002A3A1A"/>
    <w:rsid w:val="002A4692"/>
    <w:rsid w:val="002A51BA"/>
    <w:rsid w:val="002B2D0D"/>
    <w:rsid w:val="002B2E26"/>
    <w:rsid w:val="002B3FE6"/>
    <w:rsid w:val="002C2D81"/>
    <w:rsid w:val="002C461E"/>
    <w:rsid w:val="002C6CEC"/>
    <w:rsid w:val="002E09CE"/>
    <w:rsid w:val="002E69D1"/>
    <w:rsid w:val="002F3BA6"/>
    <w:rsid w:val="00306BFE"/>
    <w:rsid w:val="00307450"/>
    <w:rsid w:val="00313B46"/>
    <w:rsid w:val="00313BD6"/>
    <w:rsid w:val="00315320"/>
    <w:rsid w:val="00325776"/>
    <w:rsid w:val="00325E27"/>
    <w:rsid w:val="00330395"/>
    <w:rsid w:val="00333704"/>
    <w:rsid w:val="00336624"/>
    <w:rsid w:val="0034025F"/>
    <w:rsid w:val="00340458"/>
    <w:rsid w:val="0034200F"/>
    <w:rsid w:val="003446A0"/>
    <w:rsid w:val="0034481B"/>
    <w:rsid w:val="00345E4F"/>
    <w:rsid w:val="00350130"/>
    <w:rsid w:val="00354334"/>
    <w:rsid w:val="0036180C"/>
    <w:rsid w:val="00363BBC"/>
    <w:rsid w:val="00363CF5"/>
    <w:rsid w:val="00364344"/>
    <w:rsid w:val="003702CA"/>
    <w:rsid w:val="00370617"/>
    <w:rsid w:val="00382F1F"/>
    <w:rsid w:val="00391DA4"/>
    <w:rsid w:val="003A3C64"/>
    <w:rsid w:val="003A3F83"/>
    <w:rsid w:val="003B52AA"/>
    <w:rsid w:val="003C15BD"/>
    <w:rsid w:val="003C3452"/>
    <w:rsid w:val="003C43EF"/>
    <w:rsid w:val="003C5A6B"/>
    <w:rsid w:val="003C6D55"/>
    <w:rsid w:val="003C7FB2"/>
    <w:rsid w:val="003D24DE"/>
    <w:rsid w:val="003D32C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3DD"/>
    <w:rsid w:val="00484C19"/>
    <w:rsid w:val="00485866"/>
    <w:rsid w:val="00492076"/>
    <w:rsid w:val="00493B1D"/>
    <w:rsid w:val="004956D6"/>
    <w:rsid w:val="00497037"/>
    <w:rsid w:val="004A3009"/>
    <w:rsid w:val="004A6940"/>
    <w:rsid w:val="004A77A4"/>
    <w:rsid w:val="004B65B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D7F"/>
    <w:rsid w:val="005651F3"/>
    <w:rsid w:val="00572184"/>
    <w:rsid w:val="00577A15"/>
    <w:rsid w:val="00580533"/>
    <w:rsid w:val="005840D7"/>
    <w:rsid w:val="0059131D"/>
    <w:rsid w:val="005B3F92"/>
    <w:rsid w:val="005B479C"/>
    <w:rsid w:val="005B5373"/>
    <w:rsid w:val="005B561E"/>
    <w:rsid w:val="005B762F"/>
    <w:rsid w:val="005C07E4"/>
    <w:rsid w:val="005C2124"/>
    <w:rsid w:val="005C336F"/>
    <w:rsid w:val="005C7F3C"/>
    <w:rsid w:val="005D45A4"/>
    <w:rsid w:val="005E017C"/>
    <w:rsid w:val="005E283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B60"/>
    <w:rsid w:val="00665CBC"/>
    <w:rsid w:val="00667A5C"/>
    <w:rsid w:val="00677316"/>
    <w:rsid w:val="00686AEB"/>
    <w:rsid w:val="006A0F8D"/>
    <w:rsid w:val="006B1342"/>
    <w:rsid w:val="006B15F1"/>
    <w:rsid w:val="006B7897"/>
    <w:rsid w:val="006B7FA7"/>
    <w:rsid w:val="006C086A"/>
    <w:rsid w:val="006C21C1"/>
    <w:rsid w:val="006C7327"/>
    <w:rsid w:val="006D00E5"/>
    <w:rsid w:val="006D2088"/>
    <w:rsid w:val="006D791B"/>
    <w:rsid w:val="006E2895"/>
    <w:rsid w:val="006E3138"/>
    <w:rsid w:val="006F180D"/>
    <w:rsid w:val="006F4334"/>
    <w:rsid w:val="006F47AF"/>
    <w:rsid w:val="006F6B8A"/>
    <w:rsid w:val="00707CD3"/>
    <w:rsid w:val="007125B4"/>
    <w:rsid w:val="00716BB9"/>
    <w:rsid w:val="00716F02"/>
    <w:rsid w:val="007256D1"/>
    <w:rsid w:val="007279FD"/>
    <w:rsid w:val="007502CB"/>
    <w:rsid w:val="00752D79"/>
    <w:rsid w:val="00752E20"/>
    <w:rsid w:val="00756EDE"/>
    <w:rsid w:val="00760D0E"/>
    <w:rsid w:val="00781B4D"/>
    <w:rsid w:val="007824BF"/>
    <w:rsid w:val="00783B8D"/>
    <w:rsid w:val="00794B94"/>
    <w:rsid w:val="00794BD4"/>
    <w:rsid w:val="007A07AE"/>
    <w:rsid w:val="007A2F73"/>
    <w:rsid w:val="007A3061"/>
    <w:rsid w:val="007A5A0B"/>
    <w:rsid w:val="007C0E14"/>
    <w:rsid w:val="007C7DE4"/>
    <w:rsid w:val="007D40CB"/>
    <w:rsid w:val="007D5796"/>
    <w:rsid w:val="007D59C0"/>
    <w:rsid w:val="007D7D9C"/>
    <w:rsid w:val="007E072B"/>
    <w:rsid w:val="007F3888"/>
    <w:rsid w:val="007F485D"/>
    <w:rsid w:val="007F6050"/>
    <w:rsid w:val="00804D1F"/>
    <w:rsid w:val="00810891"/>
    <w:rsid w:val="00813627"/>
    <w:rsid w:val="00832816"/>
    <w:rsid w:val="0083385A"/>
    <w:rsid w:val="00837109"/>
    <w:rsid w:val="00840365"/>
    <w:rsid w:val="008406A3"/>
    <w:rsid w:val="00840E1A"/>
    <w:rsid w:val="0084169B"/>
    <w:rsid w:val="00841D2C"/>
    <w:rsid w:val="00845F3C"/>
    <w:rsid w:val="008461B8"/>
    <w:rsid w:val="008462F1"/>
    <w:rsid w:val="00847EF1"/>
    <w:rsid w:val="008538FA"/>
    <w:rsid w:val="00855EB9"/>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2D1"/>
    <w:rsid w:val="00962566"/>
    <w:rsid w:val="00963A46"/>
    <w:rsid w:val="00966A3E"/>
    <w:rsid w:val="00971493"/>
    <w:rsid w:val="00971AD9"/>
    <w:rsid w:val="00973069"/>
    <w:rsid w:val="00973523"/>
    <w:rsid w:val="00980766"/>
    <w:rsid w:val="009835D4"/>
    <w:rsid w:val="009865D4"/>
    <w:rsid w:val="00997152"/>
    <w:rsid w:val="009972CD"/>
    <w:rsid w:val="009A0E9C"/>
    <w:rsid w:val="009A346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BEB"/>
    <w:rsid w:val="00A222C2"/>
    <w:rsid w:val="00A305D6"/>
    <w:rsid w:val="00A322E5"/>
    <w:rsid w:val="00A342C4"/>
    <w:rsid w:val="00A50F6B"/>
    <w:rsid w:val="00A52237"/>
    <w:rsid w:val="00A550A6"/>
    <w:rsid w:val="00A551D6"/>
    <w:rsid w:val="00A6251B"/>
    <w:rsid w:val="00A6634A"/>
    <w:rsid w:val="00A6754E"/>
    <w:rsid w:val="00A70F58"/>
    <w:rsid w:val="00A72987"/>
    <w:rsid w:val="00A7346B"/>
    <w:rsid w:val="00A84C4F"/>
    <w:rsid w:val="00A932A1"/>
    <w:rsid w:val="00A96E06"/>
    <w:rsid w:val="00AA467F"/>
    <w:rsid w:val="00AA6197"/>
    <w:rsid w:val="00AA6C70"/>
    <w:rsid w:val="00AB16FD"/>
    <w:rsid w:val="00AB4813"/>
    <w:rsid w:val="00AC6466"/>
    <w:rsid w:val="00AC7639"/>
    <w:rsid w:val="00AD08BB"/>
    <w:rsid w:val="00AD0EC0"/>
    <w:rsid w:val="00AD70D6"/>
    <w:rsid w:val="00AD75BC"/>
    <w:rsid w:val="00AD7BB0"/>
    <w:rsid w:val="00AD7BC9"/>
    <w:rsid w:val="00AE1871"/>
    <w:rsid w:val="00AF07E5"/>
    <w:rsid w:val="00AF1A8C"/>
    <w:rsid w:val="00B0116D"/>
    <w:rsid w:val="00B01173"/>
    <w:rsid w:val="00B02F35"/>
    <w:rsid w:val="00B05A3C"/>
    <w:rsid w:val="00B07100"/>
    <w:rsid w:val="00B1138C"/>
    <w:rsid w:val="00B1723B"/>
    <w:rsid w:val="00B2574A"/>
    <w:rsid w:val="00B35D8A"/>
    <w:rsid w:val="00B45B34"/>
    <w:rsid w:val="00B57047"/>
    <w:rsid w:val="00B61D86"/>
    <w:rsid w:val="00B6342D"/>
    <w:rsid w:val="00B726BD"/>
    <w:rsid w:val="00B732BC"/>
    <w:rsid w:val="00B874EF"/>
    <w:rsid w:val="00B90E33"/>
    <w:rsid w:val="00B91503"/>
    <w:rsid w:val="00B9676B"/>
    <w:rsid w:val="00B96F1A"/>
    <w:rsid w:val="00BA2EA5"/>
    <w:rsid w:val="00BA364B"/>
    <w:rsid w:val="00BB1190"/>
    <w:rsid w:val="00BB31D0"/>
    <w:rsid w:val="00BB3A11"/>
    <w:rsid w:val="00BB4DDB"/>
    <w:rsid w:val="00BB5D79"/>
    <w:rsid w:val="00BB5F02"/>
    <w:rsid w:val="00BC7892"/>
    <w:rsid w:val="00BE24D6"/>
    <w:rsid w:val="00BE7EFA"/>
    <w:rsid w:val="00BF06AD"/>
    <w:rsid w:val="00BF2C67"/>
    <w:rsid w:val="00BF437B"/>
    <w:rsid w:val="00C038B0"/>
    <w:rsid w:val="00C04F4D"/>
    <w:rsid w:val="00C12002"/>
    <w:rsid w:val="00C12E48"/>
    <w:rsid w:val="00C13D14"/>
    <w:rsid w:val="00C15F53"/>
    <w:rsid w:val="00C219DF"/>
    <w:rsid w:val="00C23F09"/>
    <w:rsid w:val="00C25356"/>
    <w:rsid w:val="00C328D0"/>
    <w:rsid w:val="00C46BC1"/>
    <w:rsid w:val="00C47958"/>
    <w:rsid w:val="00C5235F"/>
    <w:rsid w:val="00C54CE2"/>
    <w:rsid w:val="00C66BF3"/>
    <w:rsid w:val="00C70140"/>
    <w:rsid w:val="00C73CA7"/>
    <w:rsid w:val="00C81A6D"/>
    <w:rsid w:val="00C822F6"/>
    <w:rsid w:val="00C82456"/>
    <w:rsid w:val="00C82AC2"/>
    <w:rsid w:val="00C8456C"/>
    <w:rsid w:val="00C91E19"/>
    <w:rsid w:val="00C92402"/>
    <w:rsid w:val="00C92867"/>
    <w:rsid w:val="00C93B93"/>
    <w:rsid w:val="00CA037D"/>
    <w:rsid w:val="00CA0837"/>
    <w:rsid w:val="00CA2442"/>
    <w:rsid w:val="00CA4725"/>
    <w:rsid w:val="00CA6021"/>
    <w:rsid w:val="00CB6246"/>
    <w:rsid w:val="00CC0A17"/>
    <w:rsid w:val="00CD0F93"/>
    <w:rsid w:val="00CD1BD1"/>
    <w:rsid w:val="00CD2744"/>
    <w:rsid w:val="00CD528D"/>
    <w:rsid w:val="00CD67A3"/>
    <w:rsid w:val="00CE78BF"/>
    <w:rsid w:val="00CF65EB"/>
    <w:rsid w:val="00CF72AD"/>
    <w:rsid w:val="00D02441"/>
    <w:rsid w:val="00D039F4"/>
    <w:rsid w:val="00D10496"/>
    <w:rsid w:val="00D11173"/>
    <w:rsid w:val="00D1215F"/>
    <w:rsid w:val="00D1333E"/>
    <w:rsid w:val="00D15EA9"/>
    <w:rsid w:val="00D16561"/>
    <w:rsid w:val="00D17FF8"/>
    <w:rsid w:val="00D268AC"/>
    <w:rsid w:val="00D27FF3"/>
    <w:rsid w:val="00D32575"/>
    <w:rsid w:val="00D343D0"/>
    <w:rsid w:val="00D3664D"/>
    <w:rsid w:val="00D45EC3"/>
    <w:rsid w:val="00D500E9"/>
    <w:rsid w:val="00D507BC"/>
    <w:rsid w:val="00D6090A"/>
    <w:rsid w:val="00D62FA3"/>
    <w:rsid w:val="00D63B6F"/>
    <w:rsid w:val="00D64A90"/>
    <w:rsid w:val="00D661CE"/>
    <w:rsid w:val="00D9410B"/>
    <w:rsid w:val="00D9695B"/>
    <w:rsid w:val="00DA2417"/>
    <w:rsid w:val="00DA5585"/>
    <w:rsid w:val="00DB02AC"/>
    <w:rsid w:val="00DB6AA2"/>
    <w:rsid w:val="00DE10D1"/>
    <w:rsid w:val="00DE1191"/>
    <w:rsid w:val="00DE2514"/>
    <w:rsid w:val="00DE6851"/>
    <w:rsid w:val="00DF03EE"/>
    <w:rsid w:val="00E01B71"/>
    <w:rsid w:val="00E05CC9"/>
    <w:rsid w:val="00E07B4D"/>
    <w:rsid w:val="00E114D9"/>
    <w:rsid w:val="00E13CED"/>
    <w:rsid w:val="00E15573"/>
    <w:rsid w:val="00E17CE5"/>
    <w:rsid w:val="00E25A5B"/>
    <w:rsid w:val="00E373C7"/>
    <w:rsid w:val="00E4267B"/>
    <w:rsid w:val="00E42F13"/>
    <w:rsid w:val="00E452DF"/>
    <w:rsid w:val="00E543CF"/>
    <w:rsid w:val="00E546FD"/>
    <w:rsid w:val="00E568CE"/>
    <w:rsid w:val="00E608F1"/>
    <w:rsid w:val="00E611B9"/>
    <w:rsid w:val="00E7144F"/>
    <w:rsid w:val="00E7156E"/>
    <w:rsid w:val="00E73D74"/>
    <w:rsid w:val="00E76A79"/>
    <w:rsid w:val="00E80692"/>
    <w:rsid w:val="00E80C24"/>
    <w:rsid w:val="00E8232E"/>
    <w:rsid w:val="00E93836"/>
    <w:rsid w:val="00EA787C"/>
    <w:rsid w:val="00EA7C16"/>
    <w:rsid w:val="00EC5281"/>
    <w:rsid w:val="00EC791D"/>
    <w:rsid w:val="00EC7CA6"/>
    <w:rsid w:val="00ED3C5D"/>
    <w:rsid w:val="00ED4553"/>
    <w:rsid w:val="00EF4DE4"/>
    <w:rsid w:val="00EF56AD"/>
    <w:rsid w:val="00F00D08"/>
    <w:rsid w:val="00F1238D"/>
    <w:rsid w:val="00F15583"/>
    <w:rsid w:val="00F200EE"/>
    <w:rsid w:val="00F22481"/>
    <w:rsid w:val="00F2542E"/>
    <w:rsid w:val="00F27278"/>
    <w:rsid w:val="00F344E3"/>
    <w:rsid w:val="00F34D58"/>
    <w:rsid w:val="00F41A9D"/>
    <w:rsid w:val="00F44314"/>
    <w:rsid w:val="00F476E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756"/>
    <w:rsid w:val="00FE750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CAF838"/>
  <w15:docId w15:val="{31C24B24-1525-4D7F-A29E-7936FF42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CommentText">
    <w:name w:val="annotation text"/>
    <w:basedOn w:val="Normal"/>
    <w:link w:val="CommentTextChar"/>
    <w:uiPriority w:val="99"/>
    <w:semiHidden/>
    <w:unhideWhenUsed/>
    <w:rsid w:val="000E07FC"/>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Arial" w:eastAsia="Arial" w:hAnsi="Arial" w:cs="Arial"/>
      <w:color w:val="000000"/>
      <w:spacing w:val="0"/>
      <w:sz w:val="20"/>
      <w:szCs w:val="20"/>
    </w:rPr>
  </w:style>
  <w:style w:type="character" w:customStyle="1" w:styleId="CommentTextChar">
    <w:name w:val="Comment Text Char"/>
    <w:basedOn w:val="DefaultParagraphFont"/>
    <w:link w:val="CommentText"/>
    <w:uiPriority w:val="99"/>
    <w:semiHidden/>
    <w:rsid w:val="000E07FC"/>
    <w:rPr>
      <w:rFonts w:ascii="Arial" w:eastAsia="Arial" w:hAnsi="Arial" w:cs="Arial"/>
      <w:color w:val="000000"/>
    </w:rPr>
  </w:style>
  <w:style w:type="character" w:styleId="CommentReference">
    <w:name w:val="annotation reference"/>
    <w:basedOn w:val="DefaultParagraphFont"/>
    <w:uiPriority w:val="99"/>
    <w:semiHidden/>
    <w:unhideWhenUsed/>
    <w:rsid w:val="000E07FC"/>
    <w:rPr>
      <w:sz w:val="16"/>
      <w:szCs w:val="16"/>
    </w:rPr>
  </w:style>
  <w:style w:type="paragraph" w:styleId="BalloonText">
    <w:name w:val="Balloon Text"/>
    <w:basedOn w:val="Normal"/>
    <w:link w:val="BalloonTextChar"/>
    <w:semiHidden/>
    <w:unhideWhenUsed/>
    <w:rsid w:val="000E07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07FC"/>
    <w:rPr>
      <w:rFonts w:ascii="Segoe UI" w:hAnsi="Segoe UI" w:cs="Segoe UI"/>
      <w:spacing w:val="4"/>
      <w:sz w:val="18"/>
      <w:szCs w:val="18"/>
    </w:rPr>
  </w:style>
  <w:style w:type="character" w:styleId="LineNumber">
    <w:name w:val="line number"/>
    <w:basedOn w:val="DefaultParagraphFont"/>
    <w:semiHidden/>
    <w:unhideWhenUsed/>
    <w:rsid w:val="00AF0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71DF0-3D0C-43FA-8DB7-0BCEF470B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1396</Words>
  <Characters>7467</Characters>
  <Application>Microsoft Office Word</Application>
  <DocSecurity>0</DocSecurity>
  <Lines>193</Lines>
  <Paragraphs>66</Paragraphs>
  <ScaleCrop>false</ScaleCrop>
  <HeadingPairs>
    <vt:vector size="2" baseType="variant">
      <vt:variant>
        <vt:lpstr>Title</vt:lpstr>
      </vt:variant>
      <vt:variant>
        <vt:i4>1</vt:i4>
      </vt:variant>
    </vt:vector>
  </HeadingPairs>
  <TitlesOfParts>
    <vt:vector size="1" baseType="lpstr">
      <vt:lpstr>S989 1R</vt:lpstr>
    </vt:vector>
  </TitlesOfParts>
  <Manager>R230</Manager>
  <Company>NJ Office of Legislative Services</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 1R</dc:title>
  <dc:subject>Labor</dc:subject>
  <dc:creator>Senator  WEINBERG</dc:creator>
  <cp:keywords>S989|5|CL |84|279|260|!|0|</cp:keywords>
  <dc:description>INTRODUCED JANUARY 30, 2020_x000d_
AMENDED August 10, 2020</dc:description>
  <cp:lastModifiedBy>Todaro, Vivian</cp:lastModifiedBy>
  <cp:revision>2</cp:revision>
  <cp:lastPrinted>2021-02-12T14:08:00Z</cp:lastPrinted>
  <dcterms:created xsi:type="dcterms:W3CDTF">2021-02-12T14:09:00Z</dcterms:created>
  <dcterms:modified xsi:type="dcterms:W3CDTF">2021-02-12T14:09:00Z</dcterms:modified>
  <cp:category>ss.1-6: C.34:11-56.71 et seq.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