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91" w:rsidRDefault="00041391" w:rsidP="0004139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990 </w:t>
      </w:r>
    </w:p>
    <w:p w:rsidR="00041391" w:rsidRPr="009D38FF" w:rsidRDefault="00041391" w:rsidP="0004139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1973331" r:id="rId8"/>
        </w:object>
      </w:r>
    </w:p>
    <w:p w:rsidR="00041391" w:rsidRDefault="00041391" w:rsidP="00041391">
      <w:pPr>
        <w:pStyle w:val="bpuState"/>
      </w:pPr>
      <w:r>
        <w:t>STATE OF NEW JERSEY</w:t>
      </w:r>
    </w:p>
    <w:p w:rsidR="00041391" w:rsidRDefault="00041391" w:rsidP="00041391">
      <w:pPr>
        <w:pStyle w:val="bpuLegislature"/>
      </w:pPr>
      <w:r>
        <w:t>219th LEGISLATURE</w:t>
      </w:r>
    </w:p>
    <w:p w:rsidR="00041391" w:rsidRDefault="00041391" w:rsidP="0004139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1973332" r:id="rId9"/>
        </w:object>
      </w:r>
      <w:r>
        <w:t xml:space="preserve">  </w:t>
      </w:r>
    </w:p>
    <w:p w:rsidR="00041391" w:rsidRDefault="00041391" w:rsidP="00041391">
      <w:pPr>
        <w:pStyle w:val="bpuIntro"/>
      </w:pPr>
      <w:r>
        <w:t>INTRODUCED JANUARY 30, 2020</w:t>
      </w:r>
    </w:p>
    <w:p w:rsidR="00041391" w:rsidRDefault="00041391" w:rsidP="00041391">
      <w:pPr>
        <w:pStyle w:val="bpuIntro"/>
      </w:pPr>
    </w:p>
    <w:p w:rsidR="00041391" w:rsidRDefault="00041391" w:rsidP="00041391">
      <w:pPr>
        <w:pStyle w:val="bpuIntro"/>
        <w:sectPr w:rsidR="00041391" w:rsidSect="00F95A3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41391" w:rsidRDefault="00041391" w:rsidP="00041391">
      <w:pPr>
        <w:pStyle w:val="bpuIntro"/>
      </w:pPr>
    </w:p>
    <w:p w:rsidR="00041391" w:rsidRDefault="00041391" w:rsidP="00041391">
      <w:pPr>
        <w:pStyle w:val="bpuSponsor"/>
      </w:pPr>
      <w:r>
        <w:t>Sponsored by:</w:t>
      </w:r>
    </w:p>
    <w:p w:rsidR="00041391" w:rsidRDefault="00041391" w:rsidP="00041391">
      <w:pPr>
        <w:pStyle w:val="bpuSponsor"/>
      </w:pPr>
      <w:r>
        <w:t>Senator  LORETTA WEINBERG</w:t>
      </w:r>
    </w:p>
    <w:p w:rsidR="00041391" w:rsidRDefault="00041391" w:rsidP="00041391">
      <w:pPr>
        <w:pStyle w:val="bpuSponsor"/>
      </w:pPr>
      <w:r>
        <w:t>District 37 (Bergen)</w:t>
      </w:r>
    </w:p>
    <w:p w:rsidR="00041391" w:rsidRDefault="007A1EDD" w:rsidP="007A1EDD">
      <w:pPr>
        <w:pStyle w:val="bpuSponsor"/>
      </w:pPr>
      <w:r>
        <w:t>Senator  M. TERESA RUIZ</w:t>
      </w:r>
    </w:p>
    <w:p w:rsidR="007A1EDD" w:rsidRDefault="007A1EDD" w:rsidP="007A1EDD">
      <w:pPr>
        <w:pStyle w:val="bpuSponsor"/>
      </w:pPr>
      <w:r>
        <w:t>District 29 (Essex)</w:t>
      </w:r>
    </w:p>
    <w:p w:rsidR="007A1EDD" w:rsidRPr="007A1EDD" w:rsidRDefault="007A1EDD" w:rsidP="007A1EDD">
      <w:pPr>
        <w:pStyle w:val="bpuSponsor"/>
      </w:pPr>
    </w:p>
    <w:p w:rsidR="00F82188" w:rsidRDefault="00F95A30" w:rsidP="00F95A30">
      <w:pPr>
        <w:pStyle w:val="bpuSponsor"/>
      </w:pPr>
      <w:r>
        <w:t>Co-Sponsored by:</w:t>
      </w:r>
    </w:p>
    <w:p w:rsidR="00F95A30" w:rsidRPr="00F95A30" w:rsidRDefault="00F95A30" w:rsidP="00F95A30">
      <w:pPr>
        <w:pStyle w:val="bpuSponsor"/>
      </w:pPr>
      <w:r w:rsidRPr="00F95A30">
        <w:t xml:space="preserve">Senators Turner, </w:t>
      </w:r>
      <w:proofErr w:type="spellStart"/>
      <w:r w:rsidRPr="00F95A30">
        <w:t>Corrado</w:t>
      </w:r>
      <w:proofErr w:type="spellEnd"/>
      <w:r w:rsidRPr="00F95A30">
        <w:t xml:space="preserve">, Cunningham and </w:t>
      </w:r>
      <w:proofErr w:type="spellStart"/>
      <w:r w:rsidRPr="00F95A30">
        <w:t>Pou</w:t>
      </w:r>
      <w:proofErr w:type="spellEnd"/>
    </w:p>
    <w:p w:rsidR="00823FA5" w:rsidRDefault="00823FA5" w:rsidP="00823FA5"/>
    <w:p w:rsidR="00F95A30" w:rsidRDefault="00F95A30" w:rsidP="00823FA5"/>
    <w:p w:rsidR="005833F4" w:rsidRPr="00823FA5" w:rsidRDefault="005833F4" w:rsidP="00823FA5"/>
    <w:p w:rsidR="00041391" w:rsidRDefault="00041391" w:rsidP="00041391">
      <w:pPr>
        <w:pStyle w:val="bpuSponsor"/>
      </w:pPr>
    </w:p>
    <w:p w:rsidR="00041391" w:rsidRDefault="00041391" w:rsidP="00041391">
      <w:pPr>
        <w:pStyle w:val="bpuSponsor"/>
      </w:pPr>
      <w:r>
        <w:t>SYNOPSIS</w:t>
      </w:r>
    </w:p>
    <w:p w:rsidR="00041391" w:rsidRDefault="00041391" w:rsidP="00041391">
      <w:pPr>
        <w:pStyle w:val="bpuNormText"/>
      </w:pPr>
      <w:r>
        <w:tab/>
        <w:t xml:space="preserve">Requires school district to report to DOE on various aspects of computer science courses. </w:t>
      </w:r>
    </w:p>
    <w:p w:rsidR="00041391" w:rsidRDefault="00041391" w:rsidP="00041391">
      <w:pPr>
        <w:pStyle w:val="bpuNormText"/>
      </w:pPr>
    </w:p>
    <w:p w:rsidR="00041391" w:rsidRDefault="00041391" w:rsidP="00041391">
      <w:pPr>
        <w:pStyle w:val="bpuSponsor"/>
      </w:pPr>
      <w:r>
        <w:t xml:space="preserve">CURRENT VERSION OF TEXT </w:t>
      </w:r>
    </w:p>
    <w:p w:rsidR="00041391" w:rsidRDefault="00041391" w:rsidP="00041391">
      <w:pPr>
        <w:pStyle w:val="bpuNormText"/>
      </w:pPr>
      <w:r>
        <w:tab/>
        <w:t>As introduced.</w:t>
      </w:r>
    </w:p>
    <w:p w:rsidR="00041391" w:rsidRDefault="00041391" w:rsidP="0004139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41391" w:rsidRDefault="0004139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41391" w:rsidSect="0004139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D030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509C1">
        <w:rPr>
          <w:rStyle w:val="HangingAnActChar"/>
        </w:rPr>
        <w:t xml:space="preserve">concerning </w:t>
      </w:r>
      <w:r w:rsidR="00F13E7A">
        <w:rPr>
          <w:rStyle w:val="HangingAnActChar"/>
        </w:rPr>
        <w:t>computer science in public schools</w:t>
      </w:r>
      <w:r w:rsidR="004509C1">
        <w:rPr>
          <w:rStyle w:val="HangingAnActChar"/>
        </w:rPr>
        <w:t xml:space="preserve">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D030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030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42D04" w:rsidRDefault="00215684" w:rsidP="00215684">
      <w:r>
        <w:tab/>
        <w:t>1.</w:t>
      </w:r>
      <w:r>
        <w:tab/>
      </w:r>
      <w:r w:rsidR="00542D04">
        <w:t>The</w:t>
      </w:r>
      <w:r w:rsidR="00A661F1">
        <w:t xml:space="preserve"> Legislature finds and declares that:</w:t>
      </w:r>
    </w:p>
    <w:p w:rsidR="00A661F1" w:rsidRDefault="00A661F1" w:rsidP="00215684">
      <w:r>
        <w:tab/>
        <w:t>a.</w:t>
      </w:r>
      <w:r>
        <w:tab/>
      </w:r>
      <w:r w:rsidR="007C687A">
        <w:t>Individuals</w:t>
      </w:r>
      <w:r w:rsidR="00DC1471">
        <w:t xml:space="preserve"> with computing skills </w:t>
      </w:r>
      <w:r w:rsidR="007C687A">
        <w:t xml:space="preserve">are among </w:t>
      </w:r>
      <w:r w:rsidR="00DC1471">
        <w:t xml:space="preserve">the most sought-after employees in the United States job market; </w:t>
      </w:r>
    </w:p>
    <w:p w:rsidR="00A661F1" w:rsidRDefault="00A661F1" w:rsidP="00215684">
      <w:r>
        <w:tab/>
        <w:t>b.</w:t>
      </w:r>
      <w:r>
        <w:tab/>
        <w:t>New Jersey currently has more than 15,000 open computing jobs</w:t>
      </w:r>
      <w:r w:rsidR="00A90AA0">
        <w:t xml:space="preserve"> across all industries</w:t>
      </w:r>
      <w:r>
        <w:t xml:space="preserve">; </w:t>
      </w:r>
    </w:p>
    <w:p w:rsidR="00A661F1" w:rsidRDefault="00A661F1" w:rsidP="00215684">
      <w:r>
        <w:tab/>
        <w:t>c.</w:t>
      </w:r>
      <w:r>
        <w:tab/>
      </w:r>
      <w:r w:rsidR="00DC1471">
        <w:t>Women and minorities remain underrepresented in computer science fields</w:t>
      </w:r>
      <w:r w:rsidR="006E27DB">
        <w:t>;</w:t>
      </w:r>
    </w:p>
    <w:p w:rsidR="006E27DB" w:rsidRDefault="006E27DB" w:rsidP="00215684">
      <w:r>
        <w:tab/>
        <w:t>d.</w:t>
      </w:r>
      <w:r>
        <w:tab/>
        <w:t>Leaving women</w:t>
      </w:r>
      <w:r w:rsidR="00DC1471">
        <w:t xml:space="preserve">, the </w:t>
      </w:r>
      <w:r w:rsidR="00147B98">
        <w:t xml:space="preserve">sole or </w:t>
      </w:r>
      <w:r w:rsidR="00DC1471">
        <w:t>primary wage earner in 40 percent of American families,</w:t>
      </w:r>
      <w:r>
        <w:t xml:space="preserve"> out of this vital workforce</w:t>
      </w:r>
      <w:r w:rsidR="00DC1471">
        <w:t xml:space="preserve"> will </w:t>
      </w:r>
      <w:r w:rsidR="0060006B">
        <w:t xml:space="preserve">have </w:t>
      </w:r>
      <w:r w:rsidR="00A90AA0">
        <w:t>drastic</w:t>
      </w:r>
      <w:r w:rsidR="0060006B">
        <w:t xml:space="preserve"> effects on</w:t>
      </w:r>
      <w:r w:rsidR="00A90AA0">
        <w:t xml:space="preserve"> New Jersey’s</w:t>
      </w:r>
      <w:r>
        <w:t xml:space="preserve"> economy and competitive advantage; </w:t>
      </w:r>
    </w:p>
    <w:p w:rsidR="00A661F1" w:rsidRDefault="006E27DB" w:rsidP="00A661F1">
      <w:r>
        <w:tab/>
        <w:t>e.</w:t>
      </w:r>
      <w:r>
        <w:tab/>
        <w:t xml:space="preserve">New Jersey </w:t>
      </w:r>
      <w:r w:rsidR="004E2922">
        <w:t>is committed</w:t>
      </w:r>
      <w:r>
        <w:t xml:space="preserve"> to increasing </w:t>
      </w:r>
      <w:r w:rsidR="0060006B">
        <w:t xml:space="preserve">the </w:t>
      </w:r>
      <w:r>
        <w:t xml:space="preserve">participation of </w:t>
      </w:r>
      <w:r w:rsidR="007C687A">
        <w:t xml:space="preserve">females and other </w:t>
      </w:r>
      <w:r>
        <w:t>underrepresented students</w:t>
      </w:r>
      <w:r w:rsidR="007C687A">
        <w:t xml:space="preserve"> </w:t>
      </w:r>
      <w:r>
        <w:t>in computer science</w:t>
      </w:r>
      <w:r w:rsidR="00DC1471">
        <w:t xml:space="preserve"> </w:t>
      </w:r>
      <w:r w:rsidR="007C687A">
        <w:t>field</w:t>
      </w:r>
      <w:r w:rsidR="00566FE4">
        <w:t>s</w:t>
      </w:r>
      <w:r w:rsidR="00DC1471">
        <w:t>;</w:t>
      </w:r>
      <w:r>
        <w:t xml:space="preserve"> </w:t>
      </w:r>
      <w:r w:rsidR="0062731E">
        <w:t>and</w:t>
      </w:r>
    </w:p>
    <w:p w:rsidR="00A661F1" w:rsidRPr="00A661F1" w:rsidRDefault="00A661F1" w:rsidP="00215684">
      <w:r>
        <w:tab/>
      </w:r>
      <w:r w:rsidR="007C687A">
        <w:t>f.</w:t>
      </w:r>
      <w:r w:rsidR="007C687A">
        <w:tab/>
        <w:t xml:space="preserve">Tracking data specific to the demographic make-up, availability, and content of computer science courses in New Jersey schools will provide insight needed to address gaps in </w:t>
      </w:r>
      <w:r w:rsidR="007A6551">
        <w:t xml:space="preserve">populations that are underrepresented in </w:t>
      </w:r>
      <w:r w:rsidR="007C687A">
        <w:t>computer science field</w:t>
      </w:r>
      <w:r w:rsidR="00566FE4">
        <w:t>s</w:t>
      </w:r>
      <w:r w:rsidR="007C687A">
        <w:t xml:space="preserve">. </w:t>
      </w:r>
    </w:p>
    <w:p w:rsidR="00542D04" w:rsidRDefault="00542D04" w:rsidP="00215684"/>
    <w:p w:rsidR="00215684" w:rsidRDefault="00542D04" w:rsidP="00215684">
      <w:r>
        <w:tab/>
        <w:t>2.</w:t>
      </w:r>
      <w:r>
        <w:tab/>
      </w:r>
      <w:r w:rsidR="00215684">
        <w:t>a.</w:t>
      </w:r>
      <w:r w:rsidR="00215684" w:rsidRPr="00215684">
        <w:t xml:space="preserve"> </w:t>
      </w:r>
      <w:r w:rsidR="005D5CBA">
        <w:t xml:space="preserve"> </w:t>
      </w:r>
      <w:r w:rsidR="00215684">
        <w:t xml:space="preserve">On or before April 30 </w:t>
      </w:r>
      <w:r w:rsidR="00F13E7A">
        <w:t>of each school year, a</w:t>
      </w:r>
      <w:r w:rsidR="00215684">
        <w:t xml:space="preserve"> school district shall issue a report to the Commissioner of Education </w:t>
      </w:r>
      <w:r w:rsidR="005F0FE5">
        <w:t xml:space="preserve">on </w:t>
      </w:r>
      <w:r w:rsidR="0082728A">
        <w:t>the</w:t>
      </w:r>
      <w:r w:rsidR="0029002A">
        <w:t xml:space="preserve"> </w:t>
      </w:r>
      <w:r w:rsidR="005F0FE5">
        <w:t>computer science courses</w:t>
      </w:r>
      <w:r w:rsidR="00215684">
        <w:t xml:space="preserve"> offer</w:t>
      </w:r>
      <w:r w:rsidR="0029002A">
        <w:t>ed</w:t>
      </w:r>
      <w:r w:rsidR="00215684">
        <w:t xml:space="preserve"> in the school district during the preceding school year. </w:t>
      </w:r>
    </w:p>
    <w:p w:rsidR="00215684" w:rsidRDefault="00215684" w:rsidP="00215684">
      <w:r>
        <w:tab/>
        <w:t>b.</w:t>
      </w:r>
      <w:r>
        <w:tab/>
        <w:t>The report shall include, but not be limited to, the following:</w:t>
      </w:r>
    </w:p>
    <w:p w:rsidR="00215684" w:rsidRDefault="00503264" w:rsidP="00215684">
      <w:r>
        <w:tab/>
        <w:t>(1)</w:t>
      </w:r>
      <w:r>
        <w:tab/>
      </w:r>
      <w:r w:rsidR="00215684">
        <w:t>the total number of computer science courses offered in each school in the district, including any advanced placement computer science courses;</w:t>
      </w:r>
    </w:p>
    <w:p w:rsidR="00215684" w:rsidRDefault="00215684" w:rsidP="00215684">
      <w:r>
        <w:tab/>
        <w:t>(2)</w:t>
      </w:r>
      <w:r>
        <w:tab/>
        <w:t>the subject matter covered in each computer science course offered</w:t>
      </w:r>
      <w:r w:rsidR="00503264">
        <w:t>;</w:t>
      </w:r>
    </w:p>
    <w:p w:rsidR="00215684" w:rsidRDefault="00215684" w:rsidP="00215684">
      <w:r>
        <w:tab/>
        <w:t>(3</w:t>
      </w:r>
      <w:r w:rsidR="00503264">
        <w:t>)</w:t>
      </w:r>
      <w:r w:rsidR="00503264">
        <w:tab/>
      </w:r>
      <w:r>
        <w:t xml:space="preserve">the total number of computer science </w:t>
      </w:r>
      <w:r w:rsidR="00010B61">
        <w:t>teachers</w:t>
      </w:r>
      <w:r>
        <w:t xml:space="preserve"> at each school in the district, including the number of computer science teachers disaggregated by gender, terminal degree, and </w:t>
      </w:r>
      <w:r w:rsidR="00F13E7A">
        <w:t>instructional certificate endorsement</w:t>
      </w:r>
      <w:r>
        <w:t>; and</w:t>
      </w:r>
    </w:p>
    <w:p w:rsidR="00215684" w:rsidRDefault="00215684" w:rsidP="00215684">
      <w:r>
        <w:tab/>
        <w:t>(4)</w:t>
      </w:r>
      <w:r w:rsidR="00503264">
        <w:tab/>
      </w:r>
      <w:r>
        <w:t>the total number and percentage of students enrolled in computer science course</w:t>
      </w:r>
      <w:r w:rsidR="007E533E">
        <w:t>s</w:t>
      </w:r>
      <w:r>
        <w:t xml:space="preserve"> at each school in the district, including the number and perc</w:t>
      </w:r>
      <w:r w:rsidR="007E533E">
        <w:t>entage of students enrolled in</w:t>
      </w:r>
      <w:r>
        <w:t xml:space="preserve"> computer science course</w:t>
      </w:r>
      <w:r w:rsidR="007E533E">
        <w:t>s</w:t>
      </w:r>
      <w:r>
        <w:t xml:space="preserve"> disaggregated by gender, race and ethnicity, special education status, English language learner status, eligibility for the free and reduced price lunch program, and grade level.</w:t>
      </w:r>
    </w:p>
    <w:p w:rsidR="00010B61" w:rsidRDefault="00F13E7A" w:rsidP="00215684">
      <w:r>
        <w:tab/>
        <w:t>c</w:t>
      </w:r>
      <w:r w:rsidR="00010B61">
        <w:t>.</w:t>
      </w:r>
      <w:r w:rsidR="00010B61">
        <w:tab/>
        <w:t>T</w:t>
      </w:r>
      <w:r w:rsidR="00156BB3">
        <w:t xml:space="preserve">he </w:t>
      </w:r>
      <w:r>
        <w:t>c</w:t>
      </w:r>
      <w:r w:rsidR="00156BB3">
        <w:t>ommissioner shall</w:t>
      </w:r>
      <w:r w:rsidR="00AD0AAF">
        <w:t xml:space="preserve"> </w:t>
      </w:r>
      <w:r>
        <w:t xml:space="preserve">compile the information reported by </w:t>
      </w:r>
      <w:r w:rsidR="005D5CBA">
        <w:br w:type="page"/>
      </w:r>
      <w:r>
        <w:lastRenderedPageBreak/>
        <w:t>school districts pursuant to this section and post the information on</w:t>
      </w:r>
      <w:r w:rsidR="00A7441F">
        <w:t xml:space="preserve"> the department’s website </w:t>
      </w:r>
      <w:r w:rsidR="00C47F82">
        <w:t>no later than October 1</w:t>
      </w:r>
      <w:r w:rsidR="00A7441F">
        <w:t xml:space="preserve"> </w:t>
      </w:r>
      <w:r>
        <w:t>of</w:t>
      </w:r>
      <w:r w:rsidR="00A7441F">
        <w:t xml:space="preserve"> each </w:t>
      </w:r>
      <w:r>
        <w:t xml:space="preserve">school </w:t>
      </w:r>
      <w:r w:rsidR="00A7441F">
        <w:t>year</w:t>
      </w:r>
      <w:r w:rsidR="00010B61">
        <w:t>.</w:t>
      </w:r>
    </w:p>
    <w:p w:rsidR="00215684" w:rsidRPr="00D71D68" w:rsidRDefault="00215684" w:rsidP="00686AEB"/>
    <w:p w:rsidR="00686AEB" w:rsidRPr="00AA7880" w:rsidRDefault="00686AEB" w:rsidP="00686AEB">
      <w:r>
        <w:tab/>
      </w:r>
      <w:r w:rsidR="00542D04">
        <w:t>3</w:t>
      </w:r>
      <w:r w:rsidR="00503264">
        <w:t>.</w:t>
      </w:r>
      <w:r w:rsidR="00503264">
        <w:tab/>
      </w:r>
      <w:r w:rsidR="000D030C">
        <w:t>This act shall take effect</w:t>
      </w:r>
      <w:r w:rsidR="00215684">
        <w:t xml:space="preserve"> immediately.</w:t>
      </w:r>
    </w:p>
    <w:p w:rsidR="00686AEB" w:rsidRDefault="00686AEB" w:rsidP="00686AEB"/>
    <w:p w:rsidR="000A28AF" w:rsidRDefault="000A28A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E12CD" w:rsidRDefault="00010B61" w:rsidP="00686AEB">
      <w:r>
        <w:tab/>
      </w:r>
      <w:r w:rsidR="003E12CD">
        <w:t>Tracking data specific to the demographic make-up, availability, and content of computer science courses in New Jerse</w:t>
      </w:r>
      <w:r w:rsidR="007C687A">
        <w:t>y schools will provide insight needed to address</w:t>
      </w:r>
      <w:r w:rsidR="003E12CD">
        <w:t xml:space="preserve"> gaps in </w:t>
      </w:r>
      <w:r w:rsidR="007A6551">
        <w:t xml:space="preserve">populations that are underrepresented in </w:t>
      </w:r>
      <w:r w:rsidR="003E12CD">
        <w:t>computer science field</w:t>
      </w:r>
      <w:r w:rsidR="00566FE4">
        <w:t>s</w:t>
      </w:r>
      <w:r w:rsidR="003E12CD">
        <w:t>. This information will help New Jersey in its commitment to increasing the participation of female and other underrepresented students in computer science field</w:t>
      </w:r>
      <w:r w:rsidR="00566FE4">
        <w:t>s</w:t>
      </w:r>
      <w:r w:rsidR="003E12CD">
        <w:t>.</w:t>
      </w:r>
    </w:p>
    <w:p w:rsidR="00156BB3" w:rsidRDefault="003E12CD" w:rsidP="00686AEB">
      <w:r>
        <w:tab/>
      </w:r>
      <w:r w:rsidR="00010B61">
        <w:t>This bill will require each school district to issue a report to the Commissioner of Education</w:t>
      </w:r>
      <w:r w:rsidR="00F13E7A">
        <w:t xml:space="preserve"> by April 30 of each school year</w:t>
      </w:r>
      <w:r w:rsidR="00010B61">
        <w:t xml:space="preserve"> </w:t>
      </w:r>
      <w:r w:rsidR="007E533E">
        <w:t>on the computer science courses offered in the district. The report will include, but not be limited to</w:t>
      </w:r>
      <w:r w:rsidR="002D3B87">
        <w:t>,</w:t>
      </w:r>
      <w:r w:rsidR="00010B61">
        <w:t xml:space="preserve"> (1) the total number of computer science courses offered in each school in the district, including any advanced placement computer science courses; (2) the subject matter covered in each computer science course offered; (3) the total number of computer science teachers </w:t>
      </w:r>
      <w:r w:rsidR="002522FA">
        <w:t xml:space="preserve">in each school in the district </w:t>
      </w:r>
      <w:r w:rsidR="00010B61">
        <w:t xml:space="preserve">disaggregated by gender, terminal degree, and </w:t>
      </w:r>
      <w:r w:rsidR="00F13E7A">
        <w:t>instructional certificate endorsement</w:t>
      </w:r>
      <w:r w:rsidR="00010B61">
        <w:t xml:space="preserve">; and (4) the total number and percentage of students enrolled in computer science </w:t>
      </w:r>
      <w:r w:rsidR="00ED1411">
        <w:t>course</w:t>
      </w:r>
      <w:r w:rsidR="007E533E">
        <w:t>s</w:t>
      </w:r>
      <w:r w:rsidR="00010B61">
        <w:t xml:space="preserve"> in each school </w:t>
      </w:r>
      <w:r w:rsidR="002522FA">
        <w:t xml:space="preserve">in the district </w:t>
      </w:r>
      <w:r w:rsidR="00010B61">
        <w:t>disaggregated by gender, race and ethnicity, special education status, English language learner status, eligibility for the free and reduced price lunch program, and grade level</w:t>
      </w:r>
      <w:r w:rsidR="00847A89">
        <w:t xml:space="preserve">. </w:t>
      </w:r>
    </w:p>
    <w:p w:rsidR="00010B61" w:rsidRDefault="00156BB3" w:rsidP="00686AEB">
      <w:r>
        <w:tab/>
        <w:t xml:space="preserve">This bill </w:t>
      </w:r>
      <w:r w:rsidR="00503264">
        <w:t xml:space="preserve">also </w:t>
      </w:r>
      <w:r>
        <w:t>require</w:t>
      </w:r>
      <w:r w:rsidR="002522FA">
        <w:t>s</w:t>
      </w:r>
      <w:r>
        <w:t xml:space="preserve"> the </w:t>
      </w:r>
      <w:r w:rsidR="00F13E7A">
        <w:t>c</w:t>
      </w:r>
      <w:r>
        <w:t xml:space="preserve">ommissioner </w:t>
      </w:r>
      <w:r w:rsidR="00F13E7A">
        <w:t>to compile the information reported by the school districts and post the information on the department’s website no later than October 1 of each school year</w:t>
      </w:r>
      <w:r w:rsidR="002522FA">
        <w:t xml:space="preserve">.  </w:t>
      </w:r>
    </w:p>
    <w:sectPr w:rsidR="00010B61" w:rsidSect="0004139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4DE" w:rsidRDefault="00B344DE">
      <w:r>
        <w:separator/>
      </w:r>
    </w:p>
  </w:endnote>
  <w:endnote w:type="continuationSeparator" w:id="0">
    <w:p w:rsidR="00B344DE" w:rsidRDefault="00B3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EDD" w:rsidRDefault="00F95A30" w:rsidP="00F95A30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ED1411" w:rsidRDefault="00665CBC" w:rsidP="00ED1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4DE" w:rsidRDefault="00B344DE">
      <w:r>
        <w:separator/>
      </w:r>
    </w:p>
  </w:footnote>
  <w:footnote w:type="continuationSeparator" w:id="0">
    <w:p w:rsidR="00B344DE" w:rsidRDefault="00B34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64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A1EDD" w:rsidRDefault="007A1EDD" w:rsidP="007A1EDD">
    <w:pPr>
      <w:pStyle w:val="bpuHeadSpon"/>
    </w:pPr>
    <w:r w:rsidRPr="00041391">
      <w:rPr>
        <w:rStyle w:val="bpuHeadSponChar"/>
      </w:rPr>
      <w:t>S990</w:t>
    </w:r>
    <w:r>
      <w:t xml:space="preserve"> WEINBERG, RUIZ</w:t>
    </w:r>
  </w:p>
  <w:p w:rsidR="00041391" w:rsidRDefault="00041391" w:rsidP="000413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45FE">
      <w:rPr>
        <w:noProof/>
      </w:rPr>
      <w:t>3</w:t>
    </w:r>
    <w:r>
      <w:fldChar w:fldCharType="end"/>
    </w:r>
  </w:p>
  <w:p w:rsidR="00041391" w:rsidRDefault="00041391" w:rsidP="0004139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41391" w:rsidRDefault="00041391" w:rsidP="00041391">
    <w:pPr>
      <w:pStyle w:val="bpuHeadSpon"/>
    </w:pPr>
    <w:r w:rsidRPr="00041391">
      <w:rPr>
        <w:rStyle w:val="bpuHeadSponChar"/>
      </w:rPr>
      <w:t>S990</w:t>
    </w:r>
    <w:r>
      <w:t xml:space="preserve"> WEINBERG</w:t>
    </w:r>
    <w:r w:rsidR="007A1EDD">
      <w:t>, RUIZ</w:t>
    </w:r>
  </w:p>
  <w:p w:rsidR="00041391" w:rsidRDefault="00041391" w:rsidP="000413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64B1">
      <w:rPr>
        <w:noProof/>
      </w:rPr>
      <w:t>2</w:t>
    </w:r>
    <w:r>
      <w:fldChar w:fldCharType="end"/>
    </w:r>
  </w:p>
  <w:p w:rsidR="00041391" w:rsidRDefault="00041391" w:rsidP="0004139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4DE"/>
    <w:rsid w:val="000051BD"/>
    <w:rsid w:val="00010B61"/>
    <w:rsid w:val="00011665"/>
    <w:rsid w:val="000160A5"/>
    <w:rsid w:val="0002335B"/>
    <w:rsid w:val="0003549A"/>
    <w:rsid w:val="000367AE"/>
    <w:rsid w:val="00041391"/>
    <w:rsid w:val="00043B22"/>
    <w:rsid w:val="000464B1"/>
    <w:rsid w:val="00054975"/>
    <w:rsid w:val="00057D20"/>
    <w:rsid w:val="0006197C"/>
    <w:rsid w:val="0006281F"/>
    <w:rsid w:val="000745FE"/>
    <w:rsid w:val="0008141C"/>
    <w:rsid w:val="000935F3"/>
    <w:rsid w:val="00094A55"/>
    <w:rsid w:val="000A28AF"/>
    <w:rsid w:val="000A44A7"/>
    <w:rsid w:val="000B1054"/>
    <w:rsid w:val="000B3411"/>
    <w:rsid w:val="000C054C"/>
    <w:rsid w:val="000C12C2"/>
    <w:rsid w:val="000D030C"/>
    <w:rsid w:val="000D11AF"/>
    <w:rsid w:val="000D51CC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7B98"/>
    <w:rsid w:val="00156BB3"/>
    <w:rsid w:val="001645FB"/>
    <w:rsid w:val="00173D2B"/>
    <w:rsid w:val="00181676"/>
    <w:rsid w:val="00183603"/>
    <w:rsid w:val="00194E78"/>
    <w:rsid w:val="00195F37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4E2"/>
    <w:rsid w:val="001E6213"/>
    <w:rsid w:val="001F14C7"/>
    <w:rsid w:val="001F7405"/>
    <w:rsid w:val="00205533"/>
    <w:rsid w:val="00212B8D"/>
    <w:rsid w:val="00215684"/>
    <w:rsid w:val="00222983"/>
    <w:rsid w:val="002370D0"/>
    <w:rsid w:val="002522FA"/>
    <w:rsid w:val="00255958"/>
    <w:rsid w:val="00257FA2"/>
    <w:rsid w:val="0026574A"/>
    <w:rsid w:val="002660BB"/>
    <w:rsid w:val="002720E8"/>
    <w:rsid w:val="00275293"/>
    <w:rsid w:val="002776B0"/>
    <w:rsid w:val="00284A69"/>
    <w:rsid w:val="00286C7E"/>
    <w:rsid w:val="0029002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B8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9D6"/>
    <w:rsid w:val="003579E4"/>
    <w:rsid w:val="0036180C"/>
    <w:rsid w:val="00363CF5"/>
    <w:rsid w:val="00364344"/>
    <w:rsid w:val="003702CA"/>
    <w:rsid w:val="00370617"/>
    <w:rsid w:val="00382F1F"/>
    <w:rsid w:val="00391DA4"/>
    <w:rsid w:val="0039452F"/>
    <w:rsid w:val="003A3C64"/>
    <w:rsid w:val="003A3F83"/>
    <w:rsid w:val="003C42B1"/>
    <w:rsid w:val="003C43EF"/>
    <w:rsid w:val="003C5A6B"/>
    <w:rsid w:val="003C7FB2"/>
    <w:rsid w:val="003D24DE"/>
    <w:rsid w:val="003E12CD"/>
    <w:rsid w:val="003E26D4"/>
    <w:rsid w:val="003E47BA"/>
    <w:rsid w:val="003E701C"/>
    <w:rsid w:val="003F3B37"/>
    <w:rsid w:val="0040195A"/>
    <w:rsid w:val="00402DC0"/>
    <w:rsid w:val="00416C4B"/>
    <w:rsid w:val="0041751E"/>
    <w:rsid w:val="004211E5"/>
    <w:rsid w:val="00422091"/>
    <w:rsid w:val="00425B01"/>
    <w:rsid w:val="0043386C"/>
    <w:rsid w:val="00436F2D"/>
    <w:rsid w:val="00436F5D"/>
    <w:rsid w:val="00441B42"/>
    <w:rsid w:val="004509C1"/>
    <w:rsid w:val="0045118A"/>
    <w:rsid w:val="00455D51"/>
    <w:rsid w:val="00456BF9"/>
    <w:rsid w:val="00461057"/>
    <w:rsid w:val="00466CD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9AA"/>
    <w:rsid w:val="004E1F3E"/>
    <w:rsid w:val="004E2922"/>
    <w:rsid w:val="004E7467"/>
    <w:rsid w:val="004F21BD"/>
    <w:rsid w:val="004F2A93"/>
    <w:rsid w:val="004F4F1D"/>
    <w:rsid w:val="004F74DD"/>
    <w:rsid w:val="00501317"/>
    <w:rsid w:val="00503264"/>
    <w:rsid w:val="0050495C"/>
    <w:rsid w:val="00505DC9"/>
    <w:rsid w:val="00506E1E"/>
    <w:rsid w:val="00513C81"/>
    <w:rsid w:val="00527BFB"/>
    <w:rsid w:val="00532A32"/>
    <w:rsid w:val="00540B0B"/>
    <w:rsid w:val="00542D04"/>
    <w:rsid w:val="0054460F"/>
    <w:rsid w:val="005536CD"/>
    <w:rsid w:val="00554051"/>
    <w:rsid w:val="00557240"/>
    <w:rsid w:val="005651F3"/>
    <w:rsid w:val="00566FE4"/>
    <w:rsid w:val="00572184"/>
    <w:rsid w:val="00577A15"/>
    <w:rsid w:val="00580533"/>
    <w:rsid w:val="005833F4"/>
    <w:rsid w:val="00585ACC"/>
    <w:rsid w:val="0059131D"/>
    <w:rsid w:val="0059772B"/>
    <w:rsid w:val="005B3F92"/>
    <w:rsid w:val="005B479C"/>
    <w:rsid w:val="005B561E"/>
    <w:rsid w:val="005C07E4"/>
    <w:rsid w:val="005C2124"/>
    <w:rsid w:val="005C336F"/>
    <w:rsid w:val="005C7F3C"/>
    <w:rsid w:val="005D5CBA"/>
    <w:rsid w:val="005E017C"/>
    <w:rsid w:val="005E50C6"/>
    <w:rsid w:val="005F0FE5"/>
    <w:rsid w:val="005F2A97"/>
    <w:rsid w:val="005F399B"/>
    <w:rsid w:val="0060006B"/>
    <w:rsid w:val="006019F8"/>
    <w:rsid w:val="00605B20"/>
    <w:rsid w:val="0061156F"/>
    <w:rsid w:val="00613FF5"/>
    <w:rsid w:val="006155A8"/>
    <w:rsid w:val="00620BAE"/>
    <w:rsid w:val="00621B94"/>
    <w:rsid w:val="00626239"/>
    <w:rsid w:val="0062731E"/>
    <w:rsid w:val="00635316"/>
    <w:rsid w:val="00635449"/>
    <w:rsid w:val="006378C5"/>
    <w:rsid w:val="00645E6A"/>
    <w:rsid w:val="006577A0"/>
    <w:rsid w:val="00665CBC"/>
    <w:rsid w:val="00667A5C"/>
    <w:rsid w:val="00677316"/>
    <w:rsid w:val="00686AEB"/>
    <w:rsid w:val="00693D66"/>
    <w:rsid w:val="006B7897"/>
    <w:rsid w:val="006B7FA7"/>
    <w:rsid w:val="006C086A"/>
    <w:rsid w:val="006C1A44"/>
    <w:rsid w:val="006C21C1"/>
    <w:rsid w:val="006C7327"/>
    <w:rsid w:val="006D00E5"/>
    <w:rsid w:val="006D791B"/>
    <w:rsid w:val="006E27DB"/>
    <w:rsid w:val="006E2895"/>
    <w:rsid w:val="006F180D"/>
    <w:rsid w:val="006F4334"/>
    <w:rsid w:val="006F47AF"/>
    <w:rsid w:val="006F6B8A"/>
    <w:rsid w:val="00707CD3"/>
    <w:rsid w:val="007149AB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1EDD"/>
    <w:rsid w:val="007A2F73"/>
    <w:rsid w:val="007A3061"/>
    <w:rsid w:val="007A5A0B"/>
    <w:rsid w:val="007A6551"/>
    <w:rsid w:val="007C0BC1"/>
    <w:rsid w:val="007C0E14"/>
    <w:rsid w:val="007C687A"/>
    <w:rsid w:val="007C7DE4"/>
    <w:rsid w:val="007D40CB"/>
    <w:rsid w:val="007D5796"/>
    <w:rsid w:val="007D59C0"/>
    <w:rsid w:val="007D7D9C"/>
    <w:rsid w:val="007E533E"/>
    <w:rsid w:val="007F485D"/>
    <w:rsid w:val="007F6050"/>
    <w:rsid w:val="00802150"/>
    <w:rsid w:val="00807E74"/>
    <w:rsid w:val="00813627"/>
    <w:rsid w:val="00823FA5"/>
    <w:rsid w:val="0082728A"/>
    <w:rsid w:val="00832816"/>
    <w:rsid w:val="00837109"/>
    <w:rsid w:val="00840365"/>
    <w:rsid w:val="008406A3"/>
    <w:rsid w:val="00841D2C"/>
    <w:rsid w:val="00845F3C"/>
    <w:rsid w:val="008461B8"/>
    <w:rsid w:val="008462F1"/>
    <w:rsid w:val="00847A89"/>
    <w:rsid w:val="00847EF1"/>
    <w:rsid w:val="008538FA"/>
    <w:rsid w:val="008573B0"/>
    <w:rsid w:val="00866563"/>
    <w:rsid w:val="00867AC2"/>
    <w:rsid w:val="0087056E"/>
    <w:rsid w:val="00875402"/>
    <w:rsid w:val="008764DA"/>
    <w:rsid w:val="00876C4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66C"/>
    <w:rsid w:val="00980766"/>
    <w:rsid w:val="009835D4"/>
    <w:rsid w:val="009865D4"/>
    <w:rsid w:val="00997152"/>
    <w:rsid w:val="009972CD"/>
    <w:rsid w:val="00997F58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F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2E9D"/>
    <w:rsid w:val="00A63931"/>
    <w:rsid w:val="00A661F1"/>
    <w:rsid w:val="00A6754E"/>
    <w:rsid w:val="00A70F58"/>
    <w:rsid w:val="00A72987"/>
    <w:rsid w:val="00A7346B"/>
    <w:rsid w:val="00A7441F"/>
    <w:rsid w:val="00A84C4F"/>
    <w:rsid w:val="00A90AA0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AAF"/>
    <w:rsid w:val="00AD0EC0"/>
    <w:rsid w:val="00AD70D6"/>
    <w:rsid w:val="00AD75BC"/>
    <w:rsid w:val="00AD7BB0"/>
    <w:rsid w:val="00AD7BC9"/>
    <w:rsid w:val="00AE1871"/>
    <w:rsid w:val="00AF1A8C"/>
    <w:rsid w:val="00AF3D4F"/>
    <w:rsid w:val="00B0116D"/>
    <w:rsid w:val="00B01173"/>
    <w:rsid w:val="00B02F35"/>
    <w:rsid w:val="00B0348C"/>
    <w:rsid w:val="00B05A3C"/>
    <w:rsid w:val="00B06E5B"/>
    <w:rsid w:val="00B07100"/>
    <w:rsid w:val="00B1138C"/>
    <w:rsid w:val="00B2574A"/>
    <w:rsid w:val="00B25842"/>
    <w:rsid w:val="00B344DE"/>
    <w:rsid w:val="00B35D8A"/>
    <w:rsid w:val="00B45B34"/>
    <w:rsid w:val="00B55EF4"/>
    <w:rsid w:val="00B57047"/>
    <w:rsid w:val="00B61D86"/>
    <w:rsid w:val="00B6342D"/>
    <w:rsid w:val="00B726BD"/>
    <w:rsid w:val="00B732BC"/>
    <w:rsid w:val="00B77AC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6403"/>
    <w:rsid w:val="00C328D0"/>
    <w:rsid w:val="00C46BC1"/>
    <w:rsid w:val="00C47F82"/>
    <w:rsid w:val="00C5235F"/>
    <w:rsid w:val="00C54CE2"/>
    <w:rsid w:val="00C65E03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BC7"/>
    <w:rsid w:val="00D500E9"/>
    <w:rsid w:val="00D507BC"/>
    <w:rsid w:val="00D6090A"/>
    <w:rsid w:val="00D62FA3"/>
    <w:rsid w:val="00D63B6F"/>
    <w:rsid w:val="00D64A90"/>
    <w:rsid w:val="00D9410B"/>
    <w:rsid w:val="00D95825"/>
    <w:rsid w:val="00D9695B"/>
    <w:rsid w:val="00DA2417"/>
    <w:rsid w:val="00DA5585"/>
    <w:rsid w:val="00DA71B0"/>
    <w:rsid w:val="00DB02AC"/>
    <w:rsid w:val="00DB6AA2"/>
    <w:rsid w:val="00DC1471"/>
    <w:rsid w:val="00DC2AE4"/>
    <w:rsid w:val="00DE10D1"/>
    <w:rsid w:val="00DE2514"/>
    <w:rsid w:val="00DE6851"/>
    <w:rsid w:val="00DF03EE"/>
    <w:rsid w:val="00E01B71"/>
    <w:rsid w:val="00E05CC9"/>
    <w:rsid w:val="00E1036B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FDB"/>
    <w:rsid w:val="00E93836"/>
    <w:rsid w:val="00EA7C16"/>
    <w:rsid w:val="00EC5281"/>
    <w:rsid w:val="00EC791D"/>
    <w:rsid w:val="00EC7CA6"/>
    <w:rsid w:val="00ED1411"/>
    <w:rsid w:val="00ED3C5D"/>
    <w:rsid w:val="00ED4553"/>
    <w:rsid w:val="00F00D08"/>
    <w:rsid w:val="00F13E7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AF4"/>
    <w:rsid w:val="00F54B9C"/>
    <w:rsid w:val="00F56E96"/>
    <w:rsid w:val="00F573DD"/>
    <w:rsid w:val="00F61E59"/>
    <w:rsid w:val="00F63D99"/>
    <w:rsid w:val="00F6426B"/>
    <w:rsid w:val="00F709B3"/>
    <w:rsid w:val="00F71A5E"/>
    <w:rsid w:val="00F82188"/>
    <w:rsid w:val="00F95A3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375D81"/>
  <w15:docId w15:val="{F6C7FC2F-7B12-4907-AEFD-4C3CD221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C1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147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C480E-14F4-4C16-B24E-CB2F110A9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664</Words>
  <Characters>3679</Characters>
  <Application>Microsoft Office Word</Application>
  <DocSecurity>0</DocSecurity>
  <Lines>110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S990</vt:lpstr>
    </vt:vector>
  </TitlesOfParts>
  <Manager>R225</Manager>
  <Company>NJ Office of Legislative Services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S990</dc:title>
  <dc:subject>19-8855</dc:subject>
  <dc:creator>Senator  WEINBERG</dc:creator>
  <cp:keywords>S990|3|ER |315|21|65|N|0|</cp:keywords>
  <dc:description>INTRODUCED JANUARY 30, 2020</dc:description>
  <cp:lastModifiedBy>Franks, Denise</cp:lastModifiedBy>
  <cp:revision>2</cp:revision>
  <cp:lastPrinted>2021-01-12T21:15:00Z</cp:lastPrinted>
  <dcterms:created xsi:type="dcterms:W3CDTF">2021-01-12T21:15:00Z</dcterms:created>
  <dcterms:modified xsi:type="dcterms:W3CDTF">2021-01-12T21:15:00Z</dcterms:modified>
  <cp:category>ss.1-2: C.18A:7C-1.2 et seq.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