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133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0133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1017</w:t>
      </w:r>
      <w:r w:rsidR="0063703D" w:rsidRPr="00ED5E27">
        <w:rPr>
          <w:b/>
          <w:sz w:val="36"/>
          <w:szCs w:val="36"/>
        </w:rPr>
        <w:t xml:space="preserve"> </w:t>
      </w:r>
    </w:p>
    <w:p w:rsidR="00E01337" w:rsidRDefault="00E01337" w:rsidP="00ED5E27">
      <w:pPr>
        <w:pStyle w:val="TopofPage1"/>
        <w:rPr>
          <w:sz w:val="24"/>
          <w:szCs w:val="36"/>
        </w:rPr>
      </w:pPr>
    </w:p>
    <w:p w:rsidR="00E01337" w:rsidRPr="00E01337" w:rsidRDefault="00E0133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1337">
        <w:rPr>
          <w:caps/>
          <w:szCs w:val="24"/>
        </w:rPr>
        <w:t>OCTOBER 22, 2020</w:t>
      </w:r>
    </w:p>
    <w:p w:rsidR="004144CF" w:rsidRDefault="004144CF" w:rsidP="0083060A"/>
    <w:p w:rsidR="00285C77" w:rsidRDefault="00285C77" w:rsidP="00285C77">
      <w:pPr>
        <w:rPr>
          <w:szCs w:val="24"/>
        </w:rPr>
      </w:pPr>
      <w:r w:rsidRPr="00DA47F5">
        <w:rPr>
          <w:szCs w:val="24"/>
        </w:rPr>
        <w:tab/>
        <w:t xml:space="preserve">The Senate </w:t>
      </w:r>
      <w:r>
        <w:rPr>
          <w:szCs w:val="24"/>
        </w:rPr>
        <w:t>Budget and Appropriations Committee repor</w:t>
      </w:r>
      <w:r w:rsidRPr="00DA47F5">
        <w:rPr>
          <w:szCs w:val="24"/>
        </w:rPr>
        <w:t>ts favorably Senate Bill No. 1017</w:t>
      </w:r>
      <w:r w:rsidR="00AC0420">
        <w:rPr>
          <w:szCs w:val="24"/>
        </w:rPr>
        <w:t>,</w:t>
      </w:r>
      <w:r>
        <w:rPr>
          <w:szCs w:val="24"/>
        </w:rPr>
        <w:t xml:space="preserve"> with</w:t>
      </w:r>
      <w:r w:rsidR="00AC0420">
        <w:rPr>
          <w:szCs w:val="24"/>
        </w:rPr>
        <w:t xml:space="preserve"> committee</w:t>
      </w:r>
      <w:r>
        <w:rPr>
          <w:szCs w:val="24"/>
        </w:rPr>
        <w:t xml:space="preserve"> amendments</w:t>
      </w:r>
      <w:r w:rsidRPr="00DA47F5">
        <w:rPr>
          <w:szCs w:val="24"/>
        </w:rPr>
        <w:t xml:space="preserve">. </w:t>
      </w:r>
    </w:p>
    <w:p w:rsidR="00285C77" w:rsidRDefault="00285C77" w:rsidP="00285C77">
      <w:r w:rsidRPr="00333470">
        <w:tab/>
      </w:r>
      <w:r>
        <w:t>This bill, as amended, provides an additional category of service retirement for a member of the Police and Firemen’s Retirement System (PFRS) for a period of two years</w:t>
      </w:r>
    </w:p>
    <w:p w:rsidR="00285C77" w:rsidRPr="00A233B1" w:rsidRDefault="00285C77" w:rsidP="00285C77">
      <w:r>
        <w:tab/>
        <w:t xml:space="preserve">Under the </w:t>
      </w:r>
      <w:r w:rsidRPr="00A233B1">
        <w:t>bill</w:t>
      </w:r>
      <w:r>
        <w:t>,</w:t>
      </w:r>
      <w:r w:rsidRPr="00A233B1">
        <w:t xml:space="preserve"> a member of the </w:t>
      </w:r>
      <w:r>
        <w:t>PFRS</w:t>
      </w:r>
      <w:r w:rsidRPr="00A233B1">
        <w:t xml:space="preserve"> </w:t>
      </w:r>
      <w:r>
        <w:t xml:space="preserve">who was </w:t>
      </w:r>
      <w:r w:rsidRPr="00A233B1">
        <w:t xml:space="preserve">enrolled </w:t>
      </w:r>
      <w:r>
        <w:t xml:space="preserve">before </w:t>
      </w:r>
      <w:r w:rsidRPr="00A233B1">
        <w:t xml:space="preserve">the effective date of </w:t>
      </w:r>
      <w:r>
        <w:t>this bill</w:t>
      </w:r>
      <w:r w:rsidRPr="00A233B1">
        <w:t xml:space="preserve"> </w:t>
      </w:r>
      <w:r>
        <w:t>and is still a member on the effective date may retire aft</w:t>
      </w:r>
      <w:r w:rsidRPr="00A233B1">
        <w:t>er th</w:t>
      </w:r>
      <w:r>
        <w:t>e</w:t>
      </w:r>
      <w:r w:rsidRPr="00A233B1">
        <w:t xml:space="preserve"> effective</w:t>
      </w:r>
      <w:r>
        <w:t xml:space="preserve"> date, but not later than the end of a two-year period after the effective date</w:t>
      </w:r>
      <w:r w:rsidRPr="00A233B1">
        <w:t xml:space="preserve">, regardless of age, upon attaining 20 or more years of </w:t>
      </w:r>
      <w:r>
        <w:t xml:space="preserve">service credit.  The member will receive a </w:t>
      </w:r>
      <w:r w:rsidRPr="00A233B1">
        <w:t>retirement allowance equal to 50</w:t>
      </w:r>
      <w:r>
        <w:t xml:space="preserve"> percent</w:t>
      </w:r>
      <w:r w:rsidRPr="00A233B1">
        <w:t xml:space="preserve"> of the member's final compensation. </w:t>
      </w:r>
    </w:p>
    <w:p w:rsidR="00285C77" w:rsidRDefault="00285C77" w:rsidP="00285C77">
      <w:r>
        <w:tab/>
        <w:t xml:space="preserve">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 </w:t>
      </w:r>
    </w:p>
    <w:p w:rsidR="00285C77" w:rsidRDefault="00285C77" w:rsidP="00285C77"/>
    <w:p w:rsidR="00285C77" w:rsidRPr="00285C77" w:rsidRDefault="00AC0420" w:rsidP="00285C77">
      <w:pPr>
        <w:rPr>
          <w:u w:val="double"/>
        </w:rPr>
      </w:pPr>
      <w:r>
        <w:rPr>
          <w:u w:val="double"/>
        </w:rPr>
        <w:t>COMMITTEE</w:t>
      </w:r>
      <w:r w:rsidR="00285C77" w:rsidRPr="00285C77">
        <w:rPr>
          <w:u w:val="double"/>
        </w:rPr>
        <w:t xml:space="preserve"> AMENDMENTS</w:t>
      </w:r>
      <w:r>
        <w:rPr>
          <w:u w:val="double"/>
        </w:rPr>
        <w:t>:</w:t>
      </w:r>
    </w:p>
    <w:p w:rsidR="00285C77" w:rsidRDefault="003B0D9F" w:rsidP="00285C77">
      <w:r>
        <w:tab/>
        <w:t>The</w:t>
      </w:r>
      <w:r w:rsidR="00285C77">
        <w:t xml:space="preserve"> </w:t>
      </w:r>
      <w:r>
        <w:t>committee amendments</w:t>
      </w:r>
      <w:r w:rsidR="00285C77">
        <w:t xml:space="preserve"> limit to two years the period during which a PFRS</w:t>
      </w:r>
      <w:r>
        <w:t xml:space="preserve"> member</w:t>
      </w:r>
      <w:r w:rsidR="00285C77">
        <w:t xml:space="preserve"> may retire to receive this benefit.</w:t>
      </w:r>
    </w:p>
    <w:p w:rsidR="00655CA3" w:rsidRPr="00285C77" w:rsidRDefault="00655CA3" w:rsidP="0083060A">
      <w:pPr>
        <w:rPr>
          <w:u w:val="double"/>
        </w:rPr>
      </w:pPr>
    </w:p>
    <w:p w:rsidR="004B2ABF" w:rsidRDefault="00285C77" w:rsidP="0083060A">
      <w:pPr>
        <w:rPr>
          <w:u w:val="double"/>
        </w:rPr>
      </w:pPr>
      <w:r w:rsidRPr="00285C77">
        <w:rPr>
          <w:u w:val="double"/>
        </w:rPr>
        <w:t>FISCAL IMPACT</w:t>
      </w:r>
    </w:p>
    <w:p w:rsidR="00285C77" w:rsidRDefault="00285C77" w:rsidP="00285C77">
      <w:pPr>
        <w:pStyle w:val="StyleBulletedSymbolsymbol"/>
        <w:numPr>
          <w:ilvl w:val="0"/>
          <w:numId w:val="0"/>
        </w:numPr>
        <w:spacing w:after="0"/>
        <w:ind w:firstLine="360"/>
      </w:pPr>
      <w:r w:rsidRPr="00604126">
        <w:t xml:space="preserve">This bill will </w:t>
      </w:r>
      <w:r>
        <w:t>result in an indeterminate increase in the annual contributions required to be paid by the State and local governments to the PFRS.</w:t>
      </w:r>
      <w:r w:rsidRPr="00531370">
        <w:t xml:space="preserve"> </w:t>
      </w:r>
      <w:r>
        <w:t xml:space="preserve"> </w:t>
      </w:r>
      <w:r w:rsidR="00211798">
        <w:t xml:space="preserve">It is not known how many PFRS members will retire to receive the benefit provided by this bill.  </w:t>
      </w:r>
      <w:r>
        <w:t xml:space="preserve">The increase in the unfunded liability resulting from this bill will be determined by the actuary for the PFRS and will be funded over time.  </w:t>
      </w:r>
    </w:p>
    <w:p w:rsidR="00285C77" w:rsidRDefault="00285C77" w:rsidP="00285C77">
      <w:pPr>
        <w:pStyle w:val="StyleBulletedSymbolsymbol"/>
        <w:numPr>
          <w:ilvl w:val="0"/>
          <w:numId w:val="0"/>
        </w:numPr>
        <w:spacing w:after="0"/>
        <w:ind w:firstLine="360"/>
      </w:pPr>
      <w:r>
        <w:t xml:space="preserve">For those </w:t>
      </w:r>
      <w:r w:rsidRPr="00BA67AA">
        <w:t xml:space="preserve">local governments </w:t>
      </w:r>
      <w:r>
        <w:t>that</w:t>
      </w:r>
      <w:r w:rsidRPr="00BA67AA">
        <w:t xml:space="preserve"> pay for </w:t>
      </w:r>
      <w:r w:rsidR="00211798">
        <w:t xml:space="preserve">post-retirement medical </w:t>
      </w:r>
      <w:r w:rsidRPr="00BA67AA">
        <w:t>benefits</w:t>
      </w:r>
      <w:r>
        <w:t xml:space="preserve"> for their retired employees</w:t>
      </w:r>
      <w:r w:rsidRPr="00BA67AA">
        <w:t>,</w:t>
      </w:r>
      <w:r>
        <w:t xml:space="preserve"> t</w:t>
      </w:r>
      <w:r w:rsidRPr="00BA67AA">
        <w:t xml:space="preserve">here would be </w:t>
      </w:r>
      <w:r w:rsidR="00211798">
        <w:t>s</w:t>
      </w:r>
      <w:r w:rsidRPr="00BA67AA">
        <w:t xml:space="preserve">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00211798">
        <w:t xml:space="preserve">post-retirement medical </w:t>
      </w:r>
      <w:r w:rsidRPr="00BA67AA">
        <w:t xml:space="preserve">benefits.  </w:t>
      </w:r>
      <w:r>
        <w:t>The OLS does</w:t>
      </w:r>
      <w:r w:rsidRPr="00BA67AA">
        <w:t xml:space="preserve"> not have the data to determine the State </w:t>
      </w:r>
      <w:r>
        <w:t>or local government</w:t>
      </w:r>
      <w:r w:rsidRPr="00BA67AA">
        <w:t xml:space="preserve"> savings</w:t>
      </w:r>
      <w:r>
        <w:t>.</w:t>
      </w:r>
    </w:p>
    <w:sectPr w:rsidR="00285C77" w:rsidSect="0015645B">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D78" w:rsidRDefault="00F02D78">
      <w:r>
        <w:separator/>
      </w:r>
    </w:p>
  </w:endnote>
  <w:endnote w:type="continuationSeparator" w:id="0">
    <w:p w:rsidR="00F02D78" w:rsidRDefault="00F02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D78" w:rsidRDefault="00F02D78">
      <w:r>
        <w:separator/>
      </w:r>
    </w:p>
  </w:footnote>
  <w:footnote w:type="continuationSeparator" w:id="0">
    <w:p w:rsidR="00F02D78" w:rsidRDefault="00F02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645B" w:rsidP="0015645B">
    <w:pPr>
      <w:pStyle w:val="HeaderPage2"/>
      <w:jc w:val="center"/>
    </w:pPr>
    <w:r>
      <w:fldChar w:fldCharType="begin"/>
    </w:r>
    <w:r>
      <w:instrText xml:space="preserve"> PAGE  \* MERGEFORMAT </w:instrText>
    </w:r>
    <w:r>
      <w:fldChar w:fldCharType="separate"/>
    </w:r>
    <w:r>
      <w:rPr>
        <w:noProof/>
      </w:rPr>
      <w:t>2</w:t>
    </w:r>
    <w:r>
      <w:fldChar w:fldCharType="end"/>
    </w:r>
  </w:p>
  <w:p w:rsidR="0015645B" w:rsidRDefault="0015645B" w:rsidP="001564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3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45B"/>
    <w:rsid w:val="0015788F"/>
    <w:rsid w:val="0016084D"/>
    <w:rsid w:val="00167D3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798"/>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C7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D9F"/>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A34"/>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613"/>
    <w:rsid w:val="006A5D7B"/>
    <w:rsid w:val="006B65A9"/>
    <w:rsid w:val="006B6C47"/>
    <w:rsid w:val="006C0835"/>
    <w:rsid w:val="006C0ED3"/>
    <w:rsid w:val="006C7CB4"/>
    <w:rsid w:val="006C7CC5"/>
    <w:rsid w:val="006D2DD5"/>
    <w:rsid w:val="006E6B4A"/>
    <w:rsid w:val="006F4981"/>
    <w:rsid w:val="00717104"/>
    <w:rsid w:val="0071764F"/>
    <w:rsid w:val="007459B6"/>
    <w:rsid w:val="007472F5"/>
    <w:rsid w:val="00752238"/>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EF4"/>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42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A0A"/>
    <w:rsid w:val="00B52FED"/>
    <w:rsid w:val="00B53DA5"/>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337"/>
    <w:rsid w:val="00E045B1"/>
    <w:rsid w:val="00E102B8"/>
    <w:rsid w:val="00E12FEF"/>
    <w:rsid w:val="00E3262F"/>
    <w:rsid w:val="00E35F08"/>
    <w:rsid w:val="00E44D5D"/>
    <w:rsid w:val="00E50BCB"/>
    <w:rsid w:val="00E550E6"/>
    <w:rsid w:val="00E60E7B"/>
    <w:rsid w:val="00E62452"/>
    <w:rsid w:val="00E636F3"/>
    <w:rsid w:val="00E64EA1"/>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D7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5FD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68A12A7-51F5-474C-ABAD-148AC2D3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StyleBulletedSymbolsymbol">
    <w:name w:val="Style Bulleted Symbol (symbol)"/>
    <w:basedOn w:val="Normal"/>
    <w:rsid w:val="00285C77"/>
    <w:pPr>
      <w:numPr>
        <w:numId w:val="4"/>
      </w:numPr>
      <w:tabs>
        <w:tab w:val="clear" w:pos="360"/>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368</Words>
  <Characters>1843</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S1017 SBA Statement 10/22/20</vt:lpstr>
    </vt:vector>
  </TitlesOfParts>
  <Manager>R224</Manager>
  <Company>NJ OLS DMU</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 SBA Statement 10/22/20</dc:title>
  <dc:subject/>
  <dc:creator>Senate SBA</dc:creator>
  <cp:keywords>S1017|1|SG |76|0|0|!||</cp:keywords>
  <dc:description/>
  <cp:lastModifiedBy>Franks, Denise</cp:lastModifiedBy>
  <cp:revision>2</cp:revision>
  <cp:lastPrinted>2020-10-22T14:56:00Z</cp:lastPrinted>
  <dcterms:created xsi:type="dcterms:W3CDTF">2020-10-23T19:08:00Z</dcterms:created>
  <dcterms:modified xsi:type="dcterms:W3CDTF">2020-10-23T19:08:00Z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