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397" w:rsidRDefault="00BA4397" w:rsidP="00BA4397">
      <w:pPr>
        <w:pStyle w:val="bpuReprint"/>
      </w:pPr>
      <w:bookmarkStart w:id="0" w:name="bpuFrontPg"/>
      <w:bookmarkStart w:id="1" w:name="_GoBack"/>
      <w:bookmarkEnd w:id="0"/>
      <w:bookmarkEnd w:id="1"/>
      <w:r>
        <w:t>[First Reprint]</w:t>
      </w:r>
    </w:p>
    <w:p w:rsidR="00736EE1" w:rsidRDefault="00736EE1" w:rsidP="00736EE1">
      <w:pPr>
        <w:pStyle w:val="bpuBill"/>
      </w:pPr>
      <w:r>
        <w:t xml:space="preserve">SENATE, No. 1034 </w:t>
      </w:r>
    </w:p>
    <w:p w:rsidR="00736EE1" w:rsidRPr="009D38FF" w:rsidRDefault="00736EE1" w:rsidP="00736E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7863" r:id="rId7"/>
        </w:object>
      </w:r>
    </w:p>
    <w:p w:rsidR="00736EE1" w:rsidRDefault="00736EE1" w:rsidP="00736EE1">
      <w:pPr>
        <w:pStyle w:val="bpuState"/>
      </w:pPr>
      <w:r>
        <w:t>STATE OF NEW JERSEY</w:t>
      </w:r>
    </w:p>
    <w:p w:rsidR="00736EE1" w:rsidRDefault="00736EE1" w:rsidP="00736EE1">
      <w:pPr>
        <w:pStyle w:val="bpuLegislature"/>
      </w:pPr>
      <w:r>
        <w:t>219th LEGISLATURE</w:t>
      </w:r>
    </w:p>
    <w:p w:rsidR="00736EE1" w:rsidRDefault="00736EE1" w:rsidP="00736EE1">
      <w:pPr>
        <w:pStyle w:val="bpuWpGraphic"/>
      </w:pPr>
      <w:r>
        <w:object w:dxaOrig="8985" w:dyaOrig="255">
          <v:shape id="_x0000_i1026" type="#_x0000_t75" style="width:6in;height:12pt" o:ole="">
            <v:imagedata r:id="rId6" o:title=""/>
          </v:shape>
          <o:OLEObject Type="Embed" ProgID="WPWin6.1" ShapeID="_x0000_i1026" DrawAspect="Content" ObjectID="_1673427864" r:id="rId8"/>
        </w:object>
      </w:r>
      <w:r>
        <w:t xml:space="preserve">  </w:t>
      </w:r>
    </w:p>
    <w:p w:rsidR="00736EE1" w:rsidRDefault="00736EE1" w:rsidP="00736EE1">
      <w:pPr>
        <w:pStyle w:val="bpuIntro"/>
      </w:pPr>
      <w:r>
        <w:t>INTRODUCED JANUARY 30, 2020</w:t>
      </w:r>
    </w:p>
    <w:p w:rsidR="00736EE1" w:rsidRDefault="00736EE1" w:rsidP="00736EE1">
      <w:pPr>
        <w:pStyle w:val="bpuIntro"/>
      </w:pPr>
    </w:p>
    <w:p w:rsidR="00736EE1" w:rsidRDefault="00736EE1" w:rsidP="00736EE1">
      <w:pPr>
        <w:pStyle w:val="bpuIntro"/>
        <w:sectPr w:rsidR="00736EE1" w:rsidSect="004E3E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36EE1" w:rsidRDefault="00736EE1" w:rsidP="00736EE1">
      <w:pPr>
        <w:pStyle w:val="bpuIntro"/>
      </w:pPr>
    </w:p>
    <w:p w:rsidR="00736EE1" w:rsidRDefault="00736EE1" w:rsidP="00736EE1">
      <w:pPr>
        <w:pStyle w:val="bpuSponsor"/>
      </w:pPr>
      <w:r>
        <w:t>Sponsored by:</w:t>
      </w:r>
    </w:p>
    <w:p w:rsidR="00736EE1" w:rsidRDefault="00736EE1" w:rsidP="00736EE1">
      <w:pPr>
        <w:pStyle w:val="bpuSponsor"/>
      </w:pPr>
      <w:r>
        <w:t>Senator  BRIAN P. STACK</w:t>
      </w:r>
    </w:p>
    <w:p w:rsidR="00736EE1" w:rsidRDefault="00736EE1" w:rsidP="00736EE1">
      <w:pPr>
        <w:pStyle w:val="bpuSponsor"/>
      </w:pPr>
      <w:r>
        <w:t>District 33 (Hudson)</w:t>
      </w:r>
    </w:p>
    <w:p w:rsidR="00736EE1" w:rsidRDefault="00736EE1" w:rsidP="00736EE1">
      <w:pPr>
        <w:pStyle w:val="bpuSponsor"/>
      </w:pPr>
    </w:p>
    <w:p w:rsidR="00165D7B" w:rsidRDefault="004E3E5B" w:rsidP="004E3E5B">
      <w:pPr>
        <w:pStyle w:val="bpuSponsor"/>
      </w:pPr>
      <w:r>
        <w:t>Co-Sponsored by:</w:t>
      </w:r>
    </w:p>
    <w:p w:rsidR="004E3E5B" w:rsidRPr="004E3E5B" w:rsidRDefault="004E3E5B" w:rsidP="004E3E5B">
      <w:pPr>
        <w:pStyle w:val="bpuSponsor"/>
      </w:pPr>
      <w:r w:rsidRPr="004E3E5B">
        <w:t xml:space="preserve">Senators </w:t>
      </w:r>
      <w:proofErr w:type="spellStart"/>
      <w:r w:rsidRPr="004E3E5B">
        <w:t>Diegnan</w:t>
      </w:r>
      <w:proofErr w:type="spellEnd"/>
      <w:r w:rsidRPr="004E3E5B">
        <w:t xml:space="preserve">, Thompson, </w:t>
      </w:r>
      <w:proofErr w:type="spellStart"/>
      <w:r w:rsidRPr="004E3E5B">
        <w:t>Cryan</w:t>
      </w:r>
      <w:proofErr w:type="spellEnd"/>
      <w:r w:rsidRPr="004E3E5B">
        <w:t xml:space="preserve"> and Turner</w:t>
      </w:r>
    </w:p>
    <w:p w:rsidR="0001048F" w:rsidRDefault="0001048F" w:rsidP="00165D7B"/>
    <w:p w:rsidR="004E3E5B" w:rsidRDefault="004E3E5B" w:rsidP="00165D7B"/>
    <w:p w:rsidR="00165D7B" w:rsidRPr="00165D7B" w:rsidRDefault="00165D7B" w:rsidP="00165D7B"/>
    <w:p w:rsidR="00736EE1" w:rsidRDefault="00736EE1" w:rsidP="00736EE1">
      <w:pPr>
        <w:pStyle w:val="bpuSponsor"/>
      </w:pPr>
    </w:p>
    <w:p w:rsidR="00736EE1" w:rsidRDefault="00736EE1" w:rsidP="00736EE1">
      <w:pPr>
        <w:pStyle w:val="bpuSponsor"/>
      </w:pPr>
      <w:r>
        <w:t>SYNOPSIS</w:t>
      </w:r>
    </w:p>
    <w:p w:rsidR="00736EE1" w:rsidRDefault="00736EE1" w:rsidP="00736EE1">
      <w:pPr>
        <w:pStyle w:val="bpuNormText"/>
      </w:pPr>
      <w:r>
        <w:tab/>
        <w:t xml:space="preserve">Provides for spaying and neutering stray or feral cats and establishes fund therefor; designated as “Compassion for Community Cats Law.” </w:t>
      </w:r>
    </w:p>
    <w:p w:rsidR="00736EE1" w:rsidRDefault="00736EE1" w:rsidP="00736EE1">
      <w:pPr>
        <w:pStyle w:val="bpuNormText"/>
      </w:pPr>
    </w:p>
    <w:p w:rsidR="00736EE1" w:rsidRDefault="00736EE1" w:rsidP="00736EE1">
      <w:pPr>
        <w:pStyle w:val="bpuSponsor"/>
      </w:pPr>
      <w:r>
        <w:t xml:space="preserve">CURRENT VERSION OF TEXT </w:t>
      </w:r>
    </w:p>
    <w:p w:rsidR="00736EE1" w:rsidRDefault="00BA4397" w:rsidP="00736EE1">
      <w:pPr>
        <w:pStyle w:val="bpuNormText"/>
      </w:pPr>
      <w:r>
        <w:tab/>
        <w:t>As reported by the Senate Environment and Energy Committee on October 19, 2020, with amendments.</w:t>
      </w:r>
    </w:p>
    <w:p w:rsidR="00736EE1" w:rsidRDefault="00736EE1" w:rsidP="00736E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6EE1" w:rsidRDefault="00736EE1" w:rsidP="008916EC">
      <w:pPr>
        <w:pStyle w:val="FronterPage"/>
        <w:tabs>
          <w:tab w:val="clear" w:pos="720"/>
          <w:tab w:val="clear" w:pos="1440"/>
          <w:tab w:val="clear" w:pos="2160"/>
          <w:tab w:val="clear" w:pos="2880"/>
          <w:tab w:val="clear" w:pos="3600"/>
          <w:tab w:val="clear" w:pos="4320"/>
          <w:tab w:val="clear" w:pos="5040"/>
        </w:tabs>
        <w:sectPr w:rsidR="00736EE1" w:rsidSect="00736EE1">
          <w:type w:val="continuous"/>
          <w:pgSz w:w="12240" w:h="20160" w:code="5"/>
          <w:pgMar w:top="1440" w:right="2275" w:bottom="1440" w:left="2275" w:header="72" w:footer="720" w:gutter="0"/>
          <w:pgNumType w:start="1"/>
          <w:cols w:space="720"/>
          <w:docGrid w:linePitch="360"/>
        </w:sectPr>
      </w:pPr>
    </w:p>
    <w:p w:rsidR="000A3186" w:rsidRPr="00677316" w:rsidRDefault="000A3186" w:rsidP="000A3186">
      <w:pPr>
        <w:pStyle w:val="HangingAnAct"/>
        <w:rPr>
          <w:rStyle w:val="HangingAnActChar"/>
        </w:rPr>
      </w:pPr>
      <w:r w:rsidRPr="000A3186">
        <w:rPr>
          <w:rStyle w:val="BillHead"/>
        </w:rPr>
        <w:lastRenderedPageBreak/>
        <w:t>An Act</w:t>
      </w:r>
      <w:r w:rsidRPr="006B7FA7">
        <w:rPr>
          <w:rStyle w:val="HangingAnActChar"/>
        </w:rPr>
        <w:t xml:space="preserve"> </w:t>
      </w:r>
      <w:r>
        <w:rPr>
          <w:rStyle w:val="HangingAnActChar"/>
        </w:rPr>
        <w:t>concerning cat population control, designated as the “Compassion for Community Cats Law," and amending, supplementing, and repealing various parts of statutory law.</w:t>
      </w:r>
    </w:p>
    <w:p w:rsidR="000A3186" w:rsidRPr="00D71D68" w:rsidRDefault="000A3186" w:rsidP="000A3186"/>
    <w:p w:rsidR="000A3186" w:rsidRPr="00AA7880" w:rsidRDefault="000A3186" w:rsidP="000A3186">
      <w:r>
        <w:tab/>
      </w:r>
      <w:r>
        <w:rPr>
          <w:rStyle w:val="BillHeading2"/>
        </w:rPr>
        <w:t xml:space="preserve">Be It Enacted </w:t>
      </w:r>
      <w:r>
        <w:rPr>
          <w:rStyle w:val="BillLanguage"/>
        </w:rPr>
        <w:t>by the Senate and General Assembly of the State of New Jersey:</w:t>
      </w:r>
    </w:p>
    <w:p w:rsidR="000A3186" w:rsidRDefault="000A3186" w:rsidP="000A3186"/>
    <w:p w:rsidR="00093962" w:rsidRDefault="00093962" w:rsidP="00093962">
      <w:r>
        <w:tab/>
        <w:t>1.</w:t>
      </w:r>
      <w:r>
        <w:tab/>
        <w:t xml:space="preserve">(New section)  a.  There is established in the Department of Health a special, </w:t>
      </w:r>
      <w:proofErr w:type="spellStart"/>
      <w:r>
        <w:t>nonlapsing</w:t>
      </w:r>
      <w:proofErr w:type="spellEnd"/>
      <w:r>
        <w:t xml:space="preserve"> fund to be known as the “Compassion for Community Cats Fund.”  The fund shall be administered by the department and shall be credited with:</w:t>
      </w:r>
    </w:p>
    <w:p w:rsidR="00093962" w:rsidRDefault="00093962" w:rsidP="00093962">
      <w:r>
        <w:tab/>
        <w:t>(1)</w:t>
      </w:r>
      <w:r>
        <w:tab/>
        <w:t>all fees collected pursuant to section 1 of P.L.1983, c.181 (C.4:19-15.3c);</w:t>
      </w:r>
    </w:p>
    <w:p w:rsidR="00093962" w:rsidRDefault="00093962" w:rsidP="00093962">
      <w:r>
        <w:tab/>
        <w:t>(2)</w:t>
      </w:r>
      <w:r>
        <w:tab/>
        <w:t xml:space="preserve">all penalties collected pursuant to subsection c. of section </w:t>
      </w:r>
      <w:r>
        <w:rPr>
          <w:rFonts w:ascii="Albertus Extra Bold" w:hAnsi="Albertus Extra Bold"/>
          <w:b/>
          <w:vertAlign w:val="superscript"/>
        </w:rPr>
        <w:t>1</w:t>
      </w:r>
      <w:r w:rsidRPr="004112E6">
        <w:rPr>
          <w:rFonts w:ascii="Albertus Extra Bold" w:hAnsi="Albertus Extra Bold"/>
          <w:b/>
          <w:bCs/>
        </w:rPr>
        <w:t>[</w:t>
      </w:r>
      <w:r>
        <w:t>3</w:t>
      </w:r>
      <w:r w:rsidRPr="004112E6">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of P.L.    , c.   (C.        ) (pending before the Legislature as this bill);</w:t>
      </w:r>
    </w:p>
    <w:p w:rsidR="00093962" w:rsidRDefault="00093962" w:rsidP="00093962">
      <w:r>
        <w:tab/>
        <w:t>(3)</w:t>
      </w:r>
      <w:r>
        <w:tab/>
        <w:t>moneys as may be appropriated by the Legislature; and</w:t>
      </w:r>
    </w:p>
    <w:p w:rsidR="00093962" w:rsidRDefault="00093962" w:rsidP="00093962">
      <w:r>
        <w:tab/>
        <w:t>(4)</w:t>
      </w:r>
      <w:r>
        <w:tab/>
        <w:t>any return on investment of moneys deposited in the fund.</w:t>
      </w:r>
    </w:p>
    <w:p w:rsidR="00093962" w:rsidRDefault="00093962" w:rsidP="00093962">
      <w:r>
        <w:tab/>
        <w:t xml:space="preserve"> b.</w:t>
      </w:r>
      <w:r>
        <w:tab/>
        <w:t>Moneys in the fund shall be used by the department solely for grants to municipalities and counties to establish programs to humanely trap community cats, sterilize, ear-tip, vaccinate against rabies, and return each community cat to the location where the community cat was trapped.</w:t>
      </w:r>
    </w:p>
    <w:p w:rsidR="00093962" w:rsidRDefault="00093962" w:rsidP="00093962">
      <w:r>
        <w:tab/>
        <w:t xml:space="preserve"> c.</w:t>
      </w:r>
      <w:r>
        <w:tab/>
        <w:t>The department shall not use any moneys in the fund for administrative costs of the department.</w:t>
      </w:r>
    </w:p>
    <w:p w:rsidR="00093962" w:rsidRDefault="00093962" w:rsidP="00093962">
      <w:r>
        <w:tab/>
        <w:t xml:space="preserve"> d.</w:t>
      </w:r>
      <w:r>
        <w:tab/>
        <w:t>As used in this section, “community cat” means a cat, whether or not fearful of, or socialized to, humans, that has no known owner, lives and freely roams in the outdoors, and that may or may not be cared for by a person, including, but not limited to, a person who provides food, water, veterinary care, or indoor or outdoor protection from the weather.</w:t>
      </w:r>
    </w:p>
    <w:p w:rsidR="000A3186" w:rsidRDefault="000A3186" w:rsidP="000A3186"/>
    <w:p w:rsidR="008140B2" w:rsidRDefault="008140B2" w:rsidP="008140B2">
      <w:r>
        <w:tab/>
        <w:t>2.</w:t>
      </w:r>
      <w:r>
        <w:tab/>
        <w:t xml:space="preserve">(New section)  a.  Except as otherwise provided pursuant to subsection b. of this section, in addition to the provisions of section 16 of P.L.1941, c.151 </w:t>
      </w:r>
      <w:r>
        <w:rPr>
          <w:rFonts w:ascii="Albertus Extra Bold" w:hAnsi="Albertus Extra Bold"/>
          <w:b/>
          <w:vertAlign w:val="superscript"/>
        </w:rPr>
        <w:t>1</w:t>
      </w:r>
      <w:r w:rsidRPr="004112E6">
        <w:rPr>
          <w:rFonts w:ascii="Albertus Extra Bold" w:hAnsi="Albertus Extra Bold"/>
          <w:b/>
          <w:bCs/>
        </w:rPr>
        <w:t>[</w:t>
      </w:r>
      <w:r>
        <w:t>(C.4:19-19.16)</w:t>
      </w:r>
      <w:r w:rsidRPr="00655FB8">
        <w:rPr>
          <w:rFonts w:ascii="Albertus Extra Bold" w:hAnsi="Albertus Extra Bold"/>
          <w:b/>
        </w:rPr>
        <w:t>]</w:t>
      </w:r>
      <w:r>
        <w:t xml:space="preserve"> </w:t>
      </w:r>
      <w:r w:rsidRPr="002C3E6C">
        <w:rPr>
          <w:u w:val="single"/>
        </w:rPr>
        <w:t>(C.4:19-15.16)</w:t>
      </w:r>
      <w:r>
        <w:rPr>
          <w:rFonts w:ascii="Albertus Extra Bold" w:hAnsi="Albertus Extra Bold"/>
          <w:b/>
          <w:vertAlign w:val="superscript"/>
        </w:rPr>
        <w:t>1</w:t>
      </w:r>
      <w:r>
        <w:t xml:space="preserve"> , no cat may be released for adoption from an animal rescue organization facility, shelter, pound, or kennel operating as a shelter or pound unless the cat has been spayed or neutered by a licensed veterinarian.  The animal rescue organization facility, shelter, pound, or kennel operating as a shelter or pound may charge the cost of spaying or neutering the cat to the person assuming ownership from the animal rescue organization facility, shelter, pound, or kennel operating as a shelter or pound.</w:t>
      </w:r>
    </w:p>
    <w:p w:rsidR="008140B2" w:rsidRDefault="008140B2" w:rsidP="008140B2">
      <w:r>
        <w:tab/>
        <w:t xml:space="preserve"> b.  The provisions of subsection a. of this section shall not apply to a cat that:</w:t>
      </w:r>
    </w:p>
    <w:p w:rsidR="008140B2" w:rsidRDefault="008140B2" w:rsidP="008140B2">
      <w:r>
        <w:lastRenderedPageBreak/>
        <w:tab/>
        <w:t>(1)</w:t>
      </w:r>
      <w:r>
        <w:tab/>
        <w:t>is less than two months old;</w:t>
      </w:r>
    </w:p>
    <w:p w:rsidR="008140B2" w:rsidRDefault="008140B2" w:rsidP="008140B2">
      <w:r>
        <w:tab/>
        <w:t>(2)</w:t>
      </w:r>
      <w:r>
        <w:tab/>
        <w:t>a licensed veterinarian determines cannot be spayed or neutered for other health reasons affecting the cat; or</w:t>
      </w:r>
    </w:p>
    <w:p w:rsidR="008140B2" w:rsidRDefault="008140B2" w:rsidP="008140B2">
      <w:r>
        <w:tab/>
        <w:t>(3)</w:t>
      </w:r>
      <w:r>
        <w:tab/>
        <w:t>is being placed in a foster home or transferred to another shelter, pound, kennel operating as a shelter or pound, or animal rescue organization facility by a shelter, pound, or kennel operating as a shelter or pound, except as otherwise provided in subsection h. of section 16 of P.L.1941, c.151 (C.4:19-15.16).</w:t>
      </w:r>
    </w:p>
    <w:p w:rsidR="008140B2" w:rsidRDefault="008140B2" w:rsidP="008140B2">
      <w:r>
        <w:tab/>
        <w:t xml:space="preserve"> c.</w:t>
      </w:r>
      <w:r>
        <w:tab/>
        <w:t>Any person who violates subsection a. of this section shall be subject to a civil penalty of up to $1,000, to be collected by the Department of Health in a civil action by a summary proceeding under the "Penalty Enforcement Law of 1999," P.L.1999, c.274 (C.2A:58-10 et seq.).  The Superior Court and the municipal courts shall have jurisdiction to enforce the provisions of the "Penalty Enforcement Law of 1999" pursuant to this section, and all monies collected pursuant to this subsection shall be deposited in the “Compassion for Community Cats Fund,” established pursuant to section 1 of P.L.    , c. (C.        ) (pending before the Legislature as this bill) for the purposes of the fund.</w:t>
      </w:r>
    </w:p>
    <w:p w:rsidR="008140B2" w:rsidRDefault="008140B2" w:rsidP="008140B2">
      <w:r>
        <w:tab/>
        <w:t xml:space="preserve"> d.</w:t>
      </w:r>
      <w:r>
        <w:tab/>
        <w:t>The Department of Health, pursuant to the "Administrative Procedure Act," P.L.1968, c.410 (C.52:14B-1 et seq.), may adopt rules and regulations necessary to implement this section.</w:t>
      </w:r>
    </w:p>
    <w:p w:rsidR="000A3186" w:rsidRDefault="000A3186" w:rsidP="000A3186"/>
    <w:p w:rsidR="000A3186" w:rsidRPr="00AB437E" w:rsidRDefault="000A3186" w:rsidP="000A3186">
      <w:r>
        <w:tab/>
      </w:r>
      <w:r w:rsidR="00494F1A">
        <w:t xml:space="preserve"> </w:t>
      </w:r>
      <w:r>
        <w:t>3.</w:t>
      </w:r>
      <w:r>
        <w:tab/>
      </w:r>
      <w:r w:rsidRPr="00AB437E">
        <w:t>Section 1 of P.L.1941, c.151 (C.4:19-15.1) is amended to read as follows:</w:t>
      </w:r>
    </w:p>
    <w:p w:rsidR="000A3186" w:rsidRPr="00AB437E" w:rsidRDefault="000A3186" w:rsidP="000A3186">
      <w:pPr>
        <w:rPr>
          <w:lang w:val="en"/>
        </w:rPr>
      </w:pPr>
      <w:r>
        <w:rPr>
          <w:lang w:val="en"/>
        </w:rPr>
        <w:tab/>
      </w:r>
      <w:r w:rsidR="00494F1A">
        <w:rPr>
          <w:lang w:val="en"/>
        </w:rPr>
        <w:t xml:space="preserve"> </w:t>
      </w:r>
      <w:r>
        <w:rPr>
          <w:lang w:val="en"/>
        </w:rPr>
        <w:t>1.</w:t>
      </w:r>
      <w:r>
        <w:rPr>
          <w:lang w:val="en"/>
        </w:rPr>
        <w:tab/>
      </w:r>
      <w:r w:rsidR="000E6F6B">
        <w:rPr>
          <w:lang w:val="en"/>
        </w:rPr>
        <w:t>As used in P.L.1941, c.</w:t>
      </w:r>
      <w:r w:rsidRPr="00AB437E">
        <w:rPr>
          <w:lang w:val="en"/>
        </w:rPr>
        <w:t>151 (C.4:19-15.1 et seq.):</w:t>
      </w:r>
    </w:p>
    <w:p w:rsidR="000A3186" w:rsidRPr="00AB437E" w:rsidRDefault="000A3186" w:rsidP="000A3186">
      <w:pPr>
        <w:rPr>
          <w:lang w:val="en"/>
        </w:rPr>
      </w:pPr>
      <w:r>
        <w:rPr>
          <w:lang w:val="en"/>
        </w:rPr>
        <w:tab/>
      </w:r>
      <w:r w:rsidRPr="00AB437E">
        <w:rPr>
          <w:lang w:val="en"/>
        </w:rPr>
        <w:t>“Animal rescue organization” means an individual or group of individuals who, with or without salary or compensation, house and care for homeless animals in the home of an individual or in other facilities, with the intent of placing the animals in responsible, more permanent homes as soon as possible.</w:t>
      </w:r>
    </w:p>
    <w:p w:rsidR="000A3186" w:rsidRPr="00AB437E" w:rsidRDefault="000A3186" w:rsidP="000A3186">
      <w:pPr>
        <w:rPr>
          <w:lang w:val="en"/>
        </w:rPr>
      </w:pPr>
      <w:r>
        <w:rPr>
          <w:lang w:val="en"/>
        </w:rPr>
        <w:tab/>
      </w:r>
      <w:r w:rsidRPr="00AB437E">
        <w:rPr>
          <w:lang w:val="en"/>
        </w:rPr>
        <w:t>“Animal rescue organization facility” means the home or other facility in which an animal rescue organization houses and cares for an animal.</w:t>
      </w:r>
    </w:p>
    <w:p w:rsidR="000A3186" w:rsidRPr="00AB437E" w:rsidRDefault="000A3186" w:rsidP="000A3186">
      <w:pPr>
        <w:rPr>
          <w:lang w:val="en"/>
        </w:rPr>
      </w:pPr>
      <w:r>
        <w:rPr>
          <w:lang w:val="en"/>
        </w:rPr>
        <w:tab/>
      </w:r>
      <w:r w:rsidRPr="00AB437E">
        <w:rPr>
          <w:lang w:val="en"/>
        </w:rPr>
        <w:t xml:space="preserve">“Certified animal control officer” means a person 18 years of age or older who has satisfactorily completed the course of study approved by the Commissioner of Health and Senior Services and the Police Training Commission as prescribed by paragraphs (1) through (3) of subsection </w:t>
      </w:r>
      <w:r w:rsidR="005E4D88">
        <w:rPr>
          <w:lang w:val="en"/>
        </w:rPr>
        <w:t>a. of section 3 of P.L.1983, c.</w:t>
      </w:r>
      <w:r w:rsidRPr="00AB437E">
        <w:rPr>
          <w:lang w:val="en"/>
        </w:rPr>
        <w:t>525 (C.4:19-15.16a); or who has been employed in the State of New Jersey in the capacity of, and with similar responsibilities to those required of, a certified animal control officer pursuant to</w:t>
      </w:r>
      <w:r w:rsidR="005E4D88">
        <w:rPr>
          <w:lang w:val="en"/>
        </w:rPr>
        <w:t xml:space="preserve"> the provisions of P.L.1983, c.</w:t>
      </w:r>
      <w:r w:rsidRPr="00AB437E">
        <w:rPr>
          <w:lang w:val="en"/>
        </w:rPr>
        <w:t>525 for a period of three years before January 17, 1987.</w:t>
      </w:r>
    </w:p>
    <w:p w:rsidR="000A3186" w:rsidRPr="00AB437E" w:rsidRDefault="000A3186" w:rsidP="000A3186">
      <w:r>
        <w:rPr>
          <w:lang w:val="en"/>
        </w:rPr>
        <w:tab/>
      </w:r>
      <w:r>
        <w:rPr>
          <w:u w:val="single"/>
          <w:lang w:val="en"/>
        </w:rPr>
        <w:t>“Community cat</w:t>
      </w:r>
      <w:r w:rsidRPr="00223595">
        <w:rPr>
          <w:u w:val="single"/>
          <w:lang w:val="en"/>
        </w:rPr>
        <w:t xml:space="preserve">” </w:t>
      </w:r>
      <w:r w:rsidRPr="00223595">
        <w:rPr>
          <w:u w:val="single"/>
        </w:rPr>
        <w:t>means a cat, whether or not fearful of</w:t>
      </w:r>
      <w:r>
        <w:rPr>
          <w:u w:val="single"/>
        </w:rPr>
        <w:t>,</w:t>
      </w:r>
      <w:r w:rsidRPr="00223595">
        <w:rPr>
          <w:u w:val="single"/>
        </w:rPr>
        <w:t xml:space="preserve"> or socialized to</w:t>
      </w:r>
      <w:r>
        <w:rPr>
          <w:u w:val="single"/>
        </w:rPr>
        <w:t>,</w:t>
      </w:r>
      <w:r w:rsidRPr="00223595">
        <w:rPr>
          <w:u w:val="single"/>
        </w:rPr>
        <w:t xml:space="preserve"> humans, that has no known owner, lives and freely roams in the outdoors, and that may or may not be cared for by a person, including, but not limited to, </w:t>
      </w:r>
      <w:r>
        <w:rPr>
          <w:u w:val="single"/>
        </w:rPr>
        <w:t xml:space="preserve">a person who </w:t>
      </w:r>
      <w:r w:rsidRPr="00223595">
        <w:rPr>
          <w:u w:val="single"/>
        </w:rPr>
        <w:t>provid</w:t>
      </w:r>
      <w:r>
        <w:rPr>
          <w:u w:val="single"/>
        </w:rPr>
        <w:t xml:space="preserve">es </w:t>
      </w:r>
      <w:r w:rsidRPr="00223595">
        <w:rPr>
          <w:u w:val="single"/>
        </w:rPr>
        <w:t xml:space="preserve">food, </w:t>
      </w:r>
      <w:r w:rsidRPr="00223595">
        <w:rPr>
          <w:u w:val="single"/>
        </w:rPr>
        <w:lastRenderedPageBreak/>
        <w:t>water, veterinary care, or indoor or outdoor protection from the weather.</w:t>
      </w:r>
    </w:p>
    <w:p w:rsidR="000A3186" w:rsidRPr="00AB437E" w:rsidRDefault="000A3186" w:rsidP="000A3186">
      <w:r>
        <w:tab/>
      </w:r>
      <w:r w:rsidRPr="00AB437E">
        <w:rPr>
          <w:u w:val="single"/>
        </w:rPr>
        <w:t>“Community cat caregiver” means a person who provides care to a community cat, including,</w:t>
      </w:r>
      <w:r w:rsidRPr="00223595">
        <w:rPr>
          <w:u w:val="single"/>
        </w:rPr>
        <w:t xml:space="preserve"> but not limited to, </w:t>
      </w:r>
      <w:r>
        <w:rPr>
          <w:u w:val="single"/>
        </w:rPr>
        <w:t>a person who provides</w:t>
      </w:r>
      <w:r w:rsidRPr="00223595">
        <w:rPr>
          <w:u w:val="single"/>
        </w:rPr>
        <w:t xml:space="preserve"> food, water, veterinary care, or indoor or outdoor protection from the weather.</w:t>
      </w:r>
    </w:p>
    <w:p w:rsidR="000A3186" w:rsidRPr="00AB437E" w:rsidRDefault="000A3186" w:rsidP="000A3186">
      <w:pPr>
        <w:rPr>
          <w:lang w:val="en"/>
        </w:rPr>
      </w:pPr>
      <w:r>
        <w:rPr>
          <w:lang w:val="en"/>
        </w:rPr>
        <w:tab/>
      </w:r>
      <w:r w:rsidRPr="00AB437E">
        <w:rPr>
          <w:lang w:val="en"/>
        </w:rPr>
        <w:t>“Dog” means any dog, bitch or spayed bitch.</w:t>
      </w:r>
    </w:p>
    <w:p w:rsidR="000A3186" w:rsidRPr="00AB437E" w:rsidRDefault="000A3186" w:rsidP="000A3186">
      <w:pPr>
        <w:rPr>
          <w:lang w:val="en"/>
        </w:rPr>
      </w:pPr>
      <w:r>
        <w:rPr>
          <w:lang w:val="en"/>
        </w:rPr>
        <w:tab/>
      </w:r>
      <w:r w:rsidRPr="00AB437E">
        <w:rPr>
          <w:lang w:val="en"/>
        </w:rPr>
        <w:t>“Dog of licensing age” means any dog which has attained the age of seven months or which possesses a set of permanent teeth.</w:t>
      </w:r>
    </w:p>
    <w:p w:rsidR="000A3186" w:rsidRPr="00AB437E" w:rsidRDefault="000A3186" w:rsidP="000A3186">
      <w:pPr>
        <w:rPr>
          <w:lang w:val="en"/>
        </w:rPr>
      </w:pPr>
      <w:r>
        <w:rPr>
          <w:lang w:val="en"/>
        </w:rPr>
        <w:tab/>
      </w:r>
      <w:r w:rsidRPr="00AB437E">
        <w:rPr>
          <w:lang w:val="en"/>
        </w:rPr>
        <w:t>“Foster home” means placement of a cat or dog with an individual or group that is not an animal rescue organization for the purpose of temporarily caring for the cat or dog, without the individual or group assuming ownership and with the intent of the individual or group relinquishing the cat or dog to a suitable owner when one is located.</w:t>
      </w:r>
    </w:p>
    <w:p w:rsidR="000A3186" w:rsidRPr="00AB437E" w:rsidRDefault="000A3186" w:rsidP="000A3186">
      <w:pPr>
        <w:rPr>
          <w:lang w:val="en"/>
        </w:rPr>
      </w:pPr>
      <w:r>
        <w:rPr>
          <w:lang w:val="en"/>
        </w:rPr>
        <w:tab/>
      </w:r>
      <w:r w:rsidRPr="00AB437E">
        <w:rPr>
          <w:lang w:val="en"/>
        </w:rPr>
        <w:t>“Kennel” means any establishment wherein or whereon the business of boarding or selling dogs or breeding dogs for sale is carried on, except a pet shop.</w:t>
      </w:r>
    </w:p>
    <w:p w:rsidR="000A3186" w:rsidRPr="00AB437E" w:rsidRDefault="000A3186" w:rsidP="000A3186">
      <w:pPr>
        <w:rPr>
          <w:lang w:val="en"/>
        </w:rPr>
      </w:pPr>
      <w:r>
        <w:rPr>
          <w:lang w:val="en"/>
        </w:rPr>
        <w:tab/>
      </w:r>
      <w:r w:rsidRPr="00AB437E">
        <w:t xml:space="preserve">“Owner” when applied to the proprietorship of a dog shall include every person having a right of property in that dog and every person who has that dog in </w:t>
      </w:r>
      <w:r w:rsidRPr="004112E6">
        <w:rPr>
          <w:rFonts w:ascii="Albertus Extra Bold" w:hAnsi="Albertus Extra Bold"/>
          <w:b/>
          <w:bCs/>
        </w:rPr>
        <w:t>[</w:t>
      </w:r>
      <w:r w:rsidRPr="00AB437E">
        <w:t>his</w:t>
      </w:r>
      <w:r w:rsidRPr="004112E6">
        <w:rPr>
          <w:rFonts w:ascii="Albertus Extra Bold" w:hAnsi="Albertus Extra Bold"/>
          <w:b/>
        </w:rPr>
        <w:t>]</w:t>
      </w:r>
      <w:r w:rsidRPr="00AB437E">
        <w:t xml:space="preserve"> </w:t>
      </w:r>
      <w:r w:rsidRPr="00AB437E">
        <w:rPr>
          <w:u w:val="single"/>
        </w:rPr>
        <w:t>the person’s</w:t>
      </w:r>
      <w:r w:rsidRPr="00AB437E">
        <w:t xml:space="preserve"> keeping, and when applied to the proprietorship of any other animal, including, but not limited to, a cat, shall include every person having a right of property in that animal </w:t>
      </w:r>
      <w:r w:rsidRPr="004112E6">
        <w:rPr>
          <w:rFonts w:ascii="Albertus Extra Bold" w:hAnsi="Albertus Extra Bold"/>
          <w:b/>
          <w:bCs/>
        </w:rPr>
        <w:t>[</w:t>
      </w:r>
      <w:r w:rsidRPr="00AB437E">
        <w:t>and every person who has that animal in his keeping.</w:t>
      </w:r>
      <w:r w:rsidRPr="004112E6">
        <w:rPr>
          <w:rFonts w:ascii="Albertus Extra Bold" w:hAnsi="Albertus Extra Bold"/>
          <w:b/>
        </w:rPr>
        <w:t>]</w:t>
      </w:r>
      <w:r w:rsidRPr="004112E6">
        <w:t xml:space="preserve"> </w:t>
      </w:r>
      <w:r>
        <w:rPr>
          <w:u w:val="single"/>
        </w:rPr>
        <w:t>and</w:t>
      </w:r>
      <w:r w:rsidRPr="00AB437E">
        <w:rPr>
          <w:u w:val="single"/>
        </w:rPr>
        <w:t xml:space="preserve"> shall not include a community cat caregiver.</w:t>
      </w:r>
    </w:p>
    <w:p w:rsidR="000A3186" w:rsidRPr="00AB437E" w:rsidRDefault="000A3186" w:rsidP="000A3186">
      <w:pPr>
        <w:rPr>
          <w:lang w:val="en"/>
        </w:rPr>
      </w:pPr>
      <w:r>
        <w:rPr>
          <w:lang w:val="en"/>
        </w:rPr>
        <w:tab/>
      </w:r>
      <w:r w:rsidRPr="00AB437E">
        <w:rPr>
          <w:lang w:val="en"/>
        </w:rPr>
        <w:t>“Pet shop” means any place of business which is not part of a kennel, wherein animals, including, but not limited to, dogs, cats, birds, fish, reptiles, rabbits, hamsters or gerbils, are kept or displayed chiefly for the purpose of sale to individuals for personal appreciation and companionship rather than for business or research purposes.</w:t>
      </w:r>
    </w:p>
    <w:p w:rsidR="000A3186" w:rsidRPr="00AB437E" w:rsidRDefault="000A3186" w:rsidP="000A3186">
      <w:pPr>
        <w:rPr>
          <w:lang w:val="en"/>
        </w:rPr>
      </w:pPr>
      <w:r>
        <w:rPr>
          <w:lang w:val="en"/>
        </w:rPr>
        <w:tab/>
      </w:r>
      <w:r w:rsidRPr="00AB437E">
        <w:rPr>
          <w:lang w:val="en"/>
        </w:rPr>
        <w:t>“Pound” means an establishment for the confinement of dogs or other animals seized either under the provisions of this act or otherwise.</w:t>
      </w:r>
    </w:p>
    <w:p w:rsidR="000A3186" w:rsidRPr="00AB437E" w:rsidRDefault="000A3186" w:rsidP="000A3186">
      <w:pPr>
        <w:rPr>
          <w:lang w:val="en"/>
        </w:rPr>
      </w:pPr>
      <w:r>
        <w:rPr>
          <w:lang w:val="en"/>
        </w:rPr>
        <w:tab/>
      </w:r>
      <w:r w:rsidRPr="00AB437E">
        <w:rPr>
          <w:lang w:val="en"/>
        </w:rPr>
        <w:t>“Shelter” means any establishment where dogs or other animals are received, housed and distributed.</w:t>
      </w:r>
    </w:p>
    <w:p w:rsidR="000A3186" w:rsidRDefault="000A3186" w:rsidP="000A3186">
      <w:pPr>
        <w:rPr>
          <w:lang w:val="en"/>
        </w:rPr>
      </w:pPr>
      <w:r>
        <w:rPr>
          <w:lang w:val="en"/>
        </w:rPr>
        <w:tab/>
      </w:r>
      <w:r w:rsidRPr="00AB437E">
        <w:rPr>
          <w:lang w:val="en"/>
        </w:rPr>
        <w:t>“Sterilize” means to render an animal incapable of reproducing by either spaying or neutering.</w:t>
      </w:r>
    </w:p>
    <w:p w:rsidR="000A3186" w:rsidRDefault="00494F1A" w:rsidP="000A3186">
      <w:pPr>
        <w:rPr>
          <w:lang w:val="en"/>
        </w:rPr>
      </w:pPr>
      <w:r>
        <w:rPr>
          <w:lang w:val="en"/>
        </w:rPr>
        <w:t>(</w:t>
      </w:r>
      <w:proofErr w:type="spellStart"/>
      <w:r>
        <w:rPr>
          <w:lang w:val="en"/>
        </w:rPr>
        <w:t>cf</w:t>
      </w:r>
      <w:proofErr w:type="spellEnd"/>
      <w:r>
        <w:rPr>
          <w:lang w:val="en"/>
        </w:rPr>
        <w:t xml:space="preserve">: </w:t>
      </w:r>
      <w:r w:rsidR="000A3186">
        <w:rPr>
          <w:lang w:val="en"/>
        </w:rPr>
        <w:t>P.L.2011, c.142, s.1)</w:t>
      </w:r>
    </w:p>
    <w:p w:rsidR="000A3186" w:rsidRDefault="000A3186" w:rsidP="000A3186">
      <w:pPr>
        <w:rPr>
          <w:lang w:val="en"/>
        </w:rPr>
      </w:pPr>
    </w:p>
    <w:p w:rsidR="000A3186" w:rsidRPr="00AB437E" w:rsidRDefault="000A3186" w:rsidP="000A3186">
      <w:r>
        <w:rPr>
          <w:lang w:val="en"/>
        </w:rPr>
        <w:tab/>
        <w:t>4.</w:t>
      </w:r>
      <w:r w:rsidR="00494F1A">
        <w:rPr>
          <w:lang w:val="en"/>
        </w:rPr>
        <w:tab/>
      </w:r>
      <w:r w:rsidRPr="00AB437E">
        <w:t>Section 1 of P.L.1983, c.181 (C.4:19-15.3c) is amended to read as follows:</w:t>
      </w:r>
    </w:p>
    <w:p w:rsidR="000A3186" w:rsidRPr="00AB437E" w:rsidRDefault="000A3186" w:rsidP="000A3186">
      <w:r>
        <w:tab/>
        <w:t>1.</w:t>
      </w:r>
      <w:r w:rsidR="00494F1A">
        <w:tab/>
      </w:r>
      <w:r w:rsidRPr="00AB437E">
        <w:t xml:space="preserve">In addition to the fee charged pursuant to section 3 of P.L.1941, c.151 (C.4:19-15.3) and forwarded to the Department of Health pursuant to section 11 of P.L.1941, c.151 (C.4:19-15.11), any person applying for </w:t>
      </w:r>
      <w:r w:rsidRPr="007A681B">
        <w:rPr>
          <w:rFonts w:ascii="Albertus Extra Bold" w:hAnsi="Albertus Extra Bold"/>
          <w:b/>
        </w:rPr>
        <w:t>[</w:t>
      </w:r>
      <w:r w:rsidRPr="00AB437E">
        <w:t>the</w:t>
      </w:r>
      <w:r w:rsidRPr="007A681B">
        <w:rPr>
          <w:rFonts w:ascii="Albertus Extra Bold" w:hAnsi="Albertus Extra Bold"/>
          <w:b/>
        </w:rPr>
        <w:t>]</w:t>
      </w:r>
      <w:r>
        <w:t xml:space="preserve"> </w:t>
      </w:r>
      <w:r w:rsidRPr="007A681B">
        <w:rPr>
          <w:u w:val="single"/>
        </w:rPr>
        <w:t>a</w:t>
      </w:r>
      <w:r w:rsidRPr="00AB437E">
        <w:t xml:space="preserve"> license and registration tag pursuant to section 2 of P.L.1941, c.151 (C.4:19-15.2) shall pay an additional fee of $0.20 for any dog.</w:t>
      </w:r>
    </w:p>
    <w:p w:rsidR="000A3186" w:rsidRPr="00AB437E" w:rsidRDefault="000A3186" w:rsidP="000A3186">
      <w:r>
        <w:lastRenderedPageBreak/>
        <w:tab/>
      </w:r>
      <w:r w:rsidRPr="00AB437E">
        <w:t xml:space="preserve">All fees collected pursuant to the provisions of this section shall be forwarded to the State Treasurer to be placed in the </w:t>
      </w:r>
      <w:r w:rsidRPr="00F63675">
        <w:rPr>
          <w:rFonts w:ascii="Albertus Extra Bold" w:hAnsi="Albertus Extra Bold"/>
          <w:b/>
          <w:bCs/>
        </w:rPr>
        <w:t>[</w:t>
      </w:r>
      <w:r w:rsidRPr="00AB437E">
        <w:t>"Pilot Clinic Fund" created pursuant to P.L.1983, c.180 (C.4:19A-10</w:t>
      </w:r>
      <w:r w:rsidR="00494F1A">
        <w:t> </w:t>
      </w:r>
      <w:r w:rsidRPr="00AB437E">
        <w:t>et</w:t>
      </w:r>
      <w:r w:rsidR="00494F1A">
        <w:t> </w:t>
      </w:r>
      <w:r w:rsidRPr="00AB437E">
        <w:t>seq.),</w:t>
      </w:r>
      <w:r w:rsidR="00494F1A">
        <w:t> </w:t>
      </w:r>
      <w:r w:rsidRPr="00AB437E">
        <w:t>to be used by the Commissioner of Health for the operation of the animal sterilization pilot clinic established pursuant to that act</w:t>
      </w:r>
      <w:r w:rsidRPr="00F63675">
        <w:rPr>
          <w:rFonts w:ascii="Albertus Extra Bold" w:hAnsi="Albertus Extra Bold"/>
          <w:b/>
          <w:bCs/>
        </w:rPr>
        <w:t>]</w:t>
      </w:r>
      <w:r w:rsidRPr="00AB437E">
        <w:t xml:space="preserve"> </w:t>
      </w:r>
      <w:r w:rsidRPr="00AB437E">
        <w:rPr>
          <w:u w:val="single"/>
        </w:rPr>
        <w:t xml:space="preserve">“Compassion for Community Cats Fund” established pursuant to section 1 of P.L.    , c.  </w:t>
      </w:r>
      <w:r>
        <w:rPr>
          <w:u w:val="single"/>
        </w:rPr>
        <w:t xml:space="preserve">   (C.        ) </w:t>
      </w:r>
      <w:r w:rsidRPr="00AB437E">
        <w:rPr>
          <w:u w:val="single"/>
        </w:rPr>
        <w:t>(pending before the Legislature as this bill).</w:t>
      </w:r>
    </w:p>
    <w:p w:rsidR="000A3186" w:rsidRDefault="00494F1A" w:rsidP="000A3186">
      <w:r>
        <w:t>(</w:t>
      </w:r>
      <w:proofErr w:type="spellStart"/>
      <w:r>
        <w:t>cf</w:t>
      </w:r>
      <w:proofErr w:type="spellEnd"/>
      <w:r>
        <w:t>:</w:t>
      </w:r>
      <w:r w:rsidR="000A3186">
        <w:t xml:space="preserve"> P.L.1983, c.181, s.1)</w:t>
      </w:r>
    </w:p>
    <w:p w:rsidR="000A3186" w:rsidRPr="00AB437E" w:rsidRDefault="000A3186" w:rsidP="000A3186"/>
    <w:p w:rsidR="000A3186" w:rsidRPr="00AB437E" w:rsidRDefault="000A3186" w:rsidP="000A3186">
      <w:r>
        <w:rPr>
          <w:lang w:val="en"/>
        </w:rPr>
        <w:tab/>
      </w:r>
      <w:r w:rsidR="001E2F73">
        <w:rPr>
          <w:rFonts w:ascii="Albertus Extra Bold" w:hAnsi="Albertus Extra Bold"/>
          <w:b/>
          <w:vertAlign w:val="superscript"/>
          <w:lang w:val="en"/>
        </w:rPr>
        <w:t>1</w:t>
      </w:r>
      <w:r w:rsidR="001E2F73" w:rsidRPr="001E2F73">
        <w:rPr>
          <w:rFonts w:ascii="Albertus Extra Bold" w:hAnsi="Albertus Extra Bold"/>
          <w:b/>
        </w:rPr>
        <w:t>[</w:t>
      </w:r>
      <w:r>
        <w:rPr>
          <w:lang w:val="en"/>
        </w:rPr>
        <w:t>5.</w:t>
      </w:r>
      <w:r w:rsidR="001E2F73">
        <w:rPr>
          <w:lang w:val="en"/>
        </w:rPr>
        <w:t xml:space="preserve">  </w:t>
      </w:r>
      <w:r w:rsidRPr="00AB437E">
        <w:t>Section 16 of P.L.1941, c.151 (C.4:19-15.16) is amended to read as follows:</w:t>
      </w:r>
    </w:p>
    <w:p w:rsidR="000A3186" w:rsidRPr="00AB437E" w:rsidRDefault="000A3186" w:rsidP="000A3186">
      <w:r>
        <w:tab/>
        <w:t>16.</w:t>
      </w:r>
      <w:r>
        <w:tab/>
        <w:t xml:space="preserve">a. </w:t>
      </w:r>
      <w:r w:rsidRPr="00AB437E">
        <w:t>The certified animal control officer appointed by the governing body of the municipality shall take into custody and impound any animal, to thereafter be euthanized or offered for adoption, as provided in this section:</w:t>
      </w:r>
    </w:p>
    <w:p w:rsidR="000A3186" w:rsidRPr="00AB437E" w:rsidRDefault="000A3186" w:rsidP="000A3186">
      <w:r>
        <w:tab/>
        <w:t>(1)</w:t>
      </w:r>
      <w:r w:rsidR="00494F1A">
        <w:tab/>
      </w:r>
      <w:r w:rsidRPr="00AB437E">
        <w:t>Any dog off the premises of the owner or of the person charged with the care of the dog, which is reasonably believed to be a stray dog;</w:t>
      </w:r>
    </w:p>
    <w:p w:rsidR="000A3186" w:rsidRPr="00AB437E" w:rsidRDefault="000A3186" w:rsidP="000A3186">
      <w:r>
        <w:tab/>
        <w:t>(2)</w:t>
      </w:r>
      <w:r w:rsidR="00494F1A">
        <w:tab/>
      </w:r>
      <w:r w:rsidRPr="00AB437E">
        <w:t xml:space="preserve">Any dog off the premises of the owner or the person charged with the care of the dog without a current registration tag </w:t>
      </w:r>
      <w:r w:rsidRPr="00F63675">
        <w:rPr>
          <w:rFonts w:ascii="Albertus Extra Bold" w:hAnsi="Albertus Extra Bold"/>
          <w:b/>
          <w:bCs/>
        </w:rPr>
        <w:t>[</w:t>
      </w:r>
      <w:r w:rsidRPr="00AB437E">
        <w:t>on its collar or elsewhere</w:t>
      </w:r>
      <w:r w:rsidRPr="00F63675">
        <w:rPr>
          <w:rFonts w:ascii="Albertus Extra Bold" w:hAnsi="Albertus Extra Bold"/>
          <w:b/>
        </w:rPr>
        <w:t>]</w:t>
      </w:r>
      <w:r w:rsidRPr="00AB437E">
        <w:t>;</w:t>
      </w:r>
    </w:p>
    <w:p w:rsidR="000A3186" w:rsidRPr="00AB437E" w:rsidRDefault="000A3186" w:rsidP="000A3186">
      <w:r>
        <w:tab/>
        <w:t>(3)</w:t>
      </w:r>
      <w:r w:rsidR="00494F1A">
        <w:tab/>
      </w:r>
      <w:r w:rsidRPr="00AB437E">
        <w:t>Any female dog in season off the premises of the owner or the person charged with the care of the dog;</w:t>
      </w:r>
    </w:p>
    <w:p w:rsidR="000A3186" w:rsidRPr="00AB437E" w:rsidRDefault="000A3186" w:rsidP="000A3186">
      <w:r>
        <w:tab/>
        <w:t>(4)</w:t>
      </w:r>
      <w:r>
        <w:tab/>
      </w:r>
      <w:r w:rsidRPr="00AB437E">
        <w:t xml:space="preserve">Any dog or other animal which is suspected to be rabid; </w:t>
      </w:r>
      <w:r w:rsidRPr="004C12D0">
        <w:rPr>
          <w:rFonts w:ascii="Albertus Extra Bold" w:hAnsi="Albertus Extra Bold"/>
          <w:b/>
          <w:bCs/>
        </w:rPr>
        <w:t>[</w:t>
      </w:r>
      <w:r w:rsidRPr="00AB437E">
        <w:t>or</w:t>
      </w:r>
      <w:r w:rsidRPr="004C12D0">
        <w:rPr>
          <w:rFonts w:ascii="Albertus Extra Bold" w:hAnsi="Albertus Extra Bold"/>
          <w:b/>
        </w:rPr>
        <w:t>]</w:t>
      </w:r>
    </w:p>
    <w:p w:rsidR="000A3186" w:rsidRDefault="000A3186" w:rsidP="000A3186">
      <w:pPr>
        <w:rPr>
          <w:u w:val="single"/>
        </w:rPr>
      </w:pPr>
      <w:r>
        <w:tab/>
        <w:t>(5)</w:t>
      </w:r>
      <w:r w:rsidR="00494F1A">
        <w:tab/>
      </w:r>
      <w:r w:rsidRPr="00AB437E">
        <w:t xml:space="preserve">Any dog </w:t>
      </w:r>
      <w:r w:rsidRPr="004C12D0">
        <w:rPr>
          <w:rFonts w:ascii="Albertus Extra Bold" w:hAnsi="Albertus Extra Bold"/>
          <w:b/>
        </w:rPr>
        <w:t>[</w:t>
      </w:r>
      <w:r w:rsidRPr="00AB437E">
        <w:t>or other animal</w:t>
      </w:r>
      <w:r w:rsidRPr="004C12D0">
        <w:rPr>
          <w:rFonts w:ascii="Albertus Extra Bold" w:hAnsi="Albertus Extra Bold"/>
          <w:b/>
        </w:rPr>
        <w:t>]</w:t>
      </w:r>
      <w:r w:rsidRPr="00AB437E">
        <w:t xml:space="preserve"> off the premises of the owner or the person charged with </w:t>
      </w:r>
      <w:r w:rsidRPr="004C12D0">
        <w:rPr>
          <w:rFonts w:ascii="Albertus Extra Bold" w:hAnsi="Albertus Extra Bold"/>
          <w:b/>
          <w:bCs/>
        </w:rPr>
        <w:t>[</w:t>
      </w:r>
      <w:r w:rsidRPr="00AB437E">
        <w:t>its</w:t>
      </w:r>
      <w:r w:rsidRPr="004C12D0">
        <w:rPr>
          <w:rFonts w:ascii="Albertus Extra Bold" w:hAnsi="Albertus Extra Bold"/>
          <w:b/>
        </w:rPr>
        <w:t>]</w:t>
      </w:r>
      <w:r w:rsidRPr="00AB437E">
        <w:t xml:space="preserve"> </w:t>
      </w:r>
      <w:r w:rsidRPr="00AB437E">
        <w:rPr>
          <w:u w:val="single"/>
        </w:rPr>
        <w:t>the dog’s</w:t>
      </w:r>
      <w:r w:rsidRPr="00AB437E">
        <w:t xml:space="preserve"> care that is reported to, or observed by, a certified animal control officer to be </w:t>
      </w:r>
      <w:r w:rsidRPr="004C12D0">
        <w:rPr>
          <w:rFonts w:ascii="Albertus Extra Bold" w:hAnsi="Albertus Extra Bold"/>
          <w:b/>
          <w:bCs/>
        </w:rPr>
        <w:t>[</w:t>
      </w:r>
      <w:r w:rsidRPr="00AB437E">
        <w:t>ill, injured, or</w:t>
      </w:r>
      <w:r w:rsidRPr="004C12D0">
        <w:rPr>
          <w:rFonts w:ascii="Albertus Extra Bold" w:hAnsi="Albertus Extra Bold"/>
          <w:b/>
        </w:rPr>
        <w:t>]</w:t>
      </w:r>
      <w:r w:rsidRPr="00AB437E">
        <w:t xml:space="preserve"> creating a threat to public health, safety, or welfare, or otherwise interfering with the enjoyment of property</w:t>
      </w:r>
      <w:r w:rsidRPr="00AB437E">
        <w:rPr>
          <w:bCs/>
          <w:u w:val="single"/>
        </w:rPr>
        <w:t>;</w:t>
      </w:r>
      <w:r>
        <w:rPr>
          <w:bCs/>
          <w:u w:val="single"/>
        </w:rPr>
        <w:t xml:space="preserve"> or</w:t>
      </w:r>
      <w:r w:rsidRPr="00AB437E">
        <w:rPr>
          <w:u w:val="single"/>
        </w:rPr>
        <w:t xml:space="preserve"> </w:t>
      </w:r>
    </w:p>
    <w:p w:rsidR="000A3186" w:rsidRDefault="000A3186" w:rsidP="000A3186">
      <w:r w:rsidRPr="002C5FF4">
        <w:tab/>
      </w:r>
      <w:r>
        <w:rPr>
          <w:u w:val="single"/>
        </w:rPr>
        <w:t>(6</w:t>
      </w:r>
      <w:r w:rsidRPr="00AB437E">
        <w:rPr>
          <w:u w:val="single"/>
        </w:rPr>
        <w:t>)</w:t>
      </w:r>
      <w:r w:rsidR="00494F1A">
        <w:rPr>
          <w:u w:val="single"/>
        </w:rPr>
        <w:tab/>
      </w:r>
      <w:r w:rsidRPr="00AB437E">
        <w:rPr>
          <w:u w:val="single"/>
        </w:rPr>
        <w:t>Any animal reported to, or observed by, a certified animal control officer to be ill or injured</w:t>
      </w:r>
      <w:r>
        <w:rPr>
          <w:u w:val="single"/>
        </w:rPr>
        <w:t>.</w:t>
      </w:r>
    </w:p>
    <w:p w:rsidR="000A3186" w:rsidRPr="00AB437E" w:rsidRDefault="000A3186" w:rsidP="000A3186">
      <w:r>
        <w:tab/>
      </w:r>
      <w:r w:rsidR="00494F1A">
        <w:t xml:space="preserve"> </w:t>
      </w:r>
      <w:r>
        <w:t>b.</w:t>
      </w:r>
      <w:r w:rsidR="00494F1A">
        <w:tab/>
      </w:r>
      <w:r w:rsidRPr="00AB437E">
        <w:t>If an animal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that the animal has been seized and will be liable to be offered for adoption or euthanized if not claimed within seven days after the service of the notice.</w:t>
      </w:r>
    </w:p>
    <w:p w:rsidR="000A3186" w:rsidRPr="00AB437E" w:rsidRDefault="000A3186" w:rsidP="000A3186">
      <w:r>
        <w:tab/>
      </w:r>
      <w:r w:rsidR="00494F1A">
        <w:t xml:space="preserve"> </w:t>
      </w:r>
      <w:r>
        <w:t>c.</w:t>
      </w:r>
      <w:r w:rsidR="00494F1A">
        <w:tab/>
      </w:r>
      <w:r w:rsidRPr="00AB437E">
        <w:t xml:space="preserve">A notice required pursuant </w:t>
      </w:r>
      <w:r>
        <w:t xml:space="preserve">to this section may be served: </w:t>
      </w:r>
      <w:r w:rsidRPr="00AB437E">
        <w:t xml:space="preserve">(1) by delivering it to the person on whom it is to be served, or by leaving it at the person's usual or last known place of residence or </w:t>
      </w:r>
      <w:r w:rsidRPr="00AB437E">
        <w:lastRenderedPageBreak/>
        <w:t>the address given on the collar, harness, or microchip identification; or (2) by mailing the notice to that person at the person's usual or last known place of residence, or to the address given on the collar, harness or microchip identification.</w:t>
      </w:r>
    </w:p>
    <w:p w:rsidR="000A3186" w:rsidRPr="00AB437E" w:rsidRDefault="000A3186" w:rsidP="000A3186">
      <w:r>
        <w:tab/>
        <w:t>d.</w:t>
      </w:r>
      <w:r w:rsidR="00494F1A">
        <w:tab/>
      </w:r>
      <w:r w:rsidRPr="00AB437E">
        <w:t>A shelter, pound, or kennel operating as a shelter or pound receiving an animal from a certified animal control officer pursuant to subsection a. of this section, or from any other individual, group, or organization, shall hold the animal for at least seven days before offering</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w:t>
      </w:r>
      <w:r w:rsidRPr="00AB437E">
        <w:t xml:space="preserve"> for adoption, or euthanizing, relocating, or sterilizing the animal, except if:</w:t>
      </w:r>
    </w:p>
    <w:p w:rsidR="000A3186" w:rsidRPr="00AB437E" w:rsidRDefault="000A3186" w:rsidP="000A3186">
      <w:r>
        <w:tab/>
        <w:t>(1)</w:t>
      </w:r>
      <w:r w:rsidR="00494F1A">
        <w:tab/>
      </w:r>
      <w:r w:rsidRPr="00AB437E">
        <w:t>the animal is surrendered voluntarily by</w:t>
      </w:r>
      <w:r>
        <w:t xml:space="preserve"> </w:t>
      </w:r>
      <w:r w:rsidRPr="001B168B">
        <w:rPr>
          <w:rFonts w:ascii="Albertus Extra Bold" w:hAnsi="Albertus Extra Bold"/>
          <w:b/>
        </w:rPr>
        <w:t>[</w:t>
      </w:r>
      <w:r>
        <w:t>it’s</w:t>
      </w:r>
      <w:r w:rsidRPr="001B168B">
        <w:rPr>
          <w:rFonts w:ascii="Albertus Extra Bold" w:hAnsi="Albertus Extra Bold"/>
          <w:b/>
        </w:rPr>
        <w:t>]</w:t>
      </w:r>
      <w:r w:rsidRPr="00AB437E">
        <w:t xml:space="preserve"> </w:t>
      </w:r>
      <w:r w:rsidRPr="00AB437E">
        <w:rPr>
          <w:u w:val="single"/>
        </w:rPr>
        <w:t>the animal’s</w:t>
      </w:r>
      <w:r w:rsidRPr="00AB437E">
        <w:t xml:space="preserve"> owner to the shelter, pound, or kennel operating as a shelter or pound, in which case the provisions of subsection e. of this section shall apply; or</w:t>
      </w:r>
    </w:p>
    <w:p w:rsidR="000A3186" w:rsidRPr="00AB437E" w:rsidRDefault="000A3186" w:rsidP="000A3186">
      <w:r>
        <w:tab/>
        <w:t>(2)</w:t>
      </w:r>
      <w:r w:rsidR="00494F1A">
        <w:tab/>
      </w:r>
      <w:r w:rsidRPr="00AB437E">
        <w:t>the animal is suspected of being rabid, in which case the provisions of subsection j. of this secti</w:t>
      </w:r>
      <w:r>
        <w:t>on shall apply.</w:t>
      </w:r>
    </w:p>
    <w:p w:rsidR="000A3186" w:rsidRPr="00AB437E" w:rsidRDefault="000A3186" w:rsidP="000A3186">
      <w:pPr>
        <w:rPr>
          <w:u w:val="single"/>
        </w:rPr>
      </w:pPr>
      <w:r>
        <w:tab/>
      </w:r>
      <w:r w:rsidR="00494F1A">
        <w:t xml:space="preserve"> </w:t>
      </w:r>
      <w:r>
        <w:t>e.</w:t>
      </w:r>
      <w:r w:rsidR="00494F1A">
        <w:tab/>
      </w:r>
      <w:r w:rsidRPr="00AB437E">
        <w:t>If a shelter, pound or kennel operating as a shelter or pound is not required to hold an animal for at least seven days pursuant to paragraph (1) of subsection d. of this section, the shelter, pound, or kennel operating as a shelter or pound:</w:t>
      </w:r>
    </w:p>
    <w:p w:rsidR="000A3186" w:rsidRPr="00AB437E" w:rsidRDefault="000A3186" w:rsidP="000A3186">
      <w:r>
        <w:tab/>
        <w:t>(1)</w:t>
      </w:r>
      <w:r w:rsidR="00494F1A">
        <w:tab/>
      </w:r>
      <w:r w:rsidRPr="00AB437E">
        <w:t>shall offer the animal for adoption for at least seven days before euthanizing</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w:t>
      </w:r>
      <w:r w:rsidRPr="00AB437E">
        <w:t xml:space="preserve"> ; or</w:t>
      </w:r>
    </w:p>
    <w:p w:rsidR="000A3186" w:rsidRPr="00AB437E" w:rsidRDefault="000A3186" w:rsidP="000A3186">
      <w:r>
        <w:tab/>
        <w:t>(2)</w:t>
      </w:r>
      <w:r w:rsidR="00494F1A">
        <w:tab/>
      </w:r>
      <w:r w:rsidRPr="00AB437E">
        <w:t>may transfer the animal to an animal rescue organization facility or a foster home prior to offering</w:t>
      </w:r>
      <w:r>
        <w:t xml:space="preserve"> </w:t>
      </w:r>
      <w:r w:rsidRPr="001B168B">
        <w:rPr>
          <w:rFonts w:ascii="Albertus Extra Bold" w:hAnsi="Albertus Extra Bold"/>
          <w:b/>
        </w:rPr>
        <w:t>[</w:t>
      </w:r>
      <w:r>
        <w:t>it</w:t>
      </w:r>
      <w:r w:rsidRPr="001B168B">
        <w:rPr>
          <w:rFonts w:ascii="Albertus Extra Bold" w:hAnsi="Albertus Extra Bold"/>
          <w:b/>
        </w:rPr>
        <w:t>]</w:t>
      </w:r>
      <w:r>
        <w:t xml:space="preserve"> </w:t>
      </w:r>
      <w:r w:rsidRPr="00AB437E">
        <w:rPr>
          <w:u w:val="single"/>
        </w:rPr>
        <w:t>the animal</w:t>
      </w:r>
      <w:r w:rsidRPr="00AB437E">
        <w:t xml:space="preserve"> for adoption if such a transfer is determined to be in the best interest of the animal by the shelter, pound, or kennel operating as a shelter or pound.</w:t>
      </w:r>
    </w:p>
    <w:p w:rsidR="000A3186" w:rsidRPr="00AB437E" w:rsidRDefault="000A3186" w:rsidP="000A3186">
      <w:r>
        <w:tab/>
      </w:r>
      <w:r w:rsidR="00494F1A">
        <w:t xml:space="preserve"> </w:t>
      </w:r>
      <w:r>
        <w:t>f.</w:t>
      </w:r>
      <w:r w:rsidR="00494F1A">
        <w:tab/>
      </w:r>
      <w:r w:rsidRPr="00AB437E">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p>
    <w:p w:rsidR="000A3186" w:rsidRPr="00AB437E" w:rsidRDefault="000A3186" w:rsidP="000A3186">
      <w:r>
        <w:tab/>
      </w:r>
      <w:r w:rsidR="00494F1A">
        <w:t xml:space="preserve"> </w:t>
      </w:r>
      <w:r>
        <w:t>g.</w:t>
      </w:r>
      <w:r w:rsidR="00494F1A">
        <w:tab/>
      </w:r>
      <w:r w:rsidRPr="00AB437E">
        <w:t xml:space="preserve">If the owner or the person charged with the care of the animal seeks to claim </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w:t>
      </w:r>
      <w:r w:rsidRPr="00AB437E">
        <w:t xml:space="preserve"> within seven days, or after the seven days have elapsed but before the animal has been adopted or euthanized, the shelter, pound, or kennel operating as a shelter or pound:</w:t>
      </w:r>
    </w:p>
    <w:p w:rsidR="000A3186" w:rsidRPr="00AB437E" w:rsidRDefault="000A3186" w:rsidP="000A3186">
      <w:r>
        <w:tab/>
        <w:t>(1)</w:t>
      </w:r>
      <w:r w:rsidR="00494F1A">
        <w:tab/>
      </w:r>
      <w:r w:rsidRPr="00AB437E">
        <w:t xml:space="preserve">shall, in the case of a cat or dog, release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cat or dog</w:t>
      </w:r>
      <w:r w:rsidRPr="00AB437E">
        <w:t xml:space="preserve"> to the owner or person charged with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animal’s</w:t>
      </w:r>
      <w:r w:rsidRPr="00AB437E">
        <w:t xml:space="preserve"> care, 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0A3186" w:rsidRPr="00AB437E" w:rsidRDefault="000A3186" w:rsidP="000A3186">
      <w:r>
        <w:lastRenderedPageBreak/>
        <w:tab/>
      </w:r>
      <w:r w:rsidRPr="00AB437E">
        <w:t>(</w:t>
      </w:r>
      <w:r>
        <w:t>2)</w:t>
      </w:r>
      <w:r w:rsidR="00494F1A">
        <w:tab/>
      </w:r>
      <w:r w:rsidRPr="00AB437E">
        <w:t>may, in the case of a cat or dog, charge the cost of sterilizing the cat or dog, if the owner requests such sterilizing when claiming</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cat or dog</w:t>
      </w:r>
      <w:r w:rsidRPr="00AB437E">
        <w:t>; and</w:t>
      </w:r>
    </w:p>
    <w:p w:rsidR="000A3186" w:rsidRPr="00AB437E" w:rsidRDefault="000A3186" w:rsidP="000A3186">
      <w:r>
        <w:tab/>
        <w:t>(3)</w:t>
      </w:r>
      <w:r w:rsidR="00494F1A">
        <w:tab/>
      </w:r>
      <w:r w:rsidRPr="00AB437E">
        <w:t>may require the owner or person charged with the care of the animal to pay all the animal's expenses while in the care of the shelter, pound, or kennel operating as a shelter or pound, not to exceed $4 per day.</w:t>
      </w:r>
    </w:p>
    <w:p w:rsidR="000A3186" w:rsidRPr="00AB437E" w:rsidRDefault="000A3186" w:rsidP="000A3186">
      <w:r>
        <w:tab/>
        <w:t>h.</w:t>
      </w:r>
      <w:r w:rsidR="00494F1A">
        <w:tab/>
      </w:r>
      <w:r w:rsidRPr="00AB437E">
        <w:t>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w:t>
      </w:r>
      <w:r>
        <w:t xml:space="preserve"> </w:t>
      </w:r>
      <w:r w:rsidRPr="00AB437E">
        <w:t>impounded animal may be</w:t>
      </w:r>
      <w:r>
        <w:t xml:space="preserve"> placed in a foster home,</w:t>
      </w:r>
      <w:r w:rsidRPr="00AB437E">
        <w:t xml:space="preserve"> transferred to another shelter, pound, kennel operating as a shelter or pound, or animal rescue organization facility, or euthanized in a manner causing as little pain as possible and consistent with the provisions of R.S.4:22-19</w:t>
      </w:r>
      <w:r>
        <w:t>.</w:t>
      </w:r>
      <w:r w:rsidRPr="00AB437E">
        <w:t xml:space="preserve"> </w:t>
      </w:r>
    </w:p>
    <w:p w:rsidR="000A3186" w:rsidRPr="00AB437E" w:rsidRDefault="000A3186" w:rsidP="000A3186">
      <w:r>
        <w:tab/>
      </w:r>
      <w:proofErr w:type="spellStart"/>
      <w:r>
        <w:t>i</w:t>
      </w:r>
      <w:proofErr w:type="spellEnd"/>
      <w:r>
        <w:t>.</w:t>
      </w:r>
      <w:r w:rsidR="00494F1A">
        <w:tab/>
      </w:r>
      <w:r w:rsidRPr="00AB437E">
        <w:t xml:space="preserve">At the time of adoption, the right of ownership in the animal shall transfer to the new owner.  </w:t>
      </w:r>
      <w:r>
        <w:rPr>
          <w:u w:val="single"/>
        </w:rPr>
        <w:t>P</w:t>
      </w:r>
      <w:r w:rsidRPr="00AB437E">
        <w:rPr>
          <w:u w:val="single"/>
        </w:rPr>
        <w:t xml:space="preserve">rior to </w:t>
      </w:r>
      <w:r>
        <w:rPr>
          <w:u w:val="single"/>
        </w:rPr>
        <w:t xml:space="preserve">the release </w:t>
      </w:r>
      <w:r w:rsidRPr="00AB437E">
        <w:rPr>
          <w:u w:val="single"/>
        </w:rPr>
        <w:t>to the person assuming ownership</w:t>
      </w:r>
      <w:r w:rsidRPr="00B81DDF">
        <w:rPr>
          <w:u w:val="single"/>
        </w:rPr>
        <w:t xml:space="preserve"> </w:t>
      </w:r>
      <w:r>
        <w:rPr>
          <w:u w:val="single"/>
        </w:rPr>
        <w:t xml:space="preserve">of a </w:t>
      </w:r>
      <w:r w:rsidRPr="00AB437E">
        <w:rPr>
          <w:u w:val="single"/>
        </w:rPr>
        <w:t xml:space="preserve">cat </w:t>
      </w:r>
      <w:r>
        <w:rPr>
          <w:u w:val="single"/>
        </w:rPr>
        <w:t xml:space="preserve">that </w:t>
      </w:r>
      <w:r w:rsidRPr="00AB437E">
        <w:rPr>
          <w:u w:val="single"/>
        </w:rPr>
        <w:t>has not been spayed or neutered, the shelter, pound, or kennel operating as a shelter or pound</w:t>
      </w:r>
      <w:r>
        <w:rPr>
          <w:u w:val="single"/>
        </w:rPr>
        <w:t xml:space="preserve"> </w:t>
      </w:r>
      <w:r w:rsidRPr="00AB437E">
        <w:rPr>
          <w:u w:val="single"/>
        </w:rPr>
        <w:t xml:space="preserve">shall spay or neuter the cat </w:t>
      </w:r>
      <w:r>
        <w:rPr>
          <w:u w:val="single"/>
        </w:rPr>
        <w:t>except as otherwise provided in subsection b. of section 2</w:t>
      </w:r>
      <w:r w:rsidRPr="00AB437E">
        <w:rPr>
          <w:u w:val="single"/>
        </w:rPr>
        <w:t xml:space="preserve"> of P.L.    , c.    (C.        ) (pending before the Legislature as this bill).</w:t>
      </w:r>
      <w:r w:rsidRPr="00AB437E">
        <w:t xml:space="preserve">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0A3186" w:rsidRPr="00AB437E" w:rsidRDefault="000A3186" w:rsidP="000A3186">
      <w:r>
        <w:tab/>
        <w:t>j.</w:t>
      </w:r>
      <w:r w:rsidR="00494F1A">
        <w:tab/>
      </w:r>
      <w:r w:rsidRPr="00AB437E">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0A3186" w:rsidRPr="00AB437E" w:rsidRDefault="000A3186" w:rsidP="000A3186">
      <w:r>
        <w:tab/>
        <w:t>k.</w:t>
      </w:r>
      <w:r w:rsidR="00494F1A">
        <w:tab/>
      </w:r>
      <w:r w:rsidRPr="00AB437E">
        <w:t>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w:t>
      </w:r>
      <w:r>
        <w:t>perating as a shelter or pound.</w:t>
      </w:r>
      <w:r w:rsidRPr="00AB437E">
        <w:t xml:space="preserve"> The certified animal control officer may not place the animal in the custody of, or cause the animal to be placed in the custody of, any animal rescue organization facility, foster home, or other unlicensed facility.  However, the licensed shelter, pound, or kennel operating as a shelter or pound may place the animal in an </w:t>
      </w:r>
      <w:r w:rsidRPr="00AB437E">
        <w:lastRenderedPageBreak/>
        <w:t>animal rescue organization facility, foster home, or other unlicensed facility if necessary pursuant to subsection e. or h. of this section.</w:t>
      </w:r>
    </w:p>
    <w:p w:rsidR="000A3186" w:rsidRPr="00AB437E" w:rsidRDefault="000A3186" w:rsidP="000A3186">
      <w:r>
        <w:tab/>
        <w:t>l.</w:t>
      </w:r>
      <w:r w:rsidR="00494F1A">
        <w:tab/>
      </w:r>
      <w:r w:rsidRPr="00AB437E">
        <w:t>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w:t>
      </w:r>
    </w:p>
    <w:p w:rsidR="000A3186" w:rsidRPr="00AB437E" w:rsidRDefault="000A3186" w:rsidP="000A3186">
      <w:pPr>
        <w:rPr>
          <w:u w:val="single"/>
        </w:rPr>
      </w:pPr>
      <w:r>
        <w:tab/>
      </w:r>
      <w:r w:rsidRPr="00AB437E">
        <w:rPr>
          <w:u w:val="single"/>
        </w:rPr>
        <w:t>m.</w:t>
      </w:r>
      <w:r w:rsidR="00494F1A">
        <w:rPr>
          <w:u w:val="single"/>
        </w:rPr>
        <w:tab/>
      </w:r>
      <w:r w:rsidRPr="00AB437E">
        <w:rPr>
          <w:u w:val="single"/>
        </w:rPr>
        <w:t>Notwithstanding the provisions of this section</w:t>
      </w:r>
      <w:r>
        <w:rPr>
          <w:u w:val="single"/>
        </w:rPr>
        <w:t>,</w:t>
      </w:r>
      <w:r w:rsidRPr="00AB437E">
        <w:rPr>
          <w:u w:val="single"/>
        </w:rPr>
        <w:t xml:space="preserve"> or any other law</w:t>
      </w:r>
      <w:r>
        <w:rPr>
          <w:u w:val="single"/>
        </w:rPr>
        <w:t>, or rule or regulation adopted pursuant thereto, or municipal ordinance,</w:t>
      </w:r>
      <w:r w:rsidRPr="00AB437E">
        <w:rPr>
          <w:u w:val="single"/>
        </w:rPr>
        <w:t xml:space="preserve"> to the contrary, a shelter, pound, or kennel operating as a shelter or pound shall not be required to hold a community cat </w:t>
      </w:r>
      <w:r>
        <w:rPr>
          <w:u w:val="single"/>
        </w:rPr>
        <w:t xml:space="preserve">for any period of time </w:t>
      </w:r>
      <w:r w:rsidRPr="00AB437E">
        <w:rPr>
          <w:u w:val="single"/>
        </w:rPr>
        <w:t>before sterilizing</w:t>
      </w:r>
      <w:r>
        <w:rPr>
          <w:u w:val="single"/>
        </w:rPr>
        <w:t xml:space="preserve">, </w:t>
      </w:r>
      <w:r w:rsidRPr="00AB437E">
        <w:rPr>
          <w:u w:val="single"/>
        </w:rPr>
        <w:t>ear</w:t>
      </w:r>
      <w:r>
        <w:rPr>
          <w:u w:val="single"/>
        </w:rPr>
        <w:t>-</w:t>
      </w:r>
      <w:r w:rsidRPr="00AB437E">
        <w:rPr>
          <w:u w:val="single"/>
        </w:rPr>
        <w:t>tipping</w:t>
      </w:r>
      <w:r>
        <w:rPr>
          <w:u w:val="single"/>
        </w:rPr>
        <w:t xml:space="preserve">, </w:t>
      </w:r>
      <w:r w:rsidRPr="00AB437E">
        <w:rPr>
          <w:u w:val="single"/>
        </w:rPr>
        <w:t>vaccinating the</w:t>
      </w:r>
      <w:r>
        <w:rPr>
          <w:u w:val="single"/>
        </w:rPr>
        <w:t xml:space="preserve"> community</w:t>
      </w:r>
      <w:r w:rsidRPr="00AB437E">
        <w:rPr>
          <w:u w:val="single"/>
        </w:rPr>
        <w:t xml:space="preserve"> cat against rabies, and returning the </w:t>
      </w:r>
      <w:r>
        <w:rPr>
          <w:u w:val="single"/>
        </w:rPr>
        <w:t xml:space="preserve">community </w:t>
      </w:r>
      <w:r w:rsidRPr="00AB437E">
        <w:rPr>
          <w:u w:val="single"/>
        </w:rPr>
        <w:t xml:space="preserve">cat to the location where the </w:t>
      </w:r>
      <w:r>
        <w:rPr>
          <w:u w:val="single"/>
        </w:rPr>
        <w:t xml:space="preserve">community </w:t>
      </w:r>
      <w:r w:rsidRPr="00AB437E">
        <w:rPr>
          <w:u w:val="single"/>
        </w:rPr>
        <w:t>cat was trapped</w:t>
      </w:r>
      <w:r>
        <w:rPr>
          <w:u w:val="single"/>
        </w:rPr>
        <w:t>.</w:t>
      </w:r>
    </w:p>
    <w:p w:rsidR="000A3186" w:rsidRPr="001E2F73" w:rsidRDefault="00494F1A" w:rsidP="000A3186">
      <w:pPr>
        <w:rPr>
          <w:rFonts w:ascii="Albertus Extra Bold" w:hAnsi="Albertus Extra Bold"/>
          <w:b/>
          <w:vertAlign w:val="superscript"/>
        </w:rPr>
      </w:pPr>
      <w:r>
        <w:t>(</w:t>
      </w:r>
      <w:proofErr w:type="spellStart"/>
      <w:r>
        <w:t>cf</w:t>
      </w:r>
      <w:proofErr w:type="spellEnd"/>
      <w:r>
        <w:t xml:space="preserve">: </w:t>
      </w:r>
      <w:r w:rsidR="000A3186">
        <w:t>P.L.2012, c.17, s.7)</w:t>
      </w:r>
      <w:r w:rsidR="001E2F73" w:rsidRPr="001E2F73">
        <w:rPr>
          <w:rFonts w:ascii="Albertus Extra Bold" w:hAnsi="Albertus Extra Bold"/>
          <w:b/>
        </w:rPr>
        <w:t>]</w:t>
      </w:r>
      <w:r w:rsidR="001E2F73">
        <w:rPr>
          <w:rFonts w:ascii="Albertus Extra Bold" w:hAnsi="Albertus Extra Bold"/>
          <w:b/>
          <w:vertAlign w:val="superscript"/>
        </w:rPr>
        <w:t>1</w:t>
      </w:r>
    </w:p>
    <w:p w:rsidR="000A3186" w:rsidRDefault="000A3186" w:rsidP="000A3186"/>
    <w:p w:rsidR="00446809" w:rsidRDefault="00446809" w:rsidP="00446809">
      <w:r>
        <w:rPr>
          <w:lang w:val="en"/>
        </w:rPr>
        <w:tab/>
      </w:r>
      <w:r>
        <w:rPr>
          <w:rFonts w:ascii="Albertus Extra Bold" w:hAnsi="Albertus Extra Bold"/>
          <w:b/>
          <w:vertAlign w:val="superscript"/>
        </w:rPr>
        <w:t>1</w:t>
      </w:r>
      <w:r>
        <w:rPr>
          <w:lang w:val="en"/>
        </w:rPr>
        <w:t>5.</w:t>
      </w:r>
      <w:r>
        <w:rPr>
          <w:lang w:val="en"/>
        </w:rPr>
        <w:tab/>
      </w:r>
      <w:r>
        <w:t>Section 16 of P.L.1941, c.151 (C.4:19-15.16) is amended to read as follows:</w:t>
      </w:r>
    </w:p>
    <w:p w:rsidR="00446809" w:rsidRDefault="00446809" w:rsidP="00446809">
      <w:r>
        <w:tab/>
        <w:t>16.</w:t>
      </w:r>
      <w:r>
        <w:tab/>
        <w:t>a. The certified animal control officer appointed by the governing body of the municipality shall take into custody and impound any animal, to thereafter be euthanized or offered for adoption, as provided in this section:</w:t>
      </w:r>
    </w:p>
    <w:p w:rsidR="00446809" w:rsidRDefault="00446809" w:rsidP="00446809">
      <w:r>
        <w:tab/>
        <w:t>(1)</w:t>
      </w:r>
      <w:r>
        <w:tab/>
        <w:t>Any dog off the premises of the owner or of the person charged with the care of the dog, which is reasonably believed to be a stray dog;</w:t>
      </w:r>
    </w:p>
    <w:p w:rsidR="00446809" w:rsidRDefault="00446809" w:rsidP="00446809">
      <w:r>
        <w:tab/>
        <w:t>(2)</w:t>
      </w:r>
      <w:r>
        <w:tab/>
        <w:t xml:space="preserve">Any dog off the premises of the owner or the person charged with the care of the dog without a current registration tag </w:t>
      </w:r>
      <w:r>
        <w:rPr>
          <w:rFonts w:ascii="Albertus Extra Bold" w:hAnsi="Albertus Extra Bold"/>
          <w:b/>
          <w:bCs/>
        </w:rPr>
        <w:t>[</w:t>
      </w:r>
      <w:r>
        <w:t>on its collar or elsewhere</w:t>
      </w:r>
      <w:r>
        <w:rPr>
          <w:rFonts w:ascii="Albertus Extra Bold" w:hAnsi="Albertus Extra Bold"/>
          <w:b/>
        </w:rPr>
        <w:t>]</w:t>
      </w:r>
      <w:r>
        <w:t>;</w:t>
      </w:r>
    </w:p>
    <w:p w:rsidR="00446809" w:rsidRDefault="00446809" w:rsidP="00446809">
      <w:r>
        <w:tab/>
        <w:t>(3)</w:t>
      </w:r>
      <w:r>
        <w:tab/>
        <w:t>Any female dog in season off the premises of the owner or the person charged with the care of the dog;</w:t>
      </w:r>
    </w:p>
    <w:p w:rsidR="00446809" w:rsidRDefault="00446809" w:rsidP="00446809">
      <w:r>
        <w:tab/>
        <w:t>(4)</w:t>
      </w:r>
      <w:r>
        <w:tab/>
        <w:t xml:space="preserve">Any dog or other animal which is suspected to be rabid; </w:t>
      </w:r>
      <w:r>
        <w:rPr>
          <w:rFonts w:ascii="Albertus Extra Bold" w:hAnsi="Albertus Extra Bold"/>
          <w:b/>
          <w:bCs/>
        </w:rPr>
        <w:t>[</w:t>
      </w:r>
      <w:r>
        <w:t>or</w:t>
      </w:r>
      <w:r>
        <w:rPr>
          <w:rFonts w:ascii="Albertus Extra Bold" w:hAnsi="Albertus Extra Bold"/>
          <w:b/>
        </w:rPr>
        <w:t>]</w:t>
      </w:r>
    </w:p>
    <w:p w:rsidR="00446809" w:rsidRDefault="00446809" w:rsidP="00446809">
      <w:pPr>
        <w:rPr>
          <w:u w:val="single"/>
        </w:rPr>
      </w:pPr>
      <w:r>
        <w:tab/>
        <w:t>(5)</w:t>
      </w:r>
      <w:r>
        <w:tab/>
        <w:t xml:space="preserve">Any dog </w:t>
      </w:r>
      <w:r>
        <w:rPr>
          <w:rFonts w:ascii="Albertus Extra Bold" w:hAnsi="Albertus Extra Bold"/>
          <w:b/>
        </w:rPr>
        <w:t>[</w:t>
      </w:r>
      <w:r>
        <w:t>or other animal</w:t>
      </w:r>
      <w:r>
        <w:rPr>
          <w:rFonts w:ascii="Albertus Extra Bold" w:hAnsi="Albertus Extra Bold"/>
          <w:b/>
        </w:rPr>
        <w:t>]</w:t>
      </w:r>
      <w:r>
        <w:t xml:space="preserve"> off the premises of the owner or the person charged with </w:t>
      </w:r>
      <w:r>
        <w:rPr>
          <w:rFonts w:ascii="Albertus Extra Bold" w:hAnsi="Albertus Extra Bold"/>
          <w:b/>
          <w:bCs/>
        </w:rPr>
        <w:t>[</w:t>
      </w:r>
      <w:r>
        <w:t>its</w:t>
      </w:r>
      <w:r>
        <w:rPr>
          <w:rFonts w:ascii="Albertus Extra Bold" w:hAnsi="Albertus Extra Bold"/>
          <w:b/>
        </w:rPr>
        <w:t>]</w:t>
      </w:r>
      <w:r>
        <w:t xml:space="preserve"> </w:t>
      </w:r>
      <w:r>
        <w:rPr>
          <w:u w:val="single"/>
        </w:rPr>
        <w:t>the dog’s</w:t>
      </w:r>
      <w:r>
        <w:t xml:space="preserve"> care that is reported to, or observed by, a certified animal control officer to be </w:t>
      </w:r>
      <w:r>
        <w:rPr>
          <w:rFonts w:ascii="Albertus Extra Bold" w:hAnsi="Albertus Extra Bold"/>
          <w:b/>
          <w:bCs/>
        </w:rPr>
        <w:t>[</w:t>
      </w:r>
      <w:r>
        <w:t>ill, injured, or</w:t>
      </w:r>
      <w:r>
        <w:rPr>
          <w:rFonts w:ascii="Albertus Extra Bold" w:hAnsi="Albertus Extra Bold"/>
          <w:b/>
        </w:rPr>
        <w:t>]</w:t>
      </w:r>
      <w:r>
        <w:t xml:space="preserve"> creating a threat to public health, safety, or welfare, or otherwise interfering with the enjoyment of property</w:t>
      </w:r>
      <w:r>
        <w:rPr>
          <w:bCs/>
          <w:u w:val="single"/>
        </w:rPr>
        <w:t>; or</w:t>
      </w:r>
      <w:r>
        <w:rPr>
          <w:u w:val="single"/>
        </w:rPr>
        <w:t xml:space="preserve"> </w:t>
      </w:r>
    </w:p>
    <w:p w:rsidR="00446809" w:rsidRDefault="00446809" w:rsidP="00446809">
      <w:r>
        <w:tab/>
      </w:r>
      <w:r>
        <w:rPr>
          <w:u w:val="single"/>
        </w:rPr>
        <w:t>(6)</w:t>
      </w:r>
      <w:r>
        <w:rPr>
          <w:u w:val="single"/>
        </w:rPr>
        <w:tab/>
        <w:t>Any animal reported to, or observed by, a certified animal control officer to be ill or injured</w:t>
      </w:r>
      <w:r w:rsidRPr="00A27544">
        <w:t xml:space="preserve"> .</w:t>
      </w:r>
    </w:p>
    <w:p w:rsidR="00446809" w:rsidRDefault="00446809" w:rsidP="00446809">
      <w:r>
        <w:tab/>
        <w:t>b.</w:t>
      </w:r>
      <w:r>
        <w:tab/>
        <w:t xml:space="preserve">If an animal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t>
      </w:r>
      <w:r>
        <w:lastRenderedPageBreak/>
        <w:t>with the care of the animal, and serve to the identified person as soon as practicable, a notice in writing that the animal has been seized and will be liable to be offered for adoption or euthanized if not claimed within seven days after the service of the notice.</w:t>
      </w:r>
    </w:p>
    <w:p w:rsidR="00446809" w:rsidRDefault="00446809" w:rsidP="00446809">
      <w:r>
        <w:tab/>
        <w:t>c.</w:t>
      </w:r>
      <w:r>
        <w:tab/>
        <w:t>A notice required pursuant to this section may be served: (1) by delivering it to the person on whom it is to be served, or by leaving it at the person's usual or last known place of residence or the address given on the collar, harness, or microchip identification; or (2) by mailing the notice to that person at the person's usual or last known place of residence, or to the address given on the collar, harness or microchip identification.</w:t>
      </w:r>
    </w:p>
    <w:p w:rsidR="00446809" w:rsidRDefault="00446809" w:rsidP="00446809">
      <w:r>
        <w:tab/>
        <w:t>d.</w:t>
      </w:r>
      <w:r>
        <w:tab/>
        <w:t xml:space="preserve">A shelter, pound, or kennel operating as a shelter or pound receiving an animal from a certified animal control officer pursuant to subsection a. of this section, or from any other individual, group, or organization, shall hold the animal for at least seven days before offering </w:t>
      </w:r>
      <w:r>
        <w:rPr>
          <w:rFonts w:ascii="Albertus Extra Bold" w:hAnsi="Albertus Extra Bold"/>
          <w:b/>
        </w:rPr>
        <w:t>[</w:t>
      </w:r>
      <w:r>
        <w:t>it</w:t>
      </w:r>
      <w:r>
        <w:rPr>
          <w:rFonts w:ascii="Albertus Extra Bold" w:hAnsi="Albertus Extra Bold"/>
          <w:b/>
        </w:rPr>
        <w:t>]</w:t>
      </w:r>
      <w:r>
        <w:t xml:space="preserve"> </w:t>
      </w:r>
      <w:r>
        <w:rPr>
          <w:u w:val="single"/>
        </w:rPr>
        <w:t>the animal</w:t>
      </w:r>
      <w:r>
        <w:t xml:space="preserve"> for adoption, or euthanizing, relocating, or sterilizing the animal, except if:</w:t>
      </w:r>
    </w:p>
    <w:p w:rsidR="00446809" w:rsidRDefault="00446809" w:rsidP="00446809">
      <w:r>
        <w:tab/>
        <w:t>(1)</w:t>
      </w:r>
      <w:r>
        <w:tab/>
        <w:t xml:space="preserve">the animal is surrendered voluntarily by </w:t>
      </w:r>
      <w:r>
        <w:rPr>
          <w:rFonts w:ascii="Albertus Extra Bold" w:hAnsi="Albertus Extra Bold"/>
          <w:b/>
        </w:rPr>
        <w:t>[</w:t>
      </w:r>
      <w:r>
        <w:t>its</w:t>
      </w:r>
      <w:r>
        <w:rPr>
          <w:rFonts w:ascii="Albertus Extra Bold" w:hAnsi="Albertus Extra Bold"/>
          <w:b/>
        </w:rPr>
        <w:t>]</w:t>
      </w:r>
      <w:r>
        <w:t xml:space="preserve"> </w:t>
      </w:r>
      <w:r>
        <w:rPr>
          <w:u w:val="single"/>
        </w:rPr>
        <w:t>the animal’s</w:t>
      </w:r>
      <w:r>
        <w:t xml:space="preserve"> owner to the shelter, pound, or kennel operating as a shelter or pound, in which case the provisions of subsection e. of this section shall apply; or</w:t>
      </w:r>
    </w:p>
    <w:p w:rsidR="00446809" w:rsidRDefault="00446809" w:rsidP="00446809">
      <w:r>
        <w:tab/>
        <w:t>(2)</w:t>
      </w:r>
      <w:r>
        <w:tab/>
        <w:t>the animal is suspected of being rabid, in which case the provisions of subsection j. of this section shall apply.</w:t>
      </w:r>
    </w:p>
    <w:p w:rsidR="00446809" w:rsidRDefault="00446809" w:rsidP="00446809">
      <w:pPr>
        <w:rPr>
          <w:u w:val="single"/>
        </w:rPr>
      </w:pPr>
      <w:r>
        <w:tab/>
        <w:t>e.</w:t>
      </w:r>
      <w:r>
        <w:tab/>
        <w:t>If a shelter, pound or kennel operating as a shelter or pound is not required to hold an animal for at least seven days pursuant to paragraph (1) of subsection d. of this section, the shelter, pound, or kennel operating as a shelter or pound:</w:t>
      </w:r>
    </w:p>
    <w:p w:rsidR="00446809" w:rsidRDefault="00446809" w:rsidP="00446809">
      <w:r>
        <w:tab/>
        <w:t>(1)</w:t>
      </w:r>
      <w:r>
        <w:tab/>
        <w:t xml:space="preserve">shall offer the animal for adoption for at least seven days before euthanizing </w:t>
      </w:r>
      <w:r>
        <w:rPr>
          <w:rFonts w:ascii="Albertus Extra Bold" w:hAnsi="Albertus Extra Bold"/>
          <w:b/>
        </w:rPr>
        <w:t>[</w:t>
      </w:r>
      <w:r>
        <w:t>it</w:t>
      </w:r>
      <w:r>
        <w:rPr>
          <w:rFonts w:ascii="Albertus Extra Bold" w:hAnsi="Albertus Extra Bold"/>
          <w:b/>
        </w:rPr>
        <w:t>]</w:t>
      </w:r>
      <w:r>
        <w:t xml:space="preserve"> </w:t>
      </w:r>
      <w:r>
        <w:rPr>
          <w:u w:val="single"/>
        </w:rPr>
        <w:t>the animal</w:t>
      </w:r>
      <w:r>
        <w:t xml:space="preserve"> ; or</w:t>
      </w:r>
    </w:p>
    <w:p w:rsidR="00446809" w:rsidRDefault="00446809" w:rsidP="00446809">
      <w:r>
        <w:tab/>
        <w:t>(2)</w:t>
      </w:r>
      <w:r>
        <w:tab/>
        <w:t xml:space="preserve">may transfer the animal to an animal rescue organization facility or a foster home prior to offering </w:t>
      </w:r>
      <w:r>
        <w:rPr>
          <w:rFonts w:ascii="Albertus Extra Bold" w:hAnsi="Albertus Extra Bold"/>
          <w:b/>
        </w:rPr>
        <w:t>[</w:t>
      </w:r>
      <w:r>
        <w:t>it</w:t>
      </w:r>
      <w:r>
        <w:rPr>
          <w:rFonts w:ascii="Albertus Extra Bold" w:hAnsi="Albertus Extra Bold"/>
          <w:b/>
        </w:rPr>
        <w:t>]</w:t>
      </w:r>
      <w:r>
        <w:t xml:space="preserve"> </w:t>
      </w:r>
      <w:r>
        <w:rPr>
          <w:u w:val="single"/>
        </w:rPr>
        <w:t>the animal</w:t>
      </w:r>
      <w:r>
        <w:t xml:space="preserve"> for adoption if such a transfer is determined to be in the best interest of the animal by the shelter, pound, or kennel operating as a shelter or pound.</w:t>
      </w:r>
    </w:p>
    <w:p w:rsidR="00446809" w:rsidRDefault="00446809" w:rsidP="00446809">
      <w:r>
        <w:tab/>
        <w:t>f.</w:t>
      </w:r>
      <w:r>
        <w:tab/>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p>
    <w:p w:rsidR="00446809" w:rsidRDefault="00446809" w:rsidP="00446809">
      <w:r>
        <w:tab/>
        <w:t>g.</w:t>
      </w:r>
      <w:r>
        <w:tab/>
        <w:t xml:space="preserve">If the owner or the person charged with the care of the animal seeks to claim </w:t>
      </w:r>
      <w:r>
        <w:rPr>
          <w:rFonts w:ascii="Albertus Extra Bold" w:hAnsi="Albertus Extra Bold"/>
          <w:b/>
        </w:rPr>
        <w:t>[</w:t>
      </w:r>
      <w:r>
        <w:t>it</w:t>
      </w:r>
      <w:r>
        <w:rPr>
          <w:rFonts w:ascii="Albertus Extra Bold" w:hAnsi="Albertus Extra Bold"/>
          <w:b/>
        </w:rPr>
        <w:t>]</w:t>
      </w:r>
      <w:r>
        <w:t xml:space="preserve"> </w:t>
      </w:r>
      <w:r>
        <w:rPr>
          <w:u w:val="single"/>
        </w:rPr>
        <w:t>the animal</w:t>
      </w:r>
      <w:r>
        <w:t xml:space="preserve"> within seven days, or after the seven days have elapsed but before the animal has been adopted or euthanized, the shelter, pound, or kennel operating as a shelter or pound:</w:t>
      </w:r>
    </w:p>
    <w:p w:rsidR="00446809" w:rsidRDefault="00446809" w:rsidP="00446809">
      <w:r>
        <w:tab/>
        <w:t>(1)</w:t>
      </w:r>
      <w:r>
        <w:tab/>
        <w:t xml:space="preserve">shall, in the case of a cat or dog, release </w:t>
      </w:r>
      <w:r>
        <w:rPr>
          <w:rFonts w:ascii="Albertus Extra Bold" w:hAnsi="Albertus Extra Bold"/>
          <w:b/>
        </w:rPr>
        <w:t>[</w:t>
      </w:r>
      <w:r>
        <w:t>it</w:t>
      </w:r>
      <w:r>
        <w:rPr>
          <w:rFonts w:ascii="Albertus Extra Bold" w:hAnsi="Albertus Extra Bold"/>
          <w:b/>
        </w:rPr>
        <w:t>]</w:t>
      </w:r>
      <w:r>
        <w:t xml:space="preserve"> </w:t>
      </w:r>
      <w:r>
        <w:rPr>
          <w:u w:val="single"/>
        </w:rPr>
        <w:t>the cat or dog</w:t>
      </w:r>
      <w:r>
        <w:t xml:space="preserve"> to the owner or person charged with </w:t>
      </w:r>
      <w:r>
        <w:rPr>
          <w:rFonts w:ascii="Albertus Extra Bold" w:hAnsi="Albertus Extra Bold"/>
          <w:b/>
        </w:rPr>
        <w:t>[</w:t>
      </w:r>
      <w:r>
        <w:t>its</w:t>
      </w:r>
      <w:r>
        <w:rPr>
          <w:rFonts w:ascii="Albertus Extra Bold" w:hAnsi="Albertus Extra Bold"/>
          <w:b/>
        </w:rPr>
        <w:t>]</w:t>
      </w:r>
      <w:r>
        <w:t xml:space="preserve"> </w:t>
      </w:r>
      <w:r>
        <w:rPr>
          <w:u w:val="single"/>
        </w:rPr>
        <w:t>the animal’s</w:t>
      </w:r>
      <w:r>
        <w:t xml:space="preserve"> care, </w:t>
      </w:r>
      <w:r>
        <w:lastRenderedPageBreak/>
        <w:t>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446809" w:rsidRDefault="00446809" w:rsidP="00446809">
      <w:r>
        <w:tab/>
        <w:t>(2)</w:t>
      </w:r>
      <w:r>
        <w:tab/>
        <w:t xml:space="preserve">may, in the case of a cat or dog, charge the cost of sterilizing the cat or dog, if the owner requests such sterilizing when claiming </w:t>
      </w:r>
      <w:r>
        <w:rPr>
          <w:rFonts w:ascii="Albertus Extra Bold" w:hAnsi="Albertus Extra Bold"/>
          <w:b/>
        </w:rPr>
        <w:t>[</w:t>
      </w:r>
      <w:r>
        <w:t>it</w:t>
      </w:r>
      <w:r>
        <w:rPr>
          <w:rFonts w:ascii="Albertus Extra Bold" w:hAnsi="Albertus Extra Bold"/>
          <w:b/>
        </w:rPr>
        <w:t>]</w:t>
      </w:r>
      <w:r>
        <w:t xml:space="preserve"> </w:t>
      </w:r>
      <w:r>
        <w:rPr>
          <w:u w:val="single"/>
        </w:rPr>
        <w:t>the cat or dog</w:t>
      </w:r>
      <w:r>
        <w:t>; and</w:t>
      </w:r>
    </w:p>
    <w:p w:rsidR="00446809" w:rsidRDefault="00446809" w:rsidP="00446809">
      <w:r>
        <w:tab/>
        <w:t>(3)</w:t>
      </w:r>
      <w:r>
        <w:tab/>
        <w:t>may require the owner or person charged with the care of the animal to pay all the animal's expenses while in the care of the shelter, pound, or kennel operating as a shelter or pound, not to exceed $4 per day.</w:t>
      </w:r>
    </w:p>
    <w:p w:rsidR="00446809" w:rsidRDefault="00446809" w:rsidP="00446809">
      <w:r>
        <w:tab/>
        <w:t>h.</w:t>
      </w:r>
      <w:r>
        <w:tab/>
        <w:t xml:space="preserve">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 impounded animal may be placed in a foster home, transferred to another shelter, pound, kennel operating as a shelter or pound, or animal rescue organization facility, or euthanized in a manner causing as little pain as possible and consistent with the provisions of R.S.4:22-19. </w:t>
      </w:r>
    </w:p>
    <w:p w:rsidR="00446809" w:rsidRDefault="00446809" w:rsidP="00446809">
      <w:r>
        <w:tab/>
      </w:r>
      <w:proofErr w:type="spellStart"/>
      <w:r>
        <w:t>i</w:t>
      </w:r>
      <w:proofErr w:type="spellEnd"/>
      <w:r>
        <w:t>.</w:t>
      </w:r>
      <w:r>
        <w:tab/>
        <w:t xml:space="preserve">At the time of adoption, the right of ownership in the animal shall transfer to the new owner.  </w:t>
      </w:r>
      <w:r>
        <w:rPr>
          <w:u w:val="single"/>
        </w:rPr>
        <w:t>Prior to the release to the person assuming ownership of a cat that has not been spayed or neutered, the shelter, pound, or kennel operating as a shelter or pound shall spay or neuter the cat except as otherwise provided in subsection b. of section 2 of P.L.    , c.    (C.        ) (pending before the Legislature as this bill).</w:t>
      </w:r>
      <w:r>
        <w:t xml:space="preserve">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446809" w:rsidRDefault="00446809" w:rsidP="00446809">
      <w:r>
        <w:tab/>
        <w:t>j.</w:t>
      </w:r>
      <w:r>
        <w:tab/>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446809" w:rsidRDefault="00446809" w:rsidP="00446809">
      <w:r>
        <w:tab/>
        <w:t>k.</w:t>
      </w:r>
      <w:r>
        <w:tab/>
        <w:t xml:space="preserve">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operating as a shelter or pound. The certified animal control officer may not place the </w:t>
      </w:r>
      <w:r>
        <w:lastRenderedPageBreak/>
        <w:t>animal in the custody of, or cause the animal to be placed in the custody of, any animal rescue organization facility, foster home, or other unlicensed facility.  However, the licensed shelter, pound, or kennel operating as a shelter or pound may place the animal in an animal rescue organization facility, foster home, or other unlicensed facility if necessary pursuant to subsection e. or h. of this section.</w:t>
      </w:r>
    </w:p>
    <w:p w:rsidR="00446809" w:rsidRDefault="00446809" w:rsidP="00446809">
      <w:r>
        <w:tab/>
        <w:t>l.</w:t>
      </w:r>
      <w:r>
        <w:tab/>
        <w:t>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w:t>
      </w:r>
    </w:p>
    <w:p w:rsidR="00446809" w:rsidRPr="00196B5F" w:rsidRDefault="00446809" w:rsidP="00446809">
      <w:r>
        <w:tab/>
      </w:r>
      <w:r>
        <w:rPr>
          <w:u w:val="single"/>
        </w:rPr>
        <w:t>m.</w:t>
      </w:r>
      <w:r>
        <w:rPr>
          <w:u w:val="single"/>
        </w:rPr>
        <w:tab/>
        <w:t>Notwithstanding the provisions of this section, or any other law, or rule or regulation adopted pursuant thereto, or municipal ordinance, to the contrary, a shelter, pound, or kennel operating as a shelter or pound shall not be required to hold a community cat for any period of time before sterilizing, ear-tipping, or vaccinating the community cat against rabies, and returning the community cat to the location where the community cat was trapped.</w:t>
      </w:r>
      <w:r>
        <w:rPr>
          <w:rFonts w:ascii="Albertus Extra Bold" w:hAnsi="Albertus Extra Bold"/>
          <w:b/>
          <w:vertAlign w:val="superscript"/>
        </w:rPr>
        <w:t>1</w:t>
      </w:r>
    </w:p>
    <w:p w:rsidR="00446809" w:rsidRDefault="00446809" w:rsidP="00446809">
      <w:r>
        <w:t>(</w:t>
      </w:r>
      <w:proofErr w:type="spellStart"/>
      <w:r>
        <w:t>cf</w:t>
      </w:r>
      <w:proofErr w:type="spellEnd"/>
      <w:r>
        <w:t>: P.L.2012, c.17, s.7)</w:t>
      </w:r>
    </w:p>
    <w:p w:rsidR="00446809" w:rsidRPr="00AB437E" w:rsidRDefault="00446809" w:rsidP="000A3186"/>
    <w:p w:rsidR="000A3186" w:rsidRDefault="000A3186" w:rsidP="000A3186">
      <w:r>
        <w:rPr>
          <w:lang w:val="en"/>
        </w:rPr>
        <w:tab/>
        <w:t>6.</w:t>
      </w:r>
      <w:r w:rsidR="00494F1A">
        <w:rPr>
          <w:lang w:val="en"/>
        </w:rPr>
        <w:tab/>
      </w:r>
      <w:r w:rsidRPr="00AB437E">
        <w:t xml:space="preserve">Section 2 of P.L.1983, c.172 (C.4:19A-1) is amended to read as follows: </w:t>
      </w:r>
    </w:p>
    <w:p w:rsidR="000A3186" w:rsidRDefault="000A3186" w:rsidP="000A3186">
      <w:pPr>
        <w:rPr>
          <w:u w:val="single"/>
        </w:rPr>
      </w:pPr>
      <w:r>
        <w:tab/>
        <w:t>2.</w:t>
      </w:r>
      <w:r w:rsidR="00494F1A">
        <w:tab/>
      </w:r>
      <w:r>
        <w:t xml:space="preserve">The </w:t>
      </w:r>
      <w:r w:rsidRPr="00AB437E">
        <w:t xml:space="preserve">department shall establish and implement an Animal Population Control Program </w:t>
      </w:r>
      <w:r w:rsidRPr="00F2626E">
        <w:rPr>
          <w:rFonts w:ascii="Albertus Extra Bold" w:hAnsi="Albertus Extra Bold"/>
          <w:b/>
        </w:rPr>
        <w:t>[</w:t>
      </w:r>
      <w:r w:rsidRPr="00AB437E">
        <w:t>(hereinafter referred to as the "program" )</w:t>
      </w:r>
      <w:r w:rsidRPr="00F2626E">
        <w:rPr>
          <w:rFonts w:ascii="Albertus Extra Bold" w:hAnsi="Albertus Extra Bold"/>
          <w:b/>
        </w:rPr>
        <w:t>]</w:t>
      </w:r>
      <w:r>
        <w:t xml:space="preserve"> </w:t>
      </w:r>
      <w:r w:rsidRPr="00AB437E">
        <w:t xml:space="preserve">.  The purpose of </w:t>
      </w:r>
      <w:r w:rsidRPr="00F2626E">
        <w:rPr>
          <w:rFonts w:ascii="Albertus Extra Bold" w:hAnsi="Albertus Extra Bold"/>
          <w:b/>
        </w:rPr>
        <w:t>[</w:t>
      </w:r>
      <w:r w:rsidRPr="00AB437E">
        <w:t>this</w:t>
      </w:r>
      <w:r w:rsidRPr="00F2626E">
        <w:rPr>
          <w:rFonts w:ascii="Albertus Extra Bold" w:hAnsi="Albertus Extra Bold"/>
          <w:b/>
        </w:rPr>
        <w:t>]</w:t>
      </w:r>
      <w:r>
        <w:t xml:space="preserve"> </w:t>
      </w:r>
      <w:r w:rsidRPr="00F2626E">
        <w:rPr>
          <w:u w:val="single"/>
        </w:rPr>
        <w:t>the</w:t>
      </w:r>
      <w:r w:rsidRPr="00AB437E">
        <w:t xml:space="preserve"> program shall be to reduce the </w:t>
      </w:r>
      <w:r w:rsidRPr="00AB437E">
        <w:rPr>
          <w:u w:val="single"/>
        </w:rPr>
        <w:t>unwante</w:t>
      </w:r>
      <w:r>
        <w:rPr>
          <w:u w:val="single"/>
        </w:rPr>
        <w:t>d increase in</w:t>
      </w:r>
      <w:r w:rsidRPr="00AB437E">
        <w:t xml:space="preserve"> population of </w:t>
      </w:r>
      <w:r w:rsidRPr="00302590">
        <w:rPr>
          <w:rFonts w:ascii="Albertus Extra Bold" w:hAnsi="Albertus Extra Bold"/>
          <w:b/>
        </w:rPr>
        <w:t>[</w:t>
      </w:r>
      <w:r w:rsidRPr="00AB437E">
        <w:t>unwanted and stray dogs and cats</w:t>
      </w:r>
      <w:r w:rsidRPr="00302590">
        <w:rPr>
          <w:rFonts w:ascii="Albertus Extra Bold" w:hAnsi="Albertus Extra Bold"/>
          <w:b/>
        </w:rPr>
        <w:t>]</w:t>
      </w:r>
      <w:r w:rsidRPr="00AB437E">
        <w:t xml:space="preserve"> </w:t>
      </w:r>
      <w:r w:rsidRPr="00AB437E">
        <w:rPr>
          <w:u w:val="single"/>
        </w:rPr>
        <w:t>cats and dogs</w:t>
      </w:r>
      <w:r w:rsidRPr="00AB437E">
        <w:t xml:space="preserve"> by encouraging </w:t>
      </w:r>
      <w:r w:rsidRPr="00302590">
        <w:rPr>
          <w:rFonts w:ascii="Albertus Extra Bold" w:hAnsi="Albertus Extra Bold"/>
          <w:b/>
        </w:rPr>
        <w:t>[</w:t>
      </w:r>
      <w:r w:rsidRPr="00AB437E">
        <w:t>the owners of dogs and cats  to have them permanently sexually sterilized</w:t>
      </w:r>
      <w:r w:rsidRPr="00302590">
        <w:rPr>
          <w:rFonts w:ascii="Albertus Extra Bold" w:hAnsi="Albertus Extra Bold"/>
          <w:b/>
        </w:rPr>
        <w:t>]</w:t>
      </w:r>
      <w:r w:rsidRPr="00AB437E">
        <w:t xml:space="preserve"> </w:t>
      </w:r>
      <w:r w:rsidRPr="00AB437E">
        <w:rPr>
          <w:u w:val="single"/>
        </w:rPr>
        <w:t>the</w:t>
      </w:r>
      <w:r>
        <w:rPr>
          <w:u w:val="single"/>
        </w:rPr>
        <w:t xml:space="preserve"> </w:t>
      </w:r>
      <w:r w:rsidRPr="00AB437E">
        <w:rPr>
          <w:u w:val="single"/>
        </w:rPr>
        <w:t>permanent sexual sterilizatio</w:t>
      </w:r>
      <w:r>
        <w:rPr>
          <w:u w:val="single"/>
        </w:rPr>
        <w:t>n of cats and dogs</w:t>
      </w:r>
      <w:r w:rsidRPr="00AB437E">
        <w:t xml:space="preserve">, thereby reducing potential threats to public health and safety posed by the growing population of these </w:t>
      </w:r>
      <w:r w:rsidRPr="00302590">
        <w:rPr>
          <w:rFonts w:ascii="Albertus Extra Bold" w:hAnsi="Albertus Extra Bold"/>
          <w:b/>
        </w:rPr>
        <w:t>[</w:t>
      </w:r>
      <w:r w:rsidRPr="00AB437E">
        <w:t>unwanted and stray</w:t>
      </w:r>
      <w:r w:rsidRPr="00302590">
        <w:rPr>
          <w:rFonts w:ascii="Albertus Extra Bold" w:hAnsi="Albertus Extra Bold"/>
          <w:b/>
        </w:rPr>
        <w:t>]</w:t>
      </w:r>
      <w:r w:rsidRPr="00AB437E">
        <w:t xml:space="preserve"> animals, and by providing low-cost animal sterilization services to </w:t>
      </w:r>
      <w:r w:rsidRPr="00BA6402">
        <w:rPr>
          <w:u w:val="single"/>
        </w:rPr>
        <w:t>cat</w:t>
      </w:r>
      <w:r>
        <w:rPr>
          <w:u w:val="single"/>
        </w:rPr>
        <w:t xml:space="preserve"> or dog</w:t>
      </w:r>
      <w:r w:rsidRPr="00AB437E">
        <w:rPr>
          <w:b/>
          <w:bCs/>
        </w:rPr>
        <w:t xml:space="preserve"> </w:t>
      </w:r>
      <w:r w:rsidRPr="00AB437E">
        <w:t>owners</w:t>
      </w:r>
      <w:r w:rsidRPr="00BA6402">
        <w:rPr>
          <w:bCs/>
        </w:rPr>
        <w:t xml:space="preserve"> </w:t>
      </w:r>
      <w:r w:rsidRPr="00F2626E">
        <w:rPr>
          <w:rFonts w:ascii="Albertus Extra Bold" w:hAnsi="Albertus Extra Bold"/>
          <w:b/>
        </w:rPr>
        <w:t>[</w:t>
      </w:r>
      <w:r w:rsidRPr="00AB437E">
        <w:t>meeting</w:t>
      </w:r>
      <w:r w:rsidRPr="00F2626E">
        <w:rPr>
          <w:rFonts w:ascii="Albertus Extra Bold" w:hAnsi="Albertus Extra Bold"/>
          <w:b/>
        </w:rPr>
        <w:t>]</w:t>
      </w:r>
      <w:r w:rsidRPr="00AB437E">
        <w:t xml:space="preserve"> </w:t>
      </w:r>
      <w:r>
        <w:rPr>
          <w:bCs/>
          <w:u w:val="single"/>
        </w:rPr>
        <w:t xml:space="preserve">or </w:t>
      </w:r>
      <w:r w:rsidRPr="00AB437E">
        <w:rPr>
          <w:bCs/>
          <w:u w:val="single"/>
        </w:rPr>
        <w:t>community cat caregiver</w:t>
      </w:r>
      <w:r>
        <w:rPr>
          <w:bCs/>
          <w:u w:val="single"/>
        </w:rPr>
        <w:t>s who meet</w:t>
      </w:r>
      <w:r w:rsidRPr="00AB437E">
        <w:t xml:space="preserve"> at leas</w:t>
      </w:r>
      <w:r>
        <w:t>t one </w:t>
      </w:r>
      <w:r w:rsidRPr="00AB437E">
        <w:t xml:space="preserve">of the criteria of need enumerated in section 3 of </w:t>
      </w:r>
      <w:r w:rsidRPr="00F67E6C">
        <w:rPr>
          <w:rFonts w:ascii="Albertus Extra Bold" w:hAnsi="Albertus Extra Bold"/>
          <w:b/>
        </w:rPr>
        <w:t>[</w:t>
      </w:r>
      <w:r w:rsidRPr="00AB437E">
        <w:t>this</w:t>
      </w:r>
      <w:r>
        <w:t xml:space="preserve"> act</w:t>
      </w:r>
      <w:r w:rsidRPr="00F67E6C">
        <w:rPr>
          <w:rFonts w:ascii="Albertus Extra Bold" w:hAnsi="Albertus Extra Bold"/>
          <w:b/>
        </w:rPr>
        <w:t>]</w:t>
      </w:r>
      <w:r w:rsidRPr="00F67E6C">
        <w:t xml:space="preserve"> </w:t>
      </w:r>
      <w:r>
        <w:rPr>
          <w:u w:val="single"/>
        </w:rPr>
        <w:t>P.L.1983, c.172 (C.4:19A-2</w:t>
      </w:r>
      <w:r w:rsidRPr="00F67E6C">
        <w:rPr>
          <w:u w:val="single"/>
        </w:rPr>
        <w:t>)</w:t>
      </w:r>
      <w:r w:rsidRPr="005B783A">
        <w:t>.</w:t>
      </w:r>
    </w:p>
    <w:p w:rsidR="000A3186" w:rsidRDefault="00494F1A" w:rsidP="000A3186">
      <w:r>
        <w:t>(</w:t>
      </w:r>
      <w:proofErr w:type="spellStart"/>
      <w:r>
        <w:t>cf</w:t>
      </w:r>
      <w:proofErr w:type="spellEnd"/>
      <w:r>
        <w:t>:</w:t>
      </w:r>
      <w:r w:rsidR="000A3186">
        <w:t xml:space="preserve"> P.L.1983, c.172, s.2)</w:t>
      </w:r>
    </w:p>
    <w:p w:rsidR="000A3186" w:rsidRDefault="000A3186" w:rsidP="000A3186">
      <w:pPr>
        <w:rPr>
          <w:u w:val="single"/>
        </w:rPr>
      </w:pPr>
    </w:p>
    <w:p w:rsidR="0075249A" w:rsidRDefault="0075249A" w:rsidP="0075249A">
      <w:r>
        <w:tab/>
        <w:t>7</w:t>
      </w:r>
      <w:r>
        <w:rPr>
          <w:lang w:val="en"/>
        </w:rPr>
        <w:t>.</w:t>
      </w:r>
      <w:r>
        <w:rPr>
          <w:lang w:val="en"/>
        </w:rPr>
        <w:tab/>
      </w:r>
      <w:r>
        <w:t>(New section)  As used in sections 2 through 11 of P.L.1983, c.172 (C.4:19A-1 et seq.):</w:t>
      </w:r>
    </w:p>
    <w:p w:rsidR="0075249A" w:rsidRDefault="0075249A" w:rsidP="0075249A">
      <w:r>
        <w:rPr>
          <w:lang w:val="en"/>
        </w:rPr>
        <w:tab/>
        <w:t xml:space="preserve">“Community cat” </w:t>
      </w:r>
      <w:r>
        <w:t>means a cat, whether or not fearful of, or socialized to, humans, that has no known owner, lives and freely roams in the outdoors, and that may or may not be cared for by a person, including, but not limited to, by a person who provides food, water, veterinary care, or indoor or outdoor protection from the weather.</w:t>
      </w:r>
    </w:p>
    <w:p w:rsidR="0075249A" w:rsidRDefault="0075249A" w:rsidP="0075249A">
      <w:r>
        <w:lastRenderedPageBreak/>
        <w:tab/>
        <w:t>“Community cat caregiver” means a person who provides care to a community cat, including, but not limited to, by a person who provides food, water, veterinary care, or indoor or outdoor protection from the weather.</w:t>
      </w:r>
    </w:p>
    <w:p w:rsidR="0075249A" w:rsidRDefault="0075249A" w:rsidP="0075249A">
      <w:r>
        <w:tab/>
        <w:t xml:space="preserve">“Program” means the Animal Population Control Program established pursuant to </w:t>
      </w:r>
      <w:r>
        <w:rPr>
          <w:rFonts w:ascii="Albertus Extra Bold" w:hAnsi="Albertus Extra Bold"/>
          <w:b/>
          <w:vertAlign w:val="superscript"/>
        </w:rPr>
        <w:t>1</w:t>
      </w:r>
      <w:r w:rsidRPr="004112E6">
        <w:rPr>
          <w:rFonts w:ascii="Albertus Extra Bold" w:hAnsi="Albertus Extra Bold"/>
          <w:b/>
          <w:bCs/>
        </w:rPr>
        <w:t>[</w:t>
      </w:r>
      <w:r>
        <w:t>subsection a. of</w:t>
      </w:r>
      <w:r w:rsidRPr="004112E6">
        <w:rPr>
          <w:rFonts w:ascii="Albertus Extra Bold" w:hAnsi="Albertus Extra Bold"/>
          <w:b/>
        </w:rPr>
        <w:t>]</w:t>
      </w:r>
      <w:r>
        <w:rPr>
          <w:rFonts w:ascii="Albertus Extra Bold" w:hAnsi="Albertus Extra Bold"/>
          <w:b/>
          <w:vertAlign w:val="superscript"/>
        </w:rPr>
        <w:t>1</w:t>
      </w:r>
      <w:r>
        <w:t xml:space="preserve"> section </w:t>
      </w:r>
      <w:r>
        <w:rPr>
          <w:rFonts w:ascii="Albertus Extra Bold" w:hAnsi="Albertus Extra Bold"/>
          <w:b/>
          <w:vertAlign w:val="superscript"/>
        </w:rPr>
        <w:t>1</w:t>
      </w:r>
      <w:r w:rsidRPr="004112E6">
        <w:rPr>
          <w:rFonts w:ascii="Albertus Extra Bold" w:hAnsi="Albertus Extra Bold"/>
          <w:b/>
          <w:bCs/>
        </w:rPr>
        <w:t>[</w:t>
      </w:r>
      <w:r>
        <w:t>3</w:t>
      </w:r>
      <w:r w:rsidRPr="004112E6">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of P.L.1983, c.172 </w:t>
      </w:r>
      <w:r>
        <w:rPr>
          <w:rFonts w:ascii="Albertus Extra Bold" w:hAnsi="Albertus Extra Bold"/>
          <w:b/>
          <w:vertAlign w:val="superscript"/>
        </w:rPr>
        <w:t>1</w:t>
      </w:r>
      <w:r w:rsidRPr="004112E6">
        <w:rPr>
          <w:rFonts w:ascii="Albertus Extra Bold" w:hAnsi="Albertus Extra Bold"/>
          <w:b/>
          <w:bCs/>
        </w:rPr>
        <w:t>[</w:t>
      </w:r>
      <w:r>
        <w:t>(C.4:19A-2)</w:t>
      </w:r>
      <w:r w:rsidRPr="004112E6">
        <w:rPr>
          <w:rFonts w:ascii="Albertus Extra Bold" w:hAnsi="Albertus Extra Bold"/>
          <w:b/>
        </w:rPr>
        <w:t>]</w:t>
      </w:r>
      <w:r>
        <w:t xml:space="preserve"> </w:t>
      </w:r>
      <w:r>
        <w:rPr>
          <w:u w:val="single"/>
        </w:rPr>
        <w:t>(C.4:19A-1)</w:t>
      </w:r>
      <w:r>
        <w:rPr>
          <w:rFonts w:ascii="Albertus Extra Bold" w:hAnsi="Albertus Extra Bold"/>
          <w:b/>
          <w:vertAlign w:val="superscript"/>
        </w:rPr>
        <w:t>1</w:t>
      </w:r>
      <w:r>
        <w:t xml:space="preserve"> .</w:t>
      </w:r>
    </w:p>
    <w:p w:rsidR="000A3186" w:rsidRDefault="000A3186" w:rsidP="000A3186"/>
    <w:p w:rsidR="00105824" w:rsidRDefault="00105824" w:rsidP="00105824">
      <w:r>
        <w:rPr>
          <w:lang w:val="en"/>
        </w:rPr>
        <w:tab/>
        <w:t>8.</w:t>
      </w:r>
      <w:r>
        <w:rPr>
          <w:lang w:val="en"/>
        </w:rPr>
        <w:tab/>
      </w:r>
      <w:r>
        <w:t>Section 3 of P.L.1983, c.172 (C.4:19A-2) is amended to read as follows:</w:t>
      </w:r>
    </w:p>
    <w:p w:rsidR="00105824" w:rsidRDefault="00105824" w:rsidP="00105824">
      <w:r>
        <w:tab/>
        <w:t>3.</w:t>
      </w:r>
      <w:r>
        <w:tab/>
        <w:t xml:space="preserve">In order to be eligible to participate in the program, an owner of a </w:t>
      </w:r>
      <w:r>
        <w:rPr>
          <w:u w:val="single"/>
        </w:rPr>
        <w:t>cat or</w:t>
      </w:r>
      <w:r>
        <w:t xml:space="preserve"> dog </w:t>
      </w:r>
      <w:r>
        <w:rPr>
          <w:rFonts w:ascii="Albertus Extra Bold" w:hAnsi="Albertus Extra Bold"/>
          <w:b/>
        </w:rPr>
        <w:t>[</w:t>
      </w:r>
      <w:r>
        <w:t>or cat</w:t>
      </w:r>
      <w:r>
        <w:rPr>
          <w:rFonts w:ascii="Albertus Extra Bold" w:hAnsi="Albertus Extra Bold"/>
          <w:b/>
        </w:rPr>
        <w:t>]</w:t>
      </w:r>
      <w:r>
        <w:rPr>
          <w:b/>
          <w:bCs/>
        </w:rPr>
        <w:t xml:space="preserve"> </w:t>
      </w:r>
      <w:r>
        <w:rPr>
          <w:bCs/>
          <w:u w:val="single"/>
        </w:rPr>
        <w:t>or a community cat caregiver</w:t>
      </w:r>
      <w:r>
        <w:t xml:space="preserve"> shall be eligible for, and participate in, at least one of the following:</w:t>
      </w:r>
    </w:p>
    <w:p w:rsidR="00105824" w:rsidRDefault="00105824" w:rsidP="00105824">
      <w:pPr>
        <w:rPr>
          <w:u w:val="single"/>
        </w:rPr>
      </w:pPr>
      <w:r>
        <w:tab/>
        <w:t>a.</w:t>
      </w:r>
      <w:r>
        <w:tab/>
        <w:t xml:space="preserve">The Food Stamp Program authorized by Title XIII of the Food and Agriculture Act of 1977, Pub.L.95-113 (7 U.S.C. s.2011 et seq.) </w:t>
      </w:r>
      <w:r>
        <w:rPr>
          <w:u w:val="single"/>
        </w:rPr>
        <w:t>, the New Jersey Supplemental Nutrition Assistance Program, established pursuant to the federal “Food and Nutrition Act of 2008,” 7 U.S.C. s.2011 et seq., or the New Jersey Supplementary Food Stamp Program established pursuant to the “New Jersey Supplementary Food Stamp Program Act,” P.L.1998, c.32 (C.44:10-79 et seq.);</w:t>
      </w:r>
    </w:p>
    <w:p w:rsidR="00105824" w:rsidRDefault="00105824" w:rsidP="00105824">
      <w:r>
        <w:tab/>
        <w:t>b.</w:t>
      </w:r>
      <w:r>
        <w:tab/>
        <w:t xml:space="preserve">The Supplemental Security Income Program established pursuant to Title XVI of the </w:t>
      </w:r>
      <w:r>
        <w:rPr>
          <w:u w:val="single"/>
        </w:rPr>
        <w:t>federal</w:t>
      </w:r>
      <w:r>
        <w:t xml:space="preserve"> </w:t>
      </w:r>
      <w:r>
        <w:rPr>
          <w:u w:val="single"/>
        </w:rPr>
        <w:t>“</w:t>
      </w:r>
      <w:r>
        <w:t>Social Security Act,</w:t>
      </w:r>
      <w:r>
        <w:rPr>
          <w:u w:val="single"/>
        </w:rPr>
        <w:t>”</w:t>
      </w:r>
      <w:r>
        <w:t xml:space="preserve"> 42 U.S.C. s.1381 et seq.;</w:t>
      </w:r>
    </w:p>
    <w:p w:rsidR="00105824" w:rsidRDefault="00105824" w:rsidP="00105824">
      <w:r>
        <w:rPr>
          <w:b/>
          <w:bCs/>
        </w:rPr>
        <w:tab/>
      </w:r>
      <w:r>
        <w:t>c.</w:t>
      </w:r>
      <w:r>
        <w:tab/>
        <w:t xml:space="preserve">The </w:t>
      </w:r>
      <w:r>
        <w:rPr>
          <w:rFonts w:ascii="Albertus Extra Bold" w:hAnsi="Albertus Extra Bold"/>
          <w:b/>
          <w:vertAlign w:val="superscript"/>
        </w:rPr>
        <w:t>1</w:t>
      </w:r>
      <w:r w:rsidRPr="004112E6">
        <w:rPr>
          <w:rFonts w:ascii="Albertus Extra Bold" w:hAnsi="Albertus Extra Bold"/>
          <w:b/>
          <w:bCs/>
        </w:rPr>
        <w:t>[</w:t>
      </w:r>
      <w:r>
        <w:t xml:space="preserve">program for aid to families with dependent children, pursuant to P.L.1959, c.86 (C.44:10-1 et seq.) </w:t>
      </w:r>
      <w:r>
        <w:rPr>
          <w:u w:val="single"/>
        </w:rPr>
        <w:t>or the</w:t>
      </w:r>
      <w:r w:rsidRPr="004112E6">
        <w:rPr>
          <w:rFonts w:ascii="Albertus Extra Bold" w:hAnsi="Albertus Extra Bold"/>
          <w:b/>
        </w:rPr>
        <w:t>]</w:t>
      </w:r>
      <w:r>
        <w:rPr>
          <w:rFonts w:ascii="Albertus Extra Bold" w:hAnsi="Albertus Extra Bold"/>
          <w:b/>
          <w:vertAlign w:val="superscript"/>
        </w:rPr>
        <w:t>1</w:t>
      </w:r>
      <w:r w:rsidRPr="007A11D3">
        <w:t xml:space="preserve"> </w:t>
      </w:r>
      <w:r>
        <w:rPr>
          <w:u w:val="single"/>
        </w:rPr>
        <w:t>special supplemental food program for women, infants and children, also referred to as the “WIC” program, established pursuant to 42 U.S.C. s.1786;</w:t>
      </w:r>
    </w:p>
    <w:p w:rsidR="00105824" w:rsidRDefault="00105824" w:rsidP="00105824">
      <w:r>
        <w:tab/>
        <w:t>d.</w:t>
      </w:r>
      <w:r>
        <w:tab/>
      </w:r>
      <w:r>
        <w:rPr>
          <w:rFonts w:ascii="Albertus Extra Bold" w:hAnsi="Albertus Extra Bold"/>
          <w:b/>
        </w:rPr>
        <w:t>[</w:t>
      </w:r>
      <w:r>
        <w:t>The program for general public assistance, pursuant to the provisions of the "General Public Assistance Law," P.L.1947, c.156 (C.44:8-107 et seq.)</w:t>
      </w:r>
      <w:r>
        <w:rPr>
          <w:rFonts w:ascii="Albertus Extra Bold" w:hAnsi="Albertus Extra Bold"/>
          <w:b/>
        </w:rPr>
        <w:t>]</w:t>
      </w:r>
      <w:r>
        <w:t xml:space="preserve"> </w:t>
      </w:r>
      <w:r>
        <w:rPr>
          <w:u w:val="single"/>
        </w:rPr>
        <w:t>The Work First New Jersey program established pursuant to P.L.1997, c.38 (C.44:10-55 et seq.), the general assistance program established pursuant to the "Work First New Jersey General Public Assistance Act," established pursuant to P.L.1947, c.156 (C.44:8-107 et seq.), or any successor program thereof;</w:t>
      </w:r>
    </w:p>
    <w:p w:rsidR="00105824" w:rsidRDefault="00105824" w:rsidP="00105824">
      <w:r>
        <w:tab/>
        <w:t>e.</w:t>
      </w:r>
      <w:r>
        <w:tab/>
        <w:t xml:space="preserve">The program of medical assistance pursuant to P.L.1968, c.413 (C.30:4D-1 et seq.);  </w:t>
      </w:r>
    </w:p>
    <w:p w:rsidR="00105824" w:rsidRDefault="00105824" w:rsidP="00105824">
      <w:pPr>
        <w:rPr>
          <w:b/>
          <w:bCs/>
        </w:rPr>
      </w:pPr>
      <w:r>
        <w:tab/>
        <w:t>f.</w:t>
      </w:r>
      <w:r>
        <w:tab/>
        <w:t>The program of "Pharmaceutical Assistance to the Aged and Disabled," established pursuant to P.L.1975, c.194 (C.30:4D-20 et seq.)</w:t>
      </w:r>
      <w:r>
        <w:rPr>
          <w:u w:val="single"/>
        </w:rPr>
        <w:t xml:space="preserve"> or the Senior Gold Prescription Discount Program, established pursuant to “Senior Gold Prescription Discount Act,” P.L.2001, c.96 (C.30:4D-43 et seq.)</w:t>
      </w:r>
      <w:r>
        <w:t>;</w:t>
      </w:r>
    </w:p>
    <w:p w:rsidR="00105824" w:rsidRDefault="00105824" w:rsidP="00105824">
      <w:r>
        <w:rPr>
          <w:b/>
          <w:bCs/>
        </w:rPr>
        <w:tab/>
      </w:r>
      <w:r>
        <w:rPr>
          <w:bCs/>
        </w:rPr>
        <w:t>g.</w:t>
      </w:r>
      <w:r>
        <w:rPr>
          <w:b/>
          <w:bCs/>
        </w:rPr>
        <w:tab/>
      </w:r>
      <w:r>
        <w:t xml:space="preserve">The rental assistance program authorized pursuant to </w:t>
      </w:r>
    </w:p>
    <w:p w:rsidR="00105824" w:rsidRDefault="00105824" w:rsidP="00105824">
      <w:r>
        <w:t>section 8 of the United States Housing Act of 1937</w:t>
      </w:r>
      <w:r>
        <w:rPr>
          <w:u w:val="single"/>
        </w:rPr>
        <w:t>, Pub.L.75-412,</w:t>
      </w:r>
      <w:r>
        <w:t xml:space="preserve"> as added by the Housing and Community Development Act of </w:t>
      </w:r>
      <w:r>
        <w:lastRenderedPageBreak/>
        <w:t xml:space="preserve">1974, Pub.L.93-383 (42 U.S.C. s. 1437(f)) </w:t>
      </w:r>
      <w:r>
        <w:rPr>
          <w:u w:val="single"/>
        </w:rPr>
        <w:t>or the State rental assistance program established pursuant to P.L.2004, c.140 (C.52:27D-287.1 et seq.)</w:t>
      </w:r>
      <w:r>
        <w:t>;</w:t>
      </w:r>
    </w:p>
    <w:p w:rsidR="00105824" w:rsidRDefault="00105824" w:rsidP="00105824">
      <w:r>
        <w:tab/>
        <w:t>h.</w:t>
      </w:r>
      <w:r>
        <w:tab/>
        <w:t xml:space="preserve">The "Lifeline Credit Program" established pursuant to P.L.1979, c.197 (C.48:2-29.15 et seq.); </w:t>
      </w:r>
      <w:r>
        <w:rPr>
          <w:rFonts w:ascii="Albertus Extra Bold" w:hAnsi="Albertus Extra Bold"/>
          <w:b/>
          <w:bCs/>
        </w:rPr>
        <w:t>[</w:t>
      </w:r>
      <w:r>
        <w:t>or</w:t>
      </w:r>
      <w:r>
        <w:rPr>
          <w:rFonts w:ascii="Albertus Extra Bold" w:hAnsi="Albertus Extra Bold"/>
          <w:b/>
        </w:rPr>
        <w:t>]</w:t>
      </w:r>
    </w:p>
    <w:p w:rsidR="00105824" w:rsidRDefault="00105824" w:rsidP="00105824">
      <w:r>
        <w:tab/>
      </w:r>
      <w:proofErr w:type="spellStart"/>
      <w:r>
        <w:t>i</w:t>
      </w:r>
      <w:proofErr w:type="spellEnd"/>
      <w:r>
        <w:t>.</w:t>
      </w:r>
      <w:r>
        <w:tab/>
        <w:t xml:space="preserve">The "Tenants' Lifeline Assistance Program" established pursuant to P.L.1981, c.210 (C.48:2-29.30 et seq.) </w:t>
      </w:r>
      <w:r>
        <w:rPr>
          <w:u w:val="single"/>
        </w:rPr>
        <w:t>; or</w:t>
      </w:r>
    </w:p>
    <w:p w:rsidR="00105824" w:rsidRDefault="00105824" w:rsidP="00105824">
      <w:r>
        <w:tab/>
      </w:r>
      <w:r>
        <w:rPr>
          <w:u w:val="single"/>
        </w:rPr>
        <w:t>j.</w:t>
      </w:r>
      <w:r>
        <w:rPr>
          <w:u w:val="single"/>
        </w:rPr>
        <w:tab/>
        <w:t>The Low Income Home Energy Assistance Program established pursuant to 42 U.S.C. s.8621 et seq</w:t>
      </w:r>
      <w:r>
        <w:t>.</w:t>
      </w:r>
    </w:p>
    <w:p w:rsidR="00105824" w:rsidRDefault="00105824" w:rsidP="00105824">
      <w:r>
        <w:tab/>
      </w:r>
      <w:r>
        <w:rPr>
          <w:rFonts w:ascii="Albertus Extra Bold" w:hAnsi="Albertus Extra Bold"/>
          <w:b/>
        </w:rPr>
        <w:t>[</w:t>
      </w:r>
      <w:r>
        <w:t>A resident of New Jersey who owns a dog or cat shall also be eligible to participate in the program if the owner: (1) submits to a veterinarian participating in the program proof, in the form of a certificate of adoption, that the dog or cat was adopted from a New Jersey licensed animal shelter, a New Jersey municipal, county, or regional pound, or a New Jersey holding and impoundment facility that contracts with New Jersey municipalities, or proof that the dog or cat was adopted through a non-profit corporation operating an animal adoption referral service in New Jersey and whose holding facility is licensed in accordance with State and municipal law; or proof that the dog or cat was adopted through a non-profit corporation operating an animal adoption referral service in New Jersey that does not operate a holding facility; and, in the case of a dog, proof that the dog is duly licensed pursuant to State and municipal law; and (2) pays a $20 fee, to be deposited in the fund.</w:t>
      </w:r>
      <w:r>
        <w:rPr>
          <w:rFonts w:ascii="Albertus Extra Bold" w:hAnsi="Albertus Extra Bold"/>
          <w:b/>
        </w:rPr>
        <w:t>]</w:t>
      </w:r>
      <w:r>
        <w:t xml:space="preserve">  The Department of Health may adopt, pursuant to the "Administrative Procedure Act," P.L.1968, c.410 (C.52:14B-1 et seq.), </w:t>
      </w:r>
      <w:r>
        <w:rPr>
          <w:rFonts w:ascii="Albertus Extra Bold" w:hAnsi="Albertus Extra Bold"/>
          <w:b/>
        </w:rPr>
        <w:t>[</w:t>
      </w:r>
      <w:r>
        <w:t>such</w:t>
      </w:r>
      <w:r>
        <w:rPr>
          <w:rFonts w:ascii="Albertus Extra Bold" w:hAnsi="Albertus Extra Bold"/>
          <w:b/>
        </w:rPr>
        <w:t>]</w:t>
      </w:r>
      <w:r>
        <w:t xml:space="preserve"> rules and regulations </w:t>
      </w:r>
      <w:r>
        <w:rPr>
          <w:rFonts w:ascii="Albertus Extra Bold" w:hAnsi="Albertus Extra Bold"/>
          <w:b/>
        </w:rPr>
        <w:t>[</w:t>
      </w:r>
      <w:r>
        <w:t>as may be</w:t>
      </w:r>
      <w:r>
        <w:rPr>
          <w:rFonts w:ascii="Albertus Extra Bold" w:hAnsi="Albertus Extra Bold"/>
          <w:b/>
        </w:rPr>
        <w:t>]</w:t>
      </w:r>
      <w:r>
        <w:t xml:space="preserve"> necessary to implement </w:t>
      </w:r>
      <w:r>
        <w:rPr>
          <w:rFonts w:ascii="Albertus Extra Bold" w:hAnsi="Albertus Extra Bold"/>
          <w:b/>
        </w:rPr>
        <w:t>[</w:t>
      </w:r>
      <w:r>
        <w:t>this amendatory act</w:t>
      </w:r>
      <w:r>
        <w:rPr>
          <w:rFonts w:ascii="Albertus Extra Bold" w:hAnsi="Albertus Extra Bold"/>
          <w:b/>
        </w:rPr>
        <w:t>]</w:t>
      </w:r>
      <w:r>
        <w:t xml:space="preserve"> </w:t>
      </w:r>
      <w:r>
        <w:rPr>
          <w:u w:val="single"/>
        </w:rPr>
        <w:t>P.L.1983, c.172 (C.4:19A-1 et al.)</w:t>
      </w:r>
      <w:r>
        <w:t>. </w:t>
      </w:r>
    </w:p>
    <w:p w:rsidR="00105824" w:rsidRPr="000A0D35" w:rsidRDefault="00105824" w:rsidP="00105824">
      <w:r>
        <w:t>(</w:t>
      </w:r>
      <w:proofErr w:type="spellStart"/>
      <w:r>
        <w:t>cf</w:t>
      </w:r>
      <w:proofErr w:type="spellEnd"/>
      <w:r>
        <w:t>: P.L.1991, c.405, s.1)</w:t>
      </w:r>
    </w:p>
    <w:p w:rsidR="000A3186" w:rsidRDefault="000A3186" w:rsidP="000A3186"/>
    <w:p w:rsidR="000A3186" w:rsidRPr="00AB437E" w:rsidRDefault="000A3186" w:rsidP="000A3186">
      <w:r>
        <w:rPr>
          <w:lang w:val="en"/>
        </w:rPr>
        <w:tab/>
        <w:t>9.</w:t>
      </w:r>
      <w:r w:rsidR="00B25841">
        <w:rPr>
          <w:lang w:val="en"/>
        </w:rPr>
        <w:tab/>
      </w:r>
      <w:r w:rsidRPr="00AB437E">
        <w:t>Section 4 of P.L.1983, c.172 (C.4:19A-3) is amended to read as follows:</w:t>
      </w:r>
    </w:p>
    <w:p w:rsidR="000A3186" w:rsidRPr="00AB437E" w:rsidRDefault="000A3186" w:rsidP="000A3186">
      <w:r>
        <w:tab/>
        <w:t>4.</w:t>
      </w:r>
      <w:r w:rsidR="00B25841">
        <w:tab/>
      </w:r>
      <w:r w:rsidRPr="00071F0C">
        <w:rPr>
          <w:u w:val="single"/>
        </w:rPr>
        <w:t>a.</w:t>
      </w:r>
      <w:r>
        <w:t xml:space="preserve">  </w:t>
      </w:r>
      <w:r w:rsidRPr="00AB437E">
        <w:t xml:space="preserve">Any person submitting a </w:t>
      </w:r>
      <w:r w:rsidRPr="00FF36A4">
        <w:rPr>
          <w:rFonts w:ascii="Albertus Extra Bold" w:hAnsi="Albertus Extra Bold"/>
          <w:b/>
          <w:bCs/>
        </w:rPr>
        <w:t>[</w:t>
      </w:r>
      <w:r w:rsidRPr="00AB437E">
        <w:t>dog or</w:t>
      </w:r>
      <w:r w:rsidRPr="00FF36A4">
        <w:rPr>
          <w:rFonts w:ascii="Albertus Extra Bold" w:hAnsi="Albertus Extra Bold"/>
          <w:b/>
          <w:bCs/>
        </w:rPr>
        <w:t>]</w:t>
      </w:r>
      <w:r w:rsidRPr="00AB437E">
        <w:t xml:space="preserve"> cat </w:t>
      </w:r>
      <w:r w:rsidRPr="00AB437E">
        <w:rPr>
          <w:u w:val="single"/>
        </w:rPr>
        <w:t>or dog</w:t>
      </w:r>
      <w:r w:rsidRPr="00AB437E">
        <w:t xml:space="preserve">, pursuant to the provisions of </w:t>
      </w:r>
      <w:r w:rsidRPr="00FF36A4">
        <w:rPr>
          <w:rFonts w:ascii="Albertus Extra Bold" w:hAnsi="Albertus Extra Bold"/>
          <w:b/>
        </w:rPr>
        <w:t>[</w:t>
      </w:r>
      <w:r w:rsidRPr="00AB437E">
        <w:t>this act</w:t>
      </w:r>
      <w:r w:rsidRPr="00FF36A4">
        <w:rPr>
          <w:rFonts w:ascii="Albertus Extra Bold" w:hAnsi="Albertus Extra Bold"/>
          <w:b/>
        </w:rPr>
        <w:t>]</w:t>
      </w:r>
      <w:r>
        <w:t xml:space="preserve"> </w:t>
      </w:r>
      <w:r w:rsidRPr="00FF36A4">
        <w:rPr>
          <w:u w:val="single"/>
        </w:rPr>
        <w:t>P.L.1983, c.172 (C.4:19A-1 et al.)</w:t>
      </w:r>
      <w:r w:rsidRPr="00AB437E">
        <w:t xml:space="preserve"> for spaying or neutering, as the case may be, shall:</w:t>
      </w:r>
    </w:p>
    <w:p w:rsidR="000A3186" w:rsidRPr="00AB437E" w:rsidRDefault="000A3186" w:rsidP="000A3186">
      <w:r>
        <w:tab/>
      </w:r>
      <w:r w:rsidRPr="00071F0C">
        <w:rPr>
          <w:rFonts w:ascii="Albertus Extra Bold" w:hAnsi="Albertus Extra Bold"/>
          <w:b/>
        </w:rPr>
        <w:t>[</w:t>
      </w:r>
      <w:r w:rsidRPr="00AB437E">
        <w:t>a. Furnish</w:t>
      </w:r>
      <w:r w:rsidRPr="00071F0C">
        <w:rPr>
          <w:rFonts w:ascii="Albertus Extra Bold" w:hAnsi="Albertus Extra Bold"/>
          <w:b/>
        </w:rPr>
        <w:t>]</w:t>
      </w:r>
      <w:r>
        <w:t xml:space="preserve"> </w:t>
      </w:r>
      <w:r>
        <w:rPr>
          <w:u w:val="single"/>
        </w:rPr>
        <w:t>(1)</w:t>
      </w:r>
      <w:r w:rsidR="001A4196">
        <w:rPr>
          <w:u w:val="single"/>
        </w:rPr>
        <w:t xml:space="preserve"> </w:t>
      </w:r>
      <w:r>
        <w:rPr>
          <w:u w:val="single"/>
        </w:rPr>
        <w:t xml:space="preserve"> P</w:t>
      </w:r>
      <w:r w:rsidRPr="00071F0C">
        <w:rPr>
          <w:u w:val="single"/>
        </w:rPr>
        <w:t>rovide</w:t>
      </w:r>
      <w:r w:rsidRPr="00AB437E">
        <w:t xml:space="preserve"> any </w:t>
      </w:r>
      <w:r w:rsidRPr="00FF36A4">
        <w:rPr>
          <w:u w:val="single"/>
        </w:rPr>
        <w:t>State</w:t>
      </w:r>
      <w:r>
        <w:t xml:space="preserve"> </w:t>
      </w:r>
      <w:r w:rsidRPr="00AB437E">
        <w:t xml:space="preserve">licensed veterinarian </w:t>
      </w:r>
      <w:r w:rsidRPr="00FF36A4">
        <w:rPr>
          <w:rFonts w:ascii="Albertus Extra Bold" w:hAnsi="Albertus Extra Bold"/>
          <w:b/>
        </w:rPr>
        <w:t>[</w:t>
      </w:r>
      <w:r w:rsidRPr="00AB437E">
        <w:t>of this State</w:t>
      </w:r>
      <w:r w:rsidRPr="00FF36A4">
        <w:rPr>
          <w:rFonts w:ascii="Albertus Extra Bold" w:hAnsi="Albertus Extra Bold"/>
          <w:b/>
        </w:rPr>
        <w:t>]</w:t>
      </w:r>
      <w:r w:rsidRPr="00AB437E">
        <w:t xml:space="preserve"> participating in the </w:t>
      </w:r>
      <w:r>
        <w:t xml:space="preserve">program with proof that the </w:t>
      </w:r>
      <w:r w:rsidRPr="00FF36A4">
        <w:rPr>
          <w:u w:val="single"/>
        </w:rPr>
        <w:t>cat or dog</w:t>
      </w:r>
      <w:r>
        <w:t xml:space="preserve"> </w:t>
      </w:r>
      <w:r w:rsidRPr="00AB437E">
        <w:t xml:space="preserve">owner </w:t>
      </w:r>
      <w:r>
        <w:rPr>
          <w:bCs/>
          <w:u w:val="single"/>
        </w:rPr>
        <w:t xml:space="preserve">or </w:t>
      </w:r>
      <w:r w:rsidRPr="00AB437E">
        <w:rPr>
          <w:bCs/>
          <w:u w:val="single"/>
        </w:rPr>
        <w:t>community cat caregiver</w:t>
      </w:r>
      <w:r>
        <w:rPr>
          <w:bCs/>
          <w:u w:val="single"/>
        </w:rPr>
        <w:t>, as applicable,</w:t>
      </w:r>
      <w:r w:rsidRPr="00FF36A4">
        <w:rPr>
          <w:bCs/>
        </w:rPr>
        <w:t xml:space="preserve"> </w:t>
      </w:r>
      <w:r w:rsidRPr="00AB437E">
        <w:t xml:space="preserve">meets at least one of the eligibility criteria pursuant to </w:t>
      </w:r>
      <w:r>
        <w:t xml:space="preserve">the provisions of section 3 of </w:t>
      </w:r>
      <w:r w:rsidRPr="00FF36A4">
        <w:rPr>
          <w:rFonts w:ascii="Albertus Extra Bold" w:hAnsi="Albertus Extra Bold"/>
          <w:b/>
        </w:rPr>
        <w:t>[</w:t>
      </w:r>
      <w:r w:rsidRPr="00AB437E">
        <w:t>this amendatory and supplementary act</w:t>
      </w:r>
      <w:r w:rsidRPr="00FF36A4">
        <w:rPr>
          <w:rFonts w:ascii="Albertus Extra Bold" w:hAnsi="Albertus Extra Bold"/>
          <w:b/>
        </w:rPr>
        <w:t>]</w:t>
      </w:r>
      <w:r>
        <w:t xml:space="preserve"> </w:t>
      </w:r>
      <w:r w:rsidRPr="00AB437E">
        <w:rPr>
          <w:u w:val="single"/>
        </w:rPr>
        <w:t>P.L.1983, c.172 (C.4:19A-2)</w:t>
      </w:r>
      <w:r w:rsidRPr="00AB437E">
        <w:t>;</w:t>
      </w:r>
    </w:p>
    <w:p w:rsidR="000A3186" w:rsidRPr="00AB437E" w:rsidRDefault="000A3186" w:rsidP="000A3186">
      <w:pPr>
        <w:rPr>
          <w:u w:val="single"/>
        </w:rPr>
      </w:pPr>
      <w:r>
        <w:tab/>
      </w:r>
      <w:r w:rsidRPr="00071F0C">
        <w:rPr>
          <w:rFonts w:ascii="Albertus Extra Bold" w:hAnsi="Albertus Extra Bold"/>
          <w:b/>
        </w:rPr>
        <w:t>[</w:t>
      </w:r>
      <w:r w:rsidRPr="00AB437E">
        <w:t>b.</w:t>
      </w:r>
      <w:r w:rsidRPr="00071F0C">
        <w:rPr>
          <w:rFonts w:ascii="Albertus Extra Bold" w:hAnsi="Albertus Extra Bold"/>
          <w:b/>
        </w:rPr>
        <w:t>]</w:t>
      </w:r>
      <w:r>
        <w:t xml:space="preserve"> </w:t>
      </w:r>
      <w:r w:rsidRPr="00071F0C">
        <w:rPr>
          <w:u w:val="single"/>
        </w:rPr>
        <w:t>(2)</w:t>
      </w:r>
      <w:r w:rsidRPr="00AB437E">
        <w:t xml:space="preserve"> </w:t>
      </w:r>
      <w:r w:rsidR="00B25841">
        <w:t xml:space="preserve"> </w:t>
      </w:r>
      <w:r w:rsidRPr="00AB437E">
        <w:t>Sign a consent form</w:t>
      </w:r>
      <w:r>
        <w:t xml:space="preserve"> </w:t>
      </w:r>
      <w:r>
        <w:rPr>
          <w:u w:val="single"/>
        </w:rPr>
        <w:t>(a</w:t>
      </w:r>
      <w:r w:rsidRPr="00AB437E">
        <w:rPr>
          <w:u w:val="single"/>
        </w:rPr>
        <w:t>)</w:t>
      </w:r>
      <w:r w:rsidRPr="00AB437E">
        <w:t xml:space="preserve"> certifying that the person is the owner of the dog or cat, or is authorized by the owner to present the dog or cat for the procedure</w:t>
      </w:r>
      <w:r w:rsidRPr="00071F0C">
        <w:rPr>
          <w:rFonts w:ascii="Albertus Extra Bold" w:hAnsi="Albertus Extra Bold"/>
          <w:b/>
        </w:rPr>
        <w:t>[</w:t>
      </w:r>
      <w:r>
        <w:t xml:space="preserve">; </w:t>
      </w:r>
      <w:r w:rsidRPr="00AB437E">
        <w:t>and</w:t>
      </w:r>
      <w:r w:rsidRPr="00071F0C">
        <w:rPr>
          <w:rFonts w:ascii="Albertus Extra Bold" w:hAnsi="Albertus Extra Bold"/>
          <w:b/>
        </w:rPr>
        <w:t>]</w:t>
      </w:r>
      <w:r w:rsidRPr="00AB437E">
        <w:t xml:space="preserve"> </w:t>
      </w:r>
      <w:r w:rsidRPr="00071F0C">
        <w:rPr>
          <w:u w:val="single"/>
        </w:rPr>
        <w:t>, or</w:t>
      </w:r>
      <w:r>
        <w:rPr>
          <w:u w:val="single"/>
        </w:rPr>
        <w:t xml:space="preserve"> (b</w:t>
      </w:r>
      <w:r w:rsidRPr="00AB437E">
        <w:rPr>
          <w:u w:val="single"/>
        </w:rPr>
        <w:t>) attesting that the community cat to be sterilized, ear</w:t>
      </w:r>
      <w:r>
        <w:rPr>
          <w:u w:val="single"/>
        </w:rPr>
        <w:t>-</w:t>
      </w:r>
      <w:r w:rsidRPr="00AB437E">
        <w:rPr>
          <w:u w:val="single"/>
        </w:rPr>
        <w:t>tipped, and vaccinated against rabies has no known owner</w:t>
      </w:r>
      <w:r>
        <w:rPr>
          <w:u w:val="single"/>
        </w:rPr>
        <w:t>; and</w:t>
      </w:r>
      <w:r w:rsidRPr="00AB437E">
        <w:rPr>
          <w:u w:val="single"/>
        </w:rPr>
        <w:t xml:space="preserve"> </w:t>
      </w:r>
    </w:p>
    <w:p w:rsidR="000A3186" w:rsidRDefault="000A3186" w:rsidP="000A3186">
      <w:r>
        <w:lastRenderedPageBreak/>
        <w:tab/>
      </w:r>
      <w:r w:rsidRPr="00071F0C">
        <w:rPr>
          <w:rFonts w:ascii="Albertus Extra Bold" w:hAnsi="Albertus Extra Bold"/>
          <w:b/>
        </w:rPr>
        <w:t>[</w:t>
      </w:r>
      <w:r w:rsidRPr="00AB437E">
        <w:t>c.</w:t>
      </w:r>
      <w:r w:rsidRPr="00071F0C">
        <w:rPr>
          <w:rFonts w:ascii="Albertus Extra Bold" w:hAnsi="Albertus Extra Bold"/>
          <w:b/>
        </w:rPr>
        <w:t>]</w:t>
      </w:r>
      <w:r>
        <w:t xml:space="preserve"> </w:t>
      </w:r>
      <w:r w:rsidRPr="00071F0C">
        <w:rPr>
          <w:u w:val="single"/>
        </w:rPr>
        <w:t>(3)</w:t>
      </w:r>
      <w:r w:rsidRPr="00AB437E">
        <w:t xml:space="preserve"> </w:t>
      </w:r>
      <w:r w:rsidR="001A4196">
        <w:t xml:space="preserve"> </w:t>
      </w:r>
      <w:r w:rsidRPr="00AB437E">
        <w:t xml:space="preserve">Pay a fee of </w:t>
      </w:r>
      <w:r w:rsidRPr="00091212">
        <w:rPr>
          <w:rFonts w:ascii="Albertus Extra Bold" w:hAnsi="Albertus Extra Bold"/>
          <w:b/>
        </w:rPr>
        <w:t>[</w:t>
      </w:r>
      <w:r w:rsidRPr="00AB437E">
        <w:t>$10.00, which</w:t>
      </w:r>
      <w:r w:rsidRPr="00091212">
        <w:rPr>
          <w:rFonts w:ascii="Albertus Extra Bold" w:hAnsi="Albertus Extra Bold"/>
          <w:b/>
        </w:rPr>
        <w:t>]</w:t>
      </w:r>
      <w:r>
        <w:t xml:space="preserve"> </w:t>
      </w:r>
      <w:r w:rsidRPr="00071F0C">
        <w:rPr>
          <w:u w:val="single"/>
        </w:rPr>
        <w:t>$10.</w:t>
      </w:r>
    </w:p>
    <w:p w:rsidR="000A3186" w:rsidRPr="00AB437E" w:rsidRDefault="000A3186" w:rsidP="000A3186">
      <w:r>
        <w:tab/>
      </w:r>
      <w:r w:rsidRPr="00091212">
        <w:rPr>
          <w:u w:val="single"/>
        </w:rPr>
        <w:t>b.  The</w:t>
      </w:r>
      <w:r w:rsidRPr="00AB437E">
        <w:t xml:space="preserve"> fee shall be forwarded to the commissioner for deposit in the “Animal Population Control Fund</w:t>
      </w:r>
      <w:r w:rsidRPr="00091212">
        <w:rPr>
          <w:u w:val="single"/>
        </w:rPr>
        <w:t>,</w:t>
      </w:r>
      <w:r w:rsidRPr="00AB437E">
        <w:t>”</w:t>
      </w:r>
      <w:r>
        <w:t xml:space="preserve"> </w:t>
      </w:r>
      <w:r w:rsidRPr="00091212">
        <w:rPr>
          <w:u w:val="single"/>
        </w:rPr>
        <w:t>established pursuant to section 6 of P.L.1983, c.172 (C.4:19A-5)</w:t>
      </w:r>
      <w:r w:rsidRPr="00091212">
        <w:t>.</w:t>
      </w:r>
    </w:p>
    <w:p w:rsidR="000A3186" w:rsidRDefault="00B25841" w:rsidP="000A3186">
      <w:r>
        <w:t>(</w:t>
      </w:r>
      <w:proofErr w:type="spellStart"/>
      <w:r>
        <w:t>cf</w:t>
      </w:r>
      <w:proofErr w:type="spellEnd"/>
      <w:r>
        <w:t xml:space="preserve">: </w:t>
      </w:r>
      <w:r w:rsidR="000A3186">
        <w:t>P.L.1983, c.172, s.4)</w:t>
      </w:r>
    </w:p>
    <w:p w:rsidR="000A3186" w:rsidRPr="00AB437E" w:rsidRDefault="000A3186" w:rsidP="000A3186"/>
    <w:p w:rsidR="000A3186" w:rsidRPr="00AB437E" w:rsidRDefault="000A3186" w:rsidP="000A3186">
      <w:r>
        <w:rPr>
          <w:lang w:val="en"/>
        </w:rPr>
        <w:tab/>
        <w:t>10.</w:t>
      </w:r>
      <w:r w:rsidR="00B25841">
        <w:rPr>
          <w:lang w:val="en"/>
        </w:rPr>
        <w:tab/>
      </w:r>
      <w:r w:rsidRPr="00AB437E">
        <w:t>Section 5 of P.L.1983, c.172 (C.4:19A-4) is amended to read as follows:</w:t>
      </w:r>
    </w:p>
    <w:p w:rsidR="000A3186" w:rsidRDefault="000A3186" w:rsidP="000A3186">
      <w:pPr>
        <w:rPr>
          <w:lang w:val="en"/>
        </w:rPr>
      </w:pPr>
      <w:r>
        <w:rPr>
          <w:lang w:val="en"/>
        </w:rPr>
        <w:tab/>
        <w:t>5.</w:t>
      </w:r>
      <w:r w:rsidR="00B25841">
        <w:rPr>
          <w:lang w:val="en"/>
        </w:rPr>
        <w:tab/>
      </w:r>
      <w:r w:rsidRPr="00AB437E">
        <w:rPr>
          <w:lang w:val="en"/>
        </w:rPr>
        <w:t xml:space="preserve">a. </w:t>
      </w:r>
      <w:r w:rsidR="00B25841">
        <w:rPr>
          <w:lang w:val="en"/>
        </w:rPr>
        <w:t xml:space="preserve"> </w:t>
      </w:r>
      <w:r w:rsidRPr="00AB437E">
        <w:rPr>
          <w:lang w:val="en"/>
        </w:rPr>
        <w:t>Any licensed veterinarian of this State may participate in the program upon filing with the commissioner an application therefor, on forms prescribed by the commissioner, which application shall supply, in addition to any other information requested by the commissioner, an animal sterilization fee schedule listing the fees charged for animal sterilization in the normal course of business. These fees may vary with the animal's weight, sex and species. The commissioner may, however, disqualify from participation in the program any veterinarian whose fee</w:t>
      </w:r>
      <w:r>
        <w:rPr>
          <w:lang w:val="en"/>
        </w:rPr>
        <w:t>s are deemed unreasonable.</w:t>
      </w:r>
      <w:r>
        <w:rPr>
          <w:lang w:val="en"/>
        </w:rPr>
        <w:br/>
      </w:r>
      <w:r>
        <w:rPr>
          <w:lang w:val="en"/>
        </w:rPr>
        <w:tab/>
      </w:r>
      <w:r w:rsidRPr="00AB437E">
        <w:rPr>
          <w:lang w:val="en"/>
        </w:rPr>
        <w:t>b.</w:t>
      </w:r>
      <w:r w:rsidR="00B25841">
        <w:rPr>
          <w:lang w:val="en"/>
        </w:rPr>
        <w:tab/>
      </w:r>
      <w:r w:rsidRPr="00AB437E">
        <w:rPr>
          <w:lang w:val="en"/>
        </w:rPr>
        <w:t>The commissioner shall, to the extent that moneys are available therefor from the "Animal Population Control Fund," reimburse participating veterinarians for 80% of the fee for each animal sterilization procedure administered, upon the submission of an animal sterilization certificate, prescribed by the commissioner, sign</w:t>
      </w:r>
      <w:r>
        <w:rPr>
          <w:lang w:val="en"/>
        </w:rPr>
        <w:t xml:space="preserve">ed by the veterinarian and the </w:t>
      </w:r>
      <w:r w:rsidRPr="002340DF">
        <w:rPr>
          <w:rFonts w:ascii="Albertus Extra Bold" w:hAnsi="Albertus Extra Bold"/>
          <w:b/>
          <w:lang w:val="en"/>
        </w:rPr>
        <w:t>[</w:t>
      </w:r>
      <w:r>
        <w:rPr>
          <w:lang w:val="en"/>
        </w:rPr>
        <w:t>owner of</w:t>
      </w:r>
      <w:r w:rsidRPr="002340DF">
        <w:rPr>
          <w:rFonts w:ascii="Albertus Extra Bold" w:hAnsi="Albertus Extra Bold"/>
          <w:b/>
          <w:lang w:val="en"/>
        </w:rPr>
        <w:t>]</w:t>
      </w:r>
      <w:r w:rsidRPr="00AB437E">
        <w:rPr>
          <w:lang w:val="en"/>
        </w:rPr>
        <w:t xml:space="preserve"> </w:t>
      </w:r>
      <w:r w:rsidRPr="00AB437E">
        <w:rPr>
          <w:u w:val="single"/>
          <w:lang w:val="en"/>
        </w:rPr>
        <w:t>person submitting</w:t>
      </w:r>
      <w:r>
        <w:rPr>
          <w:lang w:val="en"/>
        </w:rPr>
        <w:t xml:space="preserve"> the animal for each </w:t>
      </w:r>
      <w:r w:rsidRPr="00AB437E">
        <w:rPr>
          <w:lang w:val="en"/>
        </w:rPr>
        <w:t>st</w:t>
      </w:r>
      <w:r>
        <w:rPr>
          <w:lang w:val="en"/>
        </w:rPr>
        <w:t xml:space="preserve">erilization </w:t>
      </w:r>
      <w:r w:rsidRPr="00AB437E">
        <w:rPr>
          <w:lang w:val="en"/>
        </w:rPr>
        <w:t>procedure.</w:t>
      </w:r>
    </w:p>
    <w:p w:rsidR="000A3186" w:rsidRPr="00AB437E" w:rsidRDefault="000A3186" w:rsidP="000A3186">
      <w:pPr>
        <w:rPr>
          <w:lang w:val="en"/>
        </w:rPr>
      </w:pPr>
      <w:r>
        <w:rPr>
          <w:lang w:val="en"/>
        </w:rPr>
        <w:tab/>
        <w:t>c.</w:t>
      </w:r>
      <w:r w:rsidR="00B25841">
        <w:rPr>
          <w:lang w:val="en"/>
        </w:rPr>
        <w:tab/>
      </w:r>
      <w:r w:rsidRPr="00AB437E">
        <w:rPr>
          <w:lang w:val="en"/>
        </w:rPr>
        <w:t xml:space="preserve">The commissioner shall reimburse from the fund any </w:t>
      </w:r>
      <w:r w:rsidRPr="00CF6EDF">
        <w:rPr>
          <w:u w:val="single"/>
          <w:lang w:val="en"/>
        </w:rPr>
        <w:t>State</w:t>
      </w:r>
      <w:r>
        <w:rPr>
          <w:lang w:val="en"/>
        </w:rPr>
        <w:t xml:space="preserve"> </w:t>
      </w:r>
      <w:r w:rsidRPr="00AB437E">
        <w:rPr>
          <w:lang w:val="en"/>
        </w:rPr>
        <w:t xml:space="preserve">licensed veterinarian </w:t>
      </w:r>
      <w:r w:rsidRPr="00CF6EDF">
        <w:rPr>
          <w:rFonts w:ascii="Albertus Extra Bold" w:hAnsi="Albertus Extra Bold"/>
          <w:b/>
          <w:lang w:val="en"/>
        </w:rPr>
        <w:t>[</w:t>
      </w:r>
      <w:r w:rsidRPr="00AB437E">
        <w:rPr>
          <w:lang w:val="en"/>
        </w:rPr>
        <w:t>of this State</w:t>
      </w:r>
      <w:r w:rsidRPr="00CF6EDF">
        <w:rPr>
          <w:rFonts w:ascii="Albertus Extra Bold" w:hAnsi="Albertus Extra Bold"/>
          <w:b/>
          <w:lang w:val="en"/>
        </w:rPr>
        <w:t>]</w:t>
      </w:r>
      <w:r w:rsidRPr="00AB437E">
        <w:rPr>
          <w:lang w:val="en"/>
        </w:rPr>
        <w:t xml:space="preserve"> participating in the program for</w:t>
      </w:r>
      <w:r w:rsidRPr="00AB437E">
        <w:rPr>
          <w:u w:val="single"/>
          <w:lang w:val="en"/>
        </w:rPr>
        <w:t>:</w:t>
      </w:r>
    </w:p>
    <w:p w:rsidR="000A3186" w:rsidRPr="00AB437E" w:rsidRDefault="000A3186" w:rsidP="000A3186">
      <w:pPr>
        <w:rPr>
          <w:lang w:val="en"/>
        </w:rPr>
      </w:pPr>
      <w:r>
        <w:rPr>
          <w:lang w:val="en"/>
        </w:rPr>
        <w:tab/>
      </w:r>
      <w:r w:rsidRPr="00AB437E">
        <w:rPr>
          <w:u w:val="single"/>
          <w:lang w:val="en"/>
        </w:rPr>
        <w:t>(1)</w:t>
      </w:r>
      <w:r w:rsidR="00B25841">
        <w:rPr>
          <w:lang w:val="en"/>
        </w:rPr>
        <w:tab/>
      </w:r>
      <w:r w:rsidRPr="00AB437E">
        <w:rPr>
          <w:lang w:val="en"/>
        </w:rPr>
        <w:t xml:space="preserve">the </w:t>
      </w:r>
      <w:r w:rsidRPr="00CF6EDF">
        <w:rPr>
          <w:rFonts w:ascii="Albertus Extra Bold" w:hAnsi="Albertus Extra Bold"/>
          <w:b/>
          <w:lang w:val="en"/>
        </w:rPr>
        <w:t>[</w:t>
      </w:r>
      <w:proofErr w:type="spellStart"/>
      <w:r>
        <w:t>presurgical</w:t>
      </w:r>
      <w:proofErr w:type="spellEnd"/>
      <w:r w:rsidRPr="00CF6EDF">
        <w:rPr>
          <w:rFonts w:ascii="Albertus Extra Bold" w:hAnsi="Albertus Extra Bold"/>
          <w:b/>
        </w:rPr>
        <w:t>]</w:t>
      </w:r>
      <w:r>
        <w:t xml:space="preserve"> </w:t>
      </w:r>
      <w:r w:rsidRPr="00AB437E">
        <w:rPr>
          <w:lang w:val="en"/>
        </w:rPr>
        <w:t>immunization of dogs against distemper, hepatitis</w:t>
      </w:r>
      <w:r>
        <w:rPr>
          <w:lang w:val="en"/>
        </w:rPr>
        <w:t xml:space="preserve">, leptospirosis, and parvovirus </w:t>
      </w:r>
      <w:r w:rsidRPr="00107214">
        <w:rPr>
          <w:rFonts w:ascii="Albertus Extra Bold" w:hAnsi="Albertus Extra Bold"/>
          <w:b/>
          <w:lang w:val="en"/>
        </w:rPr>
        <w:t>[</w:t>
      </w:r>
      <w:r w:rsidRPr="00AB437E">
        <w:rPr>
          <w:lang w:val="en"/>
        </w:rPr>
        <w:t>, or</w:t>
      </w:r>
      <w:r w:rsidRPr="00107214">
        <w:rPr>
          <w:rFonts w:ascii="Albertus Extra Bold" w:hAnsi="Albertus Extra Bold"/>
          <w:b/>
          <w:lang w:val="en"/>
        </w:rPr>
        <w:t>]</w:t>
      </w:r>
      <w:r>
        <w:t xml:space="preserve"> </w:t>
      </w:r>
      <w:r w:rsidRPr="00AB437E">
        <w:rPr>
          <w:u w:val="single"/>
          <w:lang w:val="en"/>
        </w:rPr>
        <w:t>;</w:t>
      </w:r>
      <w:r w:rsidRPr="00AB437E">
        <w:rPr>
          <w:lang w:val="en"/>
        </w:rPr>
        <w:t xml:space="preserve"> </w:t>
      </w:r>
    </w:p>
    <w:p w:rsidR="000A3186" w:rsidRPr="00AB437E" w:rsidRDefault="000A3186" w:rsidP="000A3186">
      <w:pPr>
        <w:rPr>
          <w:u w:val="single"/>
          <w:lang w:val="en"/>
        </w:rPr>
      </w:pPr>
      <w:r>
        <w:rPr>
          <w:lang w:val="en"/>
        </w:rPr>
        <w:tab/>
      </w:r>
      <w:r w:rsidRPr="00AB437E">
        <w:rPr>
          <w:u w:val="single"/>
          <w:lang w:val="en"/>
        </w:rPr>
        <w:t>(2)</w:t>
      </w:r>
      <w:r w:rsidR="00B25841">
        <w:rPr>
          <w:lang w:val="en"/>
        </w:rPr>
        <w:tab/>
      </w:r>
      <w:r w:rsidRPr="00AB437E">
        <w:rPr>
          <w:lang w:val="en"/>
        </w:rPr>
        <w:t xml:space="preserve">the </w:t>
      </w:r>
      <w:r w:rsidRPr="00CF6EDF">
        <w:rPr>
          <w:rFonts w:ascii="Albertus Extra Bold" w:hAnsi="Albertus Extra Bold"/>
          <w:b/>
          <w:lang w:val="en"/>
        </w:rPr>
        <w:t>[</w:t>
      </w:r>
      <w:proofErr w:type="spellStart"/>
      <w:r>
        <w:t>presurgical</w:t>
      </w:r>
      <w:proofErr w:type="spellEnd"/>
      <w:r w:rsidRPr="00CF6EDF">
        <w:rPr>
          <w:rFonts w:ascii="Albertus Extra Bold" w:hAnsi="Albertus Extra Bold"/>
          <w:b/>
        </w:rPr>
        <w:t>]</w:t>
      </w:r>
      <w:r>
        <w:t xml:space="preserve"> </w:t>
      </w:r>
      <w:r w:rsidRPr="00AB437E">
        <w:rPr>
          <w:lang w:val="en"/>
        </w:rPr>
        <w:t xml:space="preserve">immunization of cats against feline </w:t>
      </w:r>
      <w:proofErr w:type="spellStart"/>
      <w:r w:rsidRPr="00AB437E">
        <w:rPr>
          <w:lang w:val="en"/>
        </w:rPr>
        <w:t>panleukopenia</w:t>
      </w:r>
      <w:proofErr w:type="spellEnd"/>
      <w:r w:rsidRPr="00AB437E">
        <w:rPr>
          <w:lang w:val="en"/>
        </w:rPr>
        <w:t xml:space="preserve">, </w:t>
      </w:r>
      <w:proofErr w:type="spellStart"/>
      <w:r w:rsidRPr="00AB437E">
        <w:rPr>
          <w:lang w:val="en"/>
        </w:rPr>
        <w:t>calici</w:t>
      </w:r>
      <w:proofErr w:type="spellEnd"/>
      <w:r w:rsidRPr="00AB437E">
        <w:rPr>
          <w:lang w:val="en"/>
        </w:rPr>
        <w:t xml:space="preserve">, pneumonitis and </w:t>
      </w:r>
      <w:proofErr w:type="spellStart"/>
      <w:r w:rsidRPr="00AB437E">
        <w:rPr>
          <w:lang w:val="en"/>
        </w:rPr>
        <w:t>rhinotracheitis</w:t>
      </w:r>
      <w:proofErr w:type="spellEnd"/>
      <w:r>
        <w:rPr>
          <w:lang w:val="en"/>
        </w:rPr>
        <w:t xml:space="preserve"> </w:t>
      </w:r>
      <w:r w:rsidRPr="00CF6EDF">
        <w:rPr>
          <w:rFonts w:ascii="Albertus Extra Bold" w:hAnsi="Albertus Extra Bold"/>
          <w:b/>
          <w:lang w:val="en"/>
        </w:rPr>
        <w:t>[</w:t>
      </w:r>
      <w:r w:rsidRPr="00AB437E">
        <w:rPr>
          <w:lang w:val="en"/>
        </w:rPr>
        <w:t>, as the case may be, which immunization shall be administered at least 10 days prior to reproductive surgery, on animals not previously immunized. The reimbursement shall be for no more than $10.00 upon the written certification, signed by the veterinarian and the owner of the animal, that the immu</w:t>
      </w:r>
      <w:r>
        <w:rPr>
          <w:lang w:val="en"/>
        </w:rPr>
        <w:t>nization has been administered.</w:t>
      </w:r>
      <w:r w:rsidRPr="00CF6EDF">
        <w:rPr>
          <w:rFonts w:ascii="Albertus Extra Bold" w:hAnsi="Albertus Extra Bold"/>
          <w:b/>
          <w:lang w:val="en"/>
        </w:rPr>
        <w:t>]</w:t>
      </w:r>
      <w:r>
        <w:rPr>
          <w:u w:val="single"/>
          <w:lang w:val="en"/>
        </w:rPr>
        <w:t>; or</w:t>
      </w:r>
    </w:p>
    <w:p w:rsidR="000A3186" w:rsidRPr="00AB437E" w:rsidRDefault="000A3186" w:rsidP="000A3186">
      <w:pPr>
        <w:rPr>
          <w:u w:val="single"/>
          <w:lang w:val="en"/>
        </w:rPr>
      </w:pPr>
      <w:r>
        <w:rPr>
          <w:lang w:val="en"/>
        </w:rPr>
        <w:tab/>
      </w:r>
      <w:r w:rsidRPr="00AB437E">
        <w:rPr>
          <w:u w:val="single"/>
          <w:lang w:val="en"/>
        </w:rPr>
        <w:t>(3)</w:t>
      </w:r>
      <w:r>
        <w:rPr>
          <w:u w:val="single"/>
          <w:lang w:val="en"/>
        </w:rPr>
        <w:t xml:space="preserve"> </w:t>
      </w:r>
      <w:r w:rsidRPr="00AB437E">
        <w:rPr>
          <w:u w:val="single"/>
          <w:lang w:val="en"/>
        </w:rPr>
        <w:t xml:space="preserve"> the immunization of community cats against rabies.</w:t>
      </w:r>
    </w:p>
    <w:p w:rsidR="000A3186" w:rsidRPr="00AB437E" w:rsidRDefault="000A3186" w:rsidP="000A3186">
      <w:pPr>
        <w:rPr>
          <w:u w:val="single"/>
          <w:lang w:val="en"/>
        </w:rPr>
      </w:pPr>
      <w:r>
        <w:tab/>
      </w:r>
      <w:r w:rsidRPr="00AB437E">
        <w:rPr>
          <w:u w:val="single"/>
        </w:rPr>
        <w:t>d.</w:t>
      </w:r>
      <w:r>
        <w:rPr>
          <w:u w:val="single"/>
        </w:rPr>
        <w:t xml:space="preserve"> </w:t>
      </w:r>
      <w:r w:rsidRPr="00AB437E">
        <w:rPr>
          <w:u w:val="single"/>
        </w:rPr>
        <w:t xml:space="preserve"> The reimbursement shall be for no more than </w:t>
      </w:r>
      <w:r>
        <w:rPr>
          <w:u w:val="single"/>
          <w:lang w:val="en"/>
        </w:rPr>
        <w:t>$10</w:t>
      </w:r>
      <w:r w:rsidRPr="00AB437E">
        <w:rPr>
          <w:u w:val="single"/>
          <w:lang w:val="en"/>
        </w:rPr>
        <w:t xml:space="preserve"> upon the written certification, signed by the veterinarian and</w:t>
      </w:r>
      <w:r>
        <w:rPr>
          <w:u w:val="single"/>
          <w:lang w:val="en"/>
        </w:rPr>
        <w:t xml:space="preserve"> the</w:t>
      </w:r>
      <w:r w:rsidRPr="00AB437E">
        <w:rPr>
          <w:u w:val="single"/>
          <w:lang w:val="en"/>
        </w:rPr>
        <w:t xml:space="preserve"> person submitting the cat or dog for spaying or neutering, that the immunization has been administered.</w:t>
      </w:r>
    </w:p>
    <w:p w:rsidR="000A3186" w:rsidRPr="00AB437E" w:rsidRDefault="000A3186" w:rsidP="000A3186">
      <w:pPr>
        <w:rPr>
          <w:u w:val="single"/>
        </w:rPr>
      </w:pPr>
      <w:r>
        <w:rPr>
          <w:lang w:val="en"/>
        </w:rPr>
        <w:tab/>
      </w:r>
      <w:r w:rsidRPr="00AB437E">
        <w:rPr>
          <w:u w:val="single"/>
          <w:lang w:val="en"/>
        </w:rPr>
        <w:t>e.</w:t>
      </w:r>
      <w:r>
        <w:rPr>
          <w:u w:val="single"/>
          <w:lang w:val="en"/>
        </w:rPr>
        <w:t xml:space="preserve"> </w:t>
      </w:r>
      <w:r w:rsidRPr="00AB437E">
        <w:rPr>
          <w:u w:val="single"/>
          <w:lang w:val="en"/>
        </w:rPr>
        <w:t xml:space="preserve"> A community cat spayed or neutered through the program shall</w:t>
      </w:r>
      <w:r>
        <w:rPr>
          <w:u w:val="single"/>
          <w:lang w:val="en"/>
        </w:rPr>
        <w:t xml:space="preserve"> also be ear-tipped and</w:t>
      </w:r>
      <w:r w:rsidRPr="00AB437E">
        <w:rPr>
          <w:u w:val="single"/>
          <w:lang w:val="en"/>
        </w:rPr>
        <w:t xml:space="preserve"> vaccinated against rabies</w:t>
      </w:r>
      <w:r>
        <w:rPr>
          <w:u w:val="single"/>
          <w:lang w:val="en"/>
        </w:rPr>
        <w:t xml:space="preserve"> by the State licensed veterinarian performing the spaying or neutering</w:t>
      </w:r>
      <w:r w:rsidRPr="00AB437E">
        <w:rPr>
          <w:u w:val="single"/>
          <w:lang w:val="en"/>
        </w:rPr>
        <w:t>.</w:t>
      </w:r>
    </w:p>
    <w:p w:rsidR="00B25841" w:rsidRDefault="00B25841" w:rsidP="00B25841">
      <w:r>
        <w:t>(</w:t>
      </w:r>
      <w:proofErr w:type="spellStart"/>
      <w:r>
        <w:t>cf</w:t>
      </w:r>
      <w:proofErr w:type="spellEnd"/>
      <w:r>
        <w:t xml:space="preserve">: </w:t>
      </w:r>
      <w:r w:rsidR="000A3186">
        <w:t>P.L.1983, c.172, s.5)</w:t>
      </w:r>
      <w:r>
        <w:br w:type="page"/>
      </w:r>
    </w:p>
    <w:p w:rsidR="000A3186" w:rsidRPr="00AB437E" w:rsidRDefault="000A3186" w:rsidP="000A3186">
      <w:r>
        <w:rPr>
          <w:lang w:val="en"/>
        </w:rPr>
        <w:lastRenderedPageBreak/>
        <w:tab/>
        <w:t>11.</w:t>
      </w:r>
      <w:r w:rsidR="00B25841">
        <w:rPr>
          <w:lang w:val="en"/>
        </w:rPr>
        <w:tab/>
      </w:r>
      <w:r w:rsidRPr="00AB437E">
        <w:t xml:space="preserve">Section 6 of P.L.1983, c.172 (C.4:19A-5) is amended to read as follows:  </w:t>
      </w:r>
    </w:p>
    <w:p w:rsidR="000A3186" w:rsidRPr="00AB437E" w:rsidRDefault="000A3186" w:rsidP="000A3186">
      <w:pPr>
        <w:rPr>
          <w:lang w:val="en"/>
        </w:rPr>
      </w:pPr>
      <w:r>
        <w:rPr>
          <w:lang w:val="en"/>
        </w:rPr>
        <w:tab/>
      </w:r>
      <w:r w:rsidRPr="00AB437E">
        <w:rPr>
          <w:lang w:val="en"/>
        </w:rPr>
        <w:t>6.</w:t>
      </w:r>
      <w:r w:rsidR="00B25841">
        <w:rPr>
          <w:lang w:val="en"/>
        </w:rPr>
        <w:tab/>
      </w:r>
      <w:r w:rsidRPr="00AB437E">
        <w:rPr>
          <w:lang w:val="en"/>
        </w:rPr>
        <w:t>a.</w:t>
      </w:r>
      <w:r>
        <w:rPr>
          <w:lang w:val="en"/>
        </w:rPr>
        <w:t xml:space="preserve"> </w:t>
      </w:r>
      <w:r w:rsidRPr="00AB437E">
        <w:rPr>
          <w:lang w:val="en"/>
        </w:rPr>
        <w:t xml:space="preserve"> The commissioner may</w:t>
      </w:r>
      <w:r w:rsidRPr="00AB437E">
        <w:rPr>
          <w:u w:val="single"/>
          <w:lang w:val="en"/>
        </w:rPr>
        <w:t>:</w:t>
      </w:r>
      <w:r w:rsidRPr="00AB437E">
        <w:rPr>
          <w:lang w:val="en"/>
        </w:rPr>
        <w:t xml:space="preserve"> </w:t>
      </w:r>
    </w:p>
    <w:p w:rsidR="000A3186" w:rsidRDefault="000A3186" w:rsidP="000A3186">
      <w:pPr>
        <w:rPr>
          <w:lang w:val="en"/>
        </w:rPr>
      </w:pPr>
      <w:r>
        <w:rPr>
          <w:lang w:val="en"/>
        </w:rPr>
        <w:tab/>
      </w:r>
      <w:r w:rsidRPr="00AB437E">
        <w:rPr>
          <w:u w:val="single"/>
          <w:lang w:val="en"/>
        </w:rPr>
        <w:t>(1)</w:t>
      </w:r>
      <w:r w:rsidR="00B25841">
        <w:rPr>
          <w:lang w:val="en"/>
        </w:rPr>
        <w:tab/>
      </w:r>
      <w:r w:rsidRPr="00AB437E">
        <w:rPr>
          <w:lang w:val="en"/>
        </w:rPr>
        <w:t>solicit and accept funds from any public or private source to help carry out the provisions of P.L.1983, c.172 (C.4:19A-1 et al.)</w:t>
      </w:r>
      <w:r w:rsidRPr="00AB437E">
        <w:rPr>
          <w:u w:val="single"/>
          <w:lang w:val="en"/>
        </w:rPr>
        <w:t>; and</w:t>
      </w:r>
      <w:r>
        <w:rPr>
          <w:lang w:val="en"/>
        </w:rPr>
        <w:t xml:space="preserve"> . </w:t>
      </w:r>
      <w:r>
        <w:rPr>
          <w:lang w:val="en"/>
        </w:rPr>
        <w:br/>
      </w:r>
      <w:r>
        <w:rPr>
          <w:lang w:val="en"/>
        </w:rPr>
        <w:tab/>
      </w:r>
      <w:r w:rsidRPr="00AB437E">
        <w:rPr>
          <w:u w:val="single"/>
          <w:lang w:val="en"/>
        </w:rPr>
        <w:t>(2)</w:t>
      </w:r>
      <w:r w:rsidR="00B25841">
        <w:rPr>
          <w:u w:val="single"/>
          <w:lang w:val="en"/>
        </w:rPr>
        <w:tab/>
      </w:r>
      <w:r w:rsidRPr="00AB437E">
        <w:rPr>
          <w:u w:val="single"/>
          <w:lang w:val="en"/>
        </w:rPr>
        <w:t xml:space="preserve">contract with a nonprofit organization that is exempt from federal taxation pursuant to Section 501(c)(3) of the federal </w:t>
      </w:r>
      <w:r>
        <w:rPr>
          <w:u w:val="single"/>
          <w:lang w:val="en"/>
        </w:rPr>
        <w:t>“</w:t>
      </w:r>
      <w:r w:rsidRPr="00AB437E">
        <w:rPr>
          <w:u w:val="single"/>
          <w:lang w:val="en"/>
        </w:rPr>
        <w:t>Internal Revenue Code</w:t>
      </w:r>
      <w:r>
        <w:rPr>
          <w:u w:val="single"/>
          <w:lang w:val="en"/>
        </w:rPr>
        <w:t>,” 26 U.S.C. s.</w:t>
      </w:r>
      <w:r w:rsidRPr="00AB437E">
        <w:rPr>
          <w:u w:val="single"/>
          <w:lang w:val="en"/>
        </w:rPr>
        <w:t>501(c)(3)</w:t>
      </w:r>
      <w:r>
        <w:rPr>
          <w:u w:val="single"/>
          <w:lang w:val="en"/>
        </w:rPr>
        <w:t>,</w:t>
      </w:r>
      <w:r w:rsidRPr="00AB437E">
        <w:rPr>
          <w:u w:val="single"/>
          <w:lang w:val="en"/>
        </w:rPr>
        <w:t xml:space="preserve"> for the administration of the Animal Population Control Program establishe</w:t>
      </w:r>
      <w:r w:rsidR="00FC00F0">
        <w:rPr>
          <w:u w:val="single"/>
          <w:lang w:val="en"/>
        </w:rPr>
        <w:t>d pursuant to section 2 of P.L.</w:t>
      </w:r>
      <w:r w:rsidRPr="00AB437E">
        <w:rPr>
          <w:u w:val="single"/>
          <w:lang w:val="en"/>
        </w:rPr>
        <w:t>1983, c.172 (C.4:19A-1).</w:t>
      </w:r>
    </w:p>
    <w:p w:rsidR="000A3186" w:rsidRDefault="000A3186" w:rsidP="000A3186">
      <w:pPr>
        <w:rPr>
          <w:lang w:val="en"/>
        </w:rPr>
      </w:pPr>
      <w:r>
        <w:rPr>
          <w:lang w:val="en"/>
        </w:rPr>
        <w:tab/>
      </w:r>
      <w:r w:rsidRPr="00AB437E">
        <w:rPr>
          <w:lang w:val="en"/>
        </w:rPr>
        <w:t>b.</w:t>
      </w:r>
      <w:r w:rsidR="00B25841">
        <w:rPr>
          <w:lang w:val="en"/>
        </w:rPr>
        <w:tab/>
      </w:r>
      <w:r w:rsidRPr="00AB437E">
        <w:rPr>
          <w:lang w:val="en"/>
        </w:rPr>
        <w:t>All fees collected pursuant to section 1 of P.L.1983, c.172 (C.4:19-15.3b) and sections 3 and 4 of P.L.1983, c.172 (C.43:19A-2 and C.4:19A-3), all moneys from the application and renewal fees collected for animal welfare license plates issued pursuant to P.L.1993, c.184 (C.39:3-27.55 et seq.), and all moneys received pursuant to subsection a. of this section, shall be placed in a special fund to be known as the "Animal Population Control Fund," which shall be separate from the General State Fund. All moneys in the "Animal Population Control Fund" shall be used by the commissioner exclusively for the implementation and promotion of the program and for the costs associated with the administration of P.L.1983, c.172 (C.4:19A-1 et al.), except as provided in subsection c. of this section.</w:t>
      </w:r>
    </w:p>
    <w:p w:rsidR="000A3186" w:rsidRDefault="000A3186" w:rsidP="000A3186">
      <w:pPr>
        <w:rPr>
          <w:lang w:val="en"/>
        </w:rPr>
      </w:pPr>
      <w:r>
        <w:rPr>
          <w:lang w:val="en"/>
        </w:rPr>
        <w:tab/>
      </w:r>
      <w:r w:rsidRPr="00AB437E">
        <w:rPr>
          <w:lang w:val="en"/>
        </w:rPr>
        <w:t>c.</w:t>
      </w:r>
      <w:r w:rsidR="00B25841">
        <w:rPr>
          <w:lang w:val="en"/>
        </w:rPr>
        <w:tab/>
      </w:r>
      <w:r w:rsidRPr="00AB437E">
        <w:rPr>
          <w:lang w:val="en"/>
        </w:rPr>
        <w:t>Moneys deposited into the fund generated by the collection of application fees for animal welfare license plates issued pursuant to P.L.1993, c.184 (C.39:3-27.55 et seq.) shall be utilized by the commissioner to reimburse the Division of Motor Vehicles for all costs incurred by the division, as certified by the director, of producing, issuing, renewing, and publicizing the availability of animal welfare license plates.</w:t>
      </w:r>
    </w:p>
    <w:p w:rsidR="000A3186" w:rsidRDefault="000A3186" w:rsidP="000A3186">
      <w:pPr>
        <w:rPr>
          <w:lang w:val="en"/>
        </w:rPr>
      </w:pPr>
      <w:r>
        <w:rPr>
          <w:lang w:val="en"/>
        </w:rPr>
        <w:tab/>
      </w:r>
      <w:r w:rsidRPr="00AB437E">
        <w:rPr>
          <w:lang w:val="en"/>
        </w:rPr>
        <w:t>No moneys deposited in the "Animal Population Control Fund," established in subsection b. of this section, except for the moneys generated by the collection of application fees for animal welfare license plates issued pursuant to P.L.1993, c.184 (C.39:3-27.55</w:t>
      </w:r>
      <w:r w:rsidR="00B25841">
        <w:rPr>
          <w:lang w:val="en"/>
        </w:rPr>
        <w:t> </w:t>
      </w:r>
      <w:r w:rsidRPr="00AB437E">
        <w:rPr>
          <w:lang w:val="en"/>
        </w:rPr>
        <w:t>et</w:t>
      </w:r>
      <w:r w:rsidR="00B25841">
        <w:rPr>
          <w:lang w:val="en"/>
        </w:rPr>
        <w:t> </w:t>
      </w:r>
      <w:r w:rsidRPr="00AB437E">
        <w:rPr>
          <w:lang w:val="en"/>
        </w:rPr>
        <w:t>seq.),</w:t>
      </w:r>
      <w:r w:rsidR="00B25841">
        <w:rPr>
          <w:lang w:val="en"/>
        </w:rPr>
        <w:t> </w:t>
      </w:r>
      <w:r w:rsidRPr="00AB437E">
        <w:rPr>
          <w:lang w:val="en"/>
        </w:rPr>
        <w:t>shall be utilized by the Department of Health or the Division of Motor Vehicles for any expenses, administrative or otherwise, related to the animal welfare license plates, or the advertising and publicizing thereof, including, but not limited to notices, posters and signs to be circulated or posted by the department or the division.</w:t>
      </w:r>
    </w:p>
    <w:p w:rsidR="000A3186" w:rsidRDefault="000A3186" w:rsidP="000A3186">
      <w:pPr>
        <w:rPr>
          <w:lang w:val="en"/>
        </w:rPr>
      </w:pPr>
      <w:r>
        <w:rPr>
          <w:lang w:val="en"/>
        </w:rPr>
        <w:tab/>
      </w:r>
      <w:r w:rsidRPr="00AB437E">
        <w:rPr>
          <w:lang w:val="en"/>
        </w:rPr>
        <w:t>d.</w:t>
      </w:r>
      <w:r w:rsidR="00B25841">
        <w:rPr>
          <w:lang w:val="en"/>
        </w:rPr>
        <w:tab/>
      </w:r>
      <w:r w:rsidRPr="00AB437E">
        <w:rPr>
          <w:lang w:val="en"/>
        </w:rPr>
        <w:t>The director shall annually certify to the commissioner the average cost per license plate incurred in the immediately preceding year by the division in producing, issuing, renewing, and publicizing the availability of animal welfare license plates. The annual certification of the average cost per license plate shall be approved by the Joint Budget Oversi</w:t>
      </w:r>
      <w:r>
        <w:rPr>
          <w:lang w:val="en"/>
        </w:rPr>
        <w:t>ght Committee, or its successor.</w:t>
      </w:r>
    </w:p>
    <w:p w:rsidR="000A3186" w:rsidRPr="00AB437E" w:rsidRDefault="000A3186" w:rsidP="000A3186">
      <w:r>
        <w:rPr>
          <w:lang w:val="en"/>
        </w:rPr>
        <w:lastRenderedPageBreak/>
        <w:tab/>
      </w:r>
      <w:r w:rsidRPr="00AB437E">
        <w:rPr>
          <w:lang w:val="en"/>
        </w:rPr>
        <w:t>e.</w:t>
      </w:r>
      <w:r w:rsidR="00B25841">
        <w:rPr>
          <w:lang w:val="en"/>
        </w:rPr>
        <w:tab/>
      </w:r>
      <w:r w:rsidRPr="00AB437E">
        <w:rPr>
          <w:lang w:val="en"/>
        </w:rPr>
        <w:t xml:space="preserve">In the event that the average cost per license plate as certified by the director and approved by the Joint Budget Oversight Committee, or its successor, is greater than the $50 application fee established in subsection b. of section 1 of P.L.1993, c.184 (C.39:3-27.55) in two consecutive fiscal years, the director may discontinue the issuance of animal welfare license plates. </w:t>
      </w:r>
      <w:r w:rsidRPr="00AB437E">
        <w:t xml:space="preserve">    </w:t>
      </w:r>
    </w:p>
    <w:p w:rsidR="000A3186" w:rsidRDefault="00B25841" w:rsidP="000A3186">
      <w:r>
        <w:t>(</w:t>
      </w:r>
      <w:proofErr w:type="spellStart"/>
      <w:r>
        <w:t>cf</w:t>
      </w:r>
      <w:proofErr w:type="spellEnd"/>
      <w:r>
        <w:t xml:space="preserve">: </w:t>
      </w:r>
      <w:r w:rsidR="000A3186">
        <w:t>P.L.1995, c.145, s.3)</w:t>
      </w:r>
    </w:p>
    <w:p w:rsidR="000A3186" w:rsidRPr="00AB437E" w:rsidRDefault="000A3186" w:rsidP="000A3186"/>
    <w:p w:rsidR="000A3186" w:rsidRPr="00AB437E" w:rsidRDefault="000A3186" w:rsidP="000A3186">
      <w:r>
        <w:rPr>
          <w:lang w:val="en"/>
        </w:rPr>
        <w:tab/>
        <w:t>12.</w:t>
      </w:r>
      <w:r w:rsidR="00B25841">
        <w:rPr>
          <w:lang w:val="en"/>
        </w:rPr>
        <w:tab/>
      </w:r>
      <w:r w:rsidRPr="00AB437E">
        <w:t>Section 3 of P.L.2010, c.89 (C.45:16-9.4a) is amended to read as follows:</w:t>
      </w:r>
    </w:p>
    <w:p w:rsidR="000A3186" w:rsidRPr="00AB437E" w:rsidRDefault="000A3186" w:rsidP="000A3186">
      <w:pPr>
        <w:rPr>
          <w:lang w:val="en"/>
        </w:rPr>
      </w:pPr>
      <w:r>
        <w:tab/>
        <w:t>3.</w:t>
      </w:r>
      <w:r w:rsidR="00B25841">
        <w:tab/>
      </w:r>
      <w:r w:rsidRPr="00AB437E">
        <w:rPr>
          <w:lang w:val="en"/>
        </w:rPr>
        <w:t>a.</w:t>
      </w:r>
      <w:r w:rsidR="00B25841">
        <w:rPr>
          <w:lang w:val="en"/>
        </w:rPr>
        <w:t xml:space="preserve"> </w:t>
      </w:r>
      <w:r w:rsidRPr="00AB437E">
        <w:rPr>
          <w:lang w:val="en"/>
        </w:rPr>
        <w:t xml:space="preserve"> The State Board of Veterinary Medical Examiners shall establish, through the promulgation of regulations, any specific courses or topics which are to be required for continuing veterinary education, and designate which are the core requirements for continuing veterinary education, including the number of required hours, subject matter and content of courses of study.</w:t>
      </w:r>
    </w:p>
    <w:p w:rsidR="000A3186" w:rsidRPr="00AB437E" w:rsidRDefault="000A3186" w:rsidP="000A3186">
      <w:pPr>
        <w:rPr>
          <w:lang w:val="en"/>
        </w:rPr>
      </w:pPr>
      <w:r w:rsidRPr="00AB437E">
        <w:rPr>
          <w:lang w:val="en"/>
        </w:rPr>
        <w:t>For purposes of this section, “core requirements” means the continuing veterinary education determined by the board to be necessary to maintain currency in professional knowledge and skills in order to deliver competent veterinary care.</w:t>
      </w:r>
    </w:p>
    <w:p w:rsidR="000A3186" w:rsidRPr="00AB437E" w:rsidRDefault="000A3186" w:rsidP="000A3186">
      <w:pPr>
        <w:rPr>
          <w:lang w:val="en"/>
        </w:rPr>
      </w:pPr>
      <w:r>
        <w:rPr>
          <w:lang w:val="en"/>
        </w:rPr>
        <w:tab/>
      </w:r>
      <w:r w:rsidRPr="00AB437E">
        <w:rPr>
          <w:lang w:val="en"/>
        </w:rPr>
        <w:t>b.</w:t>
      </w:r>
      <w:r w:rsidR="00B25841">
        <w:rPr>
          <w:lang w:val="en"/>
        </w:rPr>
        <w:tab/>
      </w:r>
      <w:r w:rsidRPr="00AB437E">
        <w:rPr>
          <w:lang w:val="en"/>
        </w:rPr>
        <w:t>The board may offset up to 10 percent of the requisite number of hours of continuing veterinary education required pursua</w:t>
      </w:r>
      <w:r w:rsidR="00C025D6">
        <w:rPr>
          <w:lang w:val="en"/>
        </w:rPr>
        <w:t>nt to section 4 of P.L.1952, c.</w:t>
      </w:r>
      <w:r w:rsidRPr="00AB437E">
        <w:rPr>
          <w:lang w:val="en"/>
        </w:rPr>
        <w:t>198 (C.45:16-9.4) by the number of volunteer veterinary services rendered by licensees, at a rate of one half of one hour of continuing veterinary education for each hour of volunteer veterinary services, provided that a veterinarian shall be required to complete at least the core requirements established pursuant to subsection a. of this section. In addition, the board may adopt a formula providing a minimum number of spaying or neutering procedures that shall be deemed the equivalent of one hour of continuing veterinary education.</w:t>
      </w:r>
    </w:p>
    <w:p w:rsidR="000A3186" w:rsidRPr="00AB437E" w:rsidRDefault="00B25841" w:rsidP="000A3186">
      <w:pPr>
        <w:rPr>
          <w:lang w:val="en"/>
        </w:rPr>
      </w:pPr>
      <w:r>
        <w:rPr>
          <w:lang w:val="en"/>
        </w:rPr>
        <w:tab/>
      </w:r>
      <w:r w:rsidR="000A3186" w:rsidRPr="00AB437E">
        <w:rPr>
          <w:lang w:val="en"/>
        </w:rPr>
        <w:t>The board may reduce, in part, an application by a licensee to offset credits of continuing veterinary education pursuant to this subsection if the board finds, in its discretion, that the applicant requires continuing veterinary education in order to maintain or restore professional competence, or may deny all applications if the board finds that continuing veterinary education above the core requirements is necessary because of developments in science or technology.</w:t>
      </w:r>
    </w:p>
    <w:p w:rsidR="000A3186" w:rsidRPr="00AB437E" w:rsidRDefault="00C15B5A" w:rsidP="000A3186">
      <w:pPr>
        <w:rPr>
          <w:lang w:val="en"/>
        </w:rPr>
      </w:pPr>
      <w:r>
        <w:rPr>
          <w:lang w:val="en"/>
        </w:rPr>
        <w:tab/>
      </w:r>
      <w:r w:rsidR="000A3186" w:rsidRPr="00AB437E">
        <w:rPr>
          <w:lang w:val="en"/>
        </w:rPr>
        <w:t>The board may also, in its discretion and for good cause, notify a veterinarian that the veterinarian is ineligible to offset credits of continuing veterinary education pursuant to this subsection for any other reason established by regulation by the board.</w:t>
      </w:r>
    </w:p>
    <w:p w:rsidR="000A3186" w:rsidRDefault="000A3186" w:rsidP="000A3186">
      <w:pPr>
        <w:rPr>
          <w:lang w:val="en"/>
        </w:rPr>
      </w:pPr>
      <w:r>
        <w:rPr>
          <w:lang w:val="en"/>
        </w:rPr>
        <w:tab/>
      </w:r>
      <w:r w:rsidRPr="00AB437E">
        <w:rPr>
          <w:lang w:val="en"/>
        </w:rPr>
        <w:t>c.</w:t>
      </w:r>
      <w:r w:rsidR="00B25841">
        <w:rPr>
          <w:lang w:val="en"/>
        </w:rPr>
        <w:tab/>
      </w:r>
      <w:r w:rsidRPr="00AB437E">
        <w:rPr>
          <w:lang w:val="en"/>
        </w:rPr>
        <w:t>As used in this sectio</w:t>
      </w:r>
      <w:r>
        <w:rPr>
          <w:lang w:val="en"/>
        </w:rPr>
        <w:t xml:space="preserve">n </w:t>
      </w:r>
      <w:r w:rsidRPr="00FB7AE2">
        <w:rPr>
          <w:rFonts w:ascii="Albertus Extra Bold" w:hAnsi="Albertus Extra Bold"/>
          <w:b/>
          <w:lang w:val="en"/>
        </w:rPr>
        <w:t>[</w:t>
      </w:r>
      <w:r w:rsidRPr="00FB7AE2">
        <w:t>,</w:t>
      </w:r>
      <w:r w:rsidRPr="00AB437E">
        <w:rPr>
          <w:lang w:val="en"/>
        </w:rPr>
        <w:t xml:space="preserve"> “volunteer</w:t>
      </w:r>
      <w:r w:rsidRPr="00FB7AE2">
        <w:rPr>
          <w:rFonts w:ascii="Albertus Extra Bold" w:hAnsi="Albertus Extra Bold"/>
          <w:b/>
          <w:lang w:val="en"/>
        </w:rPr>
        <w:t>]</w:t>
      </w:r>
      <w:r w:rsidRPr="00FB7AE2">
        <w:rPr>
          <w:u w:val="single"/>
          <w:lang w:val="en"/>
        </w:rPr>
        <w:t>:</w:t>
      </w:r>
    </w:p>
    <w:p w:rsidR="000A3186" w:rsidRPr="00AB437E" w:rsidRDefault="000A3186" w:rsidP="000A3186">
      <w:r>
        <w:rPr>
          <w:lang w:val="en"/>
        </w:rPr>
        <w:tab/>
      </w:r>
      <w:r>
        <w:rPr>
          <w:u w:val="single"/>
          <w:lang w:val="en"/>
        </w:rPr>
        <w:t>“Community cat</w:t>
      </w:r>
      <w:r w:rsidRPr="00223595">
        <w:rPr>
          <w:u w:val="single"/>
          <w:lang w:val="en"/>
        </w:rPr>
        <w:t xml:space="preserve">” </w:t>
      </w:r>
      <w:r w:rsidRPr="00223595">
        <w:rPr>
          <w:u w:val="single"/>
        </w:rPr>
        <w:t>means a cat, whether or not fearful of</w:t>
      </w:r>
      <w:r>
        <w:rPr>
          <w:u w:val="single"/>
        </w:rPr>
        <w:t>,</w:t>
      </w:r>
      <w:r w:rsidRPr="00223595">
        <w:rPr>
          <w:u w:val="single"/>
        </w:rPr>
        <w:t xml:space="preserve"> or socialized to</w:t>
      </w:r>
      <w:r>
        <w:rPr>
          <w:u w:val="single"/>
        </w:rPr>
        <w:t>,</w:t>
      </w:r>
      <w:r w:rsidRPr="00223595">
        <w:rPr>
          <w:u w:val="single"/>
        </w:rPr>
        <w:t xml:space="preserve"> humans, that has no known owner, lives and freely roams in the outdoors, and that may or may not be cared for by a person, including, but not limited to, by </w:t>
      </w:r>
      <w:r>
        <w:rPr>
          <w:u w:val="single"/>
        </w:rPr>
        <w:t xml:space="preserve">a person who </w:t>
      </w:r>
      <w:r w:rsidRPr="00223595">
        <w:rPr>
          <w:u w:val="single"/>
        </w:rPr>
        <w:t>provid</w:t>
      </w:r>
      <w:r>
        <w:rPr>
          <w:u w:val="single"/>
        </w:rPr>
        <w:t xml:space="preserve">es </w:t>
      </w:r>
      <w:r w:rsidRPr="00223595">
        <w:rPr>
          <w:u w:val="single"/>
        </w:rPr>
        <w:lastRenderedPageBreak/>
        <w:t>food, water, veterinary care, or indoor or outdoor protection from the weather.</w:t>
      </w:r>
    </w:p>
    <w:p w:rsidR="000A3186" w:rsidRPr="00AB437E" w:rsidRDefault="000A3186" w:rsidP="000A3186">
      <w:pPr>
        <w:rPr>
          <w:lang w:val="en"/>
        </w:rPr>
      </w:pPr>
      <w:r>
        <w:rPr>
          <w:lang w:val="en"/>
        </w:rPr>
        <w:tab/>
      </w:r>
      <w:r w:rsidRPr="00E44964">
        <w:rPr>
          <w:u w:val="single"/>
          <w:lang w:val="en"/>
        </w:rPr>
        <w:t>“Volunteer</w:t>
      </w:r>
      <w:r w:rsidRPr="00E44964">
        <w:rPr>
          <w:lang w:val="en"/>
        </w:rPr>
        <w:t xml:space="preserve"> </w:t>
      </w:r>
      <w:r w:rsidRPr="00AB437E">
        <w:rPr>
          <w:lang w:val="en"/>
        </w:rPr>
        <w:t>veterinary services” means veterinary care provided without charge to</w:t>
      </w:r>
      <w:r>
        <w:rPr>
          <w:lang w:val="en"/>
        </w:rPr>
        <w:t>:</w:t>
      </w:r>
    </w:p>
    <w:p w:rsidR="000A3186" w:rsidRPr="00AB437E" w:rsidRDefault="000A3186" w:rsidP="000A3186">
      <w:pPr>
        <w:rPr>
          <w:lang w:val="en"/>
        </w:rPr>
      </w:pPr>
      <w:r>
        <w:rPr>
          <w:lang w:val="en"/>
        </w:rPr>
        <w:tab/>
      </w:r>
      <w:r w:rsidRPr="00AB437E">
        <w:rPr>
          <w:lang w:val="en"/>
        </w:rPr>
        <w:t>(1)</w:t>
      </w:r>
      <w:r w:rsidR="00B25841">
        <w:rPr>
          <w:lang w:val="en"/>
        </w:rPr>
        <w:tab/>
      </w:r>
      <w:r w:rsidRPr="00AB437E">
        <w:rPr>
          <w:lang w:val="en"/>
        </w:rPr>
        <w:t>a person eligible for, and participating in, at least one of the programs enumerat</w:t>
      </w:r>
      <w:r w:rsidR="00E85F4E">
        <w:rPr>
          <w:lang w:val="en"/>
        </w:rPr>
        <w:t>ed in section 3 of P.L.1983, c.</w:t>
      </w:r>
      <w:r w:rsidRPr="00AB437E">
        <w:rPr>
          <w:lang w:val="en"/>
        </w:rPr>
        <w:t xml:space="preserve">172 (C.4:19A-2); </w:t>
      </w:r>
      <w:r w:rsidRPr="00E44964">
        <w:rPr>
          <w:rFonts w:ascii="Albertus Extra Bold" w:hAnsi="Albertus Extra Bold"/>
          <w:b/>
          <w:lang w:val="en"/>
        </w:rPr>
        <w:t>[</w:t>
      </w:r>
      <w:r w:rsidRPr="00AB437E">
        <w:rPr>
          <w:lang w:val="en"/>
        </w:rPr>
        <w:t>or</w:t>
      </w:r>
      <w:r w:rsidRPr="00E44964">
        <w:rPr>
          <w:rFonts w:ascii="Albertus Extra Bold" w:hAnsi="Albertus Extra Bold"/>
          <w:b/>
          <w:lang w:val="en"/>
        </w:rPr>
        <w:t>]</w:t>
      </w:r>
    </w:p>
    <w:p w:rsidR="000A3186" w:rsidRPr="00AB437E" w:rsidRDefault="000A3186" w:rsidP="000A3186">
      <w:pPr>
        <w:rPr>
          <w:lang w:val="en"/>
        </w:rPr>
      </w:pPr>
      <w:r>
        <w:rPr>
          <w:lang w:val="en"/>
        </w:rPr>
        <w:tab/>
        <w:t>(2)</w:t>
      </w:r>
      <w:r w:rsidR="00B25841">
        <w:rPr>
          <w:lang w:val="en"/>
        </w:rPr>
        <w:tab/>
      </w:r>
      <w:r w:rsidRPr="00AB437E">
        <w:rPr>
          <w:lang w:val="en"/>
        </w:rPr>
        <w:t xml:space="preserve">a </w:t>
      </w:r>
      <w:r w:rsidRPr="00AB437E">
        <w:rPr>
          <w:u w:val="single"/>
          <w:lang w:val="en"/>
        </w:rPr>
        <w:t>licensed</w:t>
      </w:r>
      <w:r w:rsidRPr="00E44964">
        <w:rPr>
          <w:lang w:val="en"/>
        </w:rPr>
        <w:t xml:space="preserve"> </w:t>
      </w:r>
      <w:r w:rsidRPr="00AB437E">
        <w:rPr>
          <w:lang w:val="en"/>
        </w:rPr>
        <w:t xml:space="preserve">shelter </w:t>
      </w:r>
      <w:r w:rsidRPr="00E44964">
        <w:rPr>
          <w:rFonts w:ascii="Albertus Extra Bold" w:hAnsi="Albertus Extra Bold"/>
          <w:b/>
          <w:lang w:val="en"/>
        </w:rPr>
        <w:t>[</w:t>
      </w:r>
      <w:r w:rsidRPr="00AB437E">
        <w:rPr>
          <w:lang w:val="en"/>
        </w:rPr>
        <w:t>or</w:t>
      </w:r>
      <w:r w:rsidRPr="00E44964">
        <w:rPr>
          <w:rFonts w:ascii="Albertus Extra Bold" w:hAnsi="Albertus Extra Bold"/>
          <w:b/>
          <w:lang w:val="en"/>
        </w:rPr>
        <w:t>]</w:t>
      </w:r>
      <w:r w:rsidRPr="00AB437E">
        <w:rPr>
          <w:lang w:val="en"/>
        </w:rPr>
        <w:t xml:space="preserve"> </w:t>
      </w:r>
      <w:r w:rsidRPr="00E44964">
        <w:rPr>
          <w:u w:val="single"/>
          <w:lang w:val="en"/>
        </w:rPr>
        <w:t>,</w:t>
      </w:r>
      <w:r>
        <w:rPr>
          <w:lang w:val="en"/>
        </w:rPr>
        <w:t xml:space="preserve"> </w:t>
      </w:r>
      <w:r w:rsidRPr="00AB437E">
        <w:rPr>
          <w:lang w:val="en"/>
        </w:rPr>
        <w:t xml:space="preserve">pound </w:t>
      </w:r>
      <w:r w:rsidRPr="00E44964">
        <w:rPr>
          <w:rFonts w:ascii="Albertus Extra Bold" w:hAnsi="Albertus Extra Bold"/>
          <w:b/>
          <w:lang w:val="en"/>
        </w:rPr>
        <w:t>[</w:t>
      </w:r>
      <w:r w:rsidRPr="00AB437E">
        <w:rPr>
          <w:lang w:val="en"/>
        </w:rPr>
        <w:t>licensed by the Departmen</w:t>
      </w:r>
      <w:r>
        <w:rPr>
          <w:lang w:val="en"/>
        </w:rPr>
        <w:t xml:space="preserve">t of Health and Senior Services </w:t>
      </w:r>
      <w:r w:rsidRPr="00AB437E">
        <w:rPr>
          <w:lang w:val="en"/>
        </w:rPr>
        <w:t>or a municipally approved managed cat colony, provided that the municipality or nonprofit group or organization managing the cat colony has attested in writing to the veterinarian that the cat to be spayed or neutered or otherwise treated by the veterinarian is fera</w:t>
      </w:r>
      <w:r>
        <w:rPr>
          <w:lang w:val="en"/>
        </w:rPr>
        <w:t>l or stray with no known owner.</w:t>
      </w:r>
      <w:r w:rsidRPr="00E44964">
        <w:rPr>
          <w:rFonts w:ascii="Albertus Extra Bold" w:hAnsi="Albertus Extra Bold"/>
          <w:b/>
          <w:lang w:val="en"/>
        </w:rPr>
        <w:t>]</w:t>
      </w:r>
      <w:r w:rsidRPr="00E44964">
        <w:rPr>
          <w:lang w:val="en"/>
        </w:rPr>
        <w:t xml:space="preserve"> </w:t>
      </w:r>
      <w:r w:rsidRPr="00AB437E">
        <w:rPr>
          <w:u w:val="single"/>
          <w:lang w:val="en"/>
        </w:rPr>
        <w:t>, or kennel operating as a shelter or pound; or</w:t>
      </w:r>
      <w:r w:rsidRPr="00AB437E">
        <w:rPr>
          <w:lang w:val="en"/>
        </w:rPr>
        <w:t xml:space="preserve"> </w:t>
      </w:r>
    </w:p>
    <w:p w:rsidR="000A3186" w:rsidRPr="00AB437E" w:rsidRDefault="000A3186" w:rsidP="000A3186">
      <w:pPr>
        <w:rPr>
          <w:u w:val="single"/>
        </w:rPr>
      </w:pPr>
      <w:r>
        <w:tab/>
      </w:r>
      <w:r w:rsidRPr="00AB437E">
        <w:rPr>
          <w:u w:val="single"/>
        </w:rPr>
        <w:t>(3)</w:t>
      </w:r>
      <w:r w:rsidR="00B25841">
        <w:rPr>
          <w:u w:val="single"/>
        </w:rPr>
        <w:tab/>
      </w:r>
      <w:r w:rsidRPr="00AB437E">
        <w:rPr>
          <w:u w:val="single"/>
        </w:rPr>
        <w:t>a municipality, county, or nonprofit group or organization that is operating a program of humanely trapping community cats,</w:t>
      </w:r>
      <w:r>
        <w:rPr>
          <w:u w:val="single"/>
        </w:rPr>
        <w:t xml:space="preserve"> and</w:t>
      </w:r>
      <w:r w:rsidRPr="00AB437E">
        <w:rPr>
          <w:u w:val="single"/>
        </w:rPr>
        <w:t xml:space="preserve"> sterilizing</w:t>
      </w:r>
      <w:r>
        <w:rPr>
          <w:u w:val="single"/>
        </w:rPr>
        <w:t xml:space="preserve">, </w:t>
      </w:r>
      <w:r w:rsidRPr="00AB437E">
        <w:rPr>
          <w:u w:val="single"/>
        </w:rPr>
        <w:t>ear</w:t>
      </w:r>
      <w:r>
        <w:rPr>
          <w:u w:val="single"/>
        </w:rPr>
        <w:t xml:space="preserve">-tipping, and </w:t>
      </w:r>
      <w:r w:rsidRPr="00AB437E">
        <w:rPr>
          <w:u w:val="single"/>
        </w:rPr>
        <w:t xml:space="preserve">vaccinating the </w:t>
      </w:r>
      <w:r>
        <w:rPr>
          <w:u w:val="single"/>
        </w:rPr>
        <w:t xml:space="preserve">community cats against rabies before </w:t>
      </w:r>
      <w:r w:rsidRPr="00AB437E">
        <w:rPr>
          <w:u w:val="single"/>
        </w:rPr>
        <w:t xml:space="preserve">returning the </w:t>
      </w:r>
      <w:r>
        <w:rPr>
          <w:u w:val="single"/>
        </w:rPr>
        <w:t xml:space="preserve">community </w:t>
      </w:r>
      <w:r w:rsidRPr="00AB437E">
        <w:rPr>
          <w:u w:val="single"/>
        </w:rPr>
        <w:t xml:space="preserve">cats to the locations where the </w:t>
      </w:r>
      <w:r>
        <w:rPr>
          <w:u w:val="single"/>
        </w:rPr>
        <w:t xml:space="preserve">community </w:t>
      </w:r>
      <w:r w:rsidRPr="00AB437E">
        <w:rPr>
          <w:u w:val="single"/>
        </w:rPr>
        <w:t>cats were trapped.</w:t>
      </w:r>
    </w:p>
    <w:p w:rsidR="000A3186" w:rsidRPr="00AB437E" w:rsidRDefault="000A3186" w:rsidP="000A3186">
      <w:pPr>
        <w:rPr>
          <w:u w:val="single"/>
        </w:rPr>
      </w:pPr>
      <w:r>
        <w:tab/>
      </w:r>
      <w:r w:rsidRPr="00AB437E">
        <w:rPr>
          <w:u w:val="single"/>
        </w:rPr>
        <w:t xml:space="preserve">A person or entity described in paragraph (1), (2), or (3) of this </w:t>
      </w:r>
      <w:r>
        <w:rPr>
          <w:u w:val="single"/>
        </w:rPr>
        <w:t xml:space="preserve">subsection providing or </w:t>
      </w:r>
      <w:r w:rsidRPr="00AB437E">
        <w:rPr>
          <w:u w:val="single"/>
        </w:rPr>
        <w:t xml:space="preserve">receiving veterinary care without charge for a community cat shall attest in writing that the cat has no known owner.  </w:t>
      </w:r>
    </w:p>
    <w:p w:rsidR="000A3186" w:rsidRDefault="00B25841" w:rsidP="000A3186">
      <w:r>
        <w:t>(</w:t>
      </w:r>
      <w:proofErr w:type="spellStart"/>
      <w:r>
        <w:t>cf</w:t>
      </w:r>
      <w:proofErr w:type="spellEnd"/>
      <w:r>
        <w:t>:</w:t>
      </w:r>
      <w:r w:rsidR="000A3186">
        <w:t xml:space="preserve"> P.L.2010, c.89, s.3)</w:t>
      </w:r>
    </w:p>
    <w:p w:rsidR="000A3186" w:rsidRPr="00AB437E" w:rsidRDefault="000A3186" w:rsidP="000A3186"/>
    <w:p w:rsidR="000A3186" w:rsidRPr="00AB437E" w:rsidRDefault="000A3186" w:rsidP="000A3186">
      <w:r>
        <w:tab/>
        <w:t>13</w:t>
      </w:r>
      <w:r w:rsidRPr="00AB437E">
        <w:t>.</w:t>
      </w:r>
      <w:r w:rsidR="00B25841">
        <w:tab/>
      </w:r>
      <w:r w:rsidRPr="00AB437E">
        <w:t>Section</w:t>
      </w:r>
      <w:r>
        <w:t>s</w:t>
      </w:r>
      <w:r w:rsidRPr="00AB437E">
        <w:t xml:space="preserve"> 3 </w:t>
      </w:r>
      <w:r>
        <w:t xml:space="preserve">and 4 </w:t>
      </w:r>
      <w:r w:rsidRPr="00AB437E">
        <w:t>of P.L.2011, c.142 (C.4:19-15.30</w:t>
      </w:r>
      <w:r>
        <w:t xml:space="preserve"> and C</w:t>
      </w:r>
      <w:r w:rsidRPr="00AB437E">
        <w:t>.4:19-15.31)</w:t>
      </w:r>
      <w:r>
        <w:t xml:space="preserve"> are repealed.</w:t>
      </w:r>
    </w:p>
    <w:p w:rsidR="000A3186" w:rsidRPr="00AB437E" w:rsidRDefault="000A3186" w:rsidP="000A3186"/>
    <w:p w:rsidR="000A3186" w:rsidRDefault="000A3186" w:rsidP="000A3186">
      <w:r>
        <w:tab/>
        <w:t>14</w:t>
      </w:r>
      <w:r w:rsidRPr="00AB437E">
        <w:t>.</w:t>
      </w:r>
      <w:r>
        <w:tab/>
      </w:r>
      <w:r w:rsidRPr="00AB437E">
        <w:t>This act shall take eff</w:t>
      </w:r>
      <w:r>
        <w:t>ect immediately.</w:t>
      </w:r>
    </w:p>
    <w:sectPr w:rsidR="000A3186" w:rsidSect="00494F1A">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2FB" w:rsidRDefault="007852FB">
      <w:r>
        <w:separator/>
      </w:r>
    </w:p>
  </w:endnote>
  <w:endnote w:type="continuationSeparator" w:id="0">
    <w:p w:rsidR="007852FB" w:rsidRDefault="00785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ACA" w:rsidRDefault="004E3E5B" w:rsidP="004E3E5B">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F1A" w:rsidRPr="00921C91" w:rsidRDefault="00494F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4F1A" w:rsidRPr="00921C91" w:rsidRDefault="00494F1A">
    <w:pPr>
      <w:pStyle w:val="Footer"/>
      <w:rPr>
        <w:szCs w:val="18"/>
      </w:rPr>
    </w:pPr>
  </w:p>
  <w:p w:rsidR="00BA4397" w:rsidRDefault="00494F1A">
    <w:pPr>
      <w:pStyle w:val="Footer"/>
      <w:rPr>
        <w:szCs w:val="18"/>
      </w:rPr>
    </w:pPr>
    <w:r>
      <w:rPr>
        <w:szCs w:val="18"/>
      </w:rPr>
      <w:tab/>
    </w:r>
    <w:r w:rsidRPr="00921C91">
      <w:rPr>
        <w:szCs w:val="18"/>
      </w:rPr>
      <w:t xml:space="preserve">Matter underlined </w:t>
    </w:r>
    <w:r w:rsidRPr="00000D7D">
      <w:rPr>
        <w:szCs w:val="18"/>
        <w:u w:val="single"/>
      </w:rPr>
      <w:t>thus</w:t>
    </w:r>
    <w:r w:rsidR="00BA4397">
      <w:rPr>
        <w:szCs w:val="18"/>
      </w:rPr>
      <w:t xml:space="preserve"> is new matter</w:t>
    </w:r>
  </w:p>
  <w:p w:rsidR="00BA4397" w:rsidRDefault="00BA4397">
    <w:pPr>
      <w:pStyle w:val="Footer"/>
      <w:rPr>
        <w:szCs w:val="18"/>
      </w:rPr>
    </w:pPr>
    <w:r>
      <w:rPr>
        <w:szCs w:val="18"/>
      </w:rPr>
      <w:tab/>
      <w:t>Matter enclosed in superscript numerals has been adopted as follows:</w:t>
    </w:r>
  </w:p>
  <w:p w:rsidR="00BA4397" w:rsidRDefault="00BA439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SEN committee amendments adopted October 19, 2020.</w:t>
    </w:r>
  </w:p>
  <w:p w:rsidR="00BA4397" w:rsidRPr="00BA4397" w:rsidRDefault="00BA4397">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2FB" w:rsidRDefault="007852FB">
      <w:r>
        <w:separator/>
      </w:r>
    </w:p>
  </w:footnote>
  <w:footnote w:type="continuationSeparator" w:id="0">
    <w:p w:rsidR="007852FB" w:rsidRDefault="00785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76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6EE1" w:rsidRDefault="00736EE1" w:rsidP="00736EE1">
    <w:pPr>
      <w:pStyle w:val="bpuHeadSpon"/>
    </w:pPr>
    <w:r w:rsidRPr="00736EE1">
      <w:rPr>
        <w:rStyle w:val="bpuHeadSponChar"/>
      </w:rPr>
      <w:t>S1034</w:t>
    </w:r>
    <w:r>
      <w:t xml:space="preserve"> </w:t>
    </w:r>
    <w:r w:rsidR="00BA4397">
      <w:t xml:space="preserve">[1R] </w:t>
    </w:r>
    <w:r>
      <w:t>STACK</w:t>
    </w:r>
  </w:p>
  <w:p w:rsidR="00736EE1" w:rsidRDefault="00736EE1" w:rsidP="00736EE1">
    <w:pPr>
      <w:pStyle w:val="bpuHeadSpon"/>
    </w:pPr>
    <w:r>
      <w:fldChar w:fldCharType="begin"/>
    </w:r>
    <w:r>
      <w:instrText xml:space="preserve"> PAGE  \* MERGEFORMAT </w:instrText>
    </w:r>
    <w:r>
      <w:fldChar w:fldCharType="separate"/>
    </w:r>
    <w:r w:rsidR="007D7680">
      <w:rPr>
        <w:noProof/>
      </w:rPr>
      <w:t>3</w:t>
    </w:r>
    <w:r>
      <w:fldChar w:fldCharType="end"/>
    </w:r>
  </w:p>
  <w:p w:rsidR="00736EE1" w:rsidRDefault="00736EE1" w:rsidP="00736E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6EE1" w:rsidRDefault="00736EE1" w:rsidP="00736EE1">
    <w:pPr>
      <w:pStyle w:val="bpuHeadSpon"/>
    </w:pPr>
    <w:r w:rsidRPr="00736EE1">
      <w:rPr>
        <w:rStyle w:val="bpuHeadSponChar"/>
      </w:rPr>
      <w:t>S1034</w:t>
    </w:r>
    <w:r>
      <w:t xml:space="preserve"> </w:t>
    </w:r>
    <w:r w:rsidR="00BA4397">
      <w:t xml:space="preserve">[1R] </w:t>
    </w:r>
    <w:r>
      <w:t>STACK</w:t>
    </w:r>
  </w:p>
  <w:p w:rsidR="00736EE1" w:rsidRDefault="00736EE1" w:rsidP="00736EE1">
    <w:pPr>
      <w:pStyle w:val="bpuHeadSpon"/>
    </w:pPr>
    <w:r>
      <w:fldChar w:fldCharType="begin"/>
    </w:r>
    <w:r>
      <w:instrText xml:space="preserve"> PAGE  \* MERGEFORMAT </w:instrText>
    </w:r>
    <w:r>
      <w:fldChar w:fldCharType="separate"/>
    </w:r>
    <w:r w:rsidR="007D7680">
      <w:rPr>
        <w:noProof/>
      </w:rPr>
      <w:t>2</w:t>
    </w:r>
    <w:r>
      <w:fldChar w:fldCharType="end"/>
    </w:r>
  </w:p>
  <w:p w:rsidR="00736EE1" w:rsidRDefault="00736EE1" w:rsidP="00736E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2FB"/>
    <w:rsid w:val="000051BD"/>
    <w:rsid w:val="0001048F"/>
    <w:rsid w:val="000160A5"/>
    <w:rsid w:val="0002335B"/>
    <w:rsid w:val="0003549A"/>
    <w:rsid w:val="000367AE"/>
    <w:rsid w:val="00043B22"/>
    <w:rsid w:val="00054975"/>
    <w:rsid w:val="00057D20"/>
    <w:rsid w:val="0006197C"/>
    <w:rsid w:val="0006281F"/>
    <w:rsid w:val="0008141C"/>
    <w:rsid w:val="00093962"/>
    <w:rsid w:val="00094A55"/>
    <w:rsid w:val="000A3186"/>
    <w:rsid w:val="000A44A7"/>
    <w:rsid w:val="000B1054"/>
    <w:rsid w:val="000B3411"/>
    <w:rsid w:val="000C054C"/>
    <w:rsid w:val="000C12C2"/>
    <w:rsid w:val="000D11AF"/>
    <w:rsid w:val="000D6255"/>
    <w:rsid w:val="000D6262"/>
    <w:rsid w:val="000D7B4A"/>
    <w:rsid w:val="000E4006"/>
    <w:rsid w:val="000E6F6B"/>
    <w:rsid w:val="000F0EEE"/>
    <w:rsid w:val="000F3DA2"/>
    <w:rsid w:val="000F5FDE"/>
    <w:rsid w:val="000F7466"/>
    <w:rsid w:val="00105824"/>
    <w:rsid w:val="00107099"/>
    <w:rsid w:val="0013000E"/>
    <w:rsid w:val="00133F81"/>
    <w:rsid w:val="00135943"/>
    <w:rsid w:val="001645FB"/>
    <w:rsid w:val="00165D7B"/>
    <w:rsid w:val="00173D2B"/>
    <w:rsid w:val="00181676"/>
    <w:rsid w:val="00183603"/>
    <w:rsid w:val="00194E78"/>
    <w:rsid w:val="0019707B"/>
    <w:rsid w:val="00197E8B"/>
    <w:rsid w:val="00197FA4"/>
    <w:rsid w:val="001A161A"/>
    <w:rsid w:val="001A3B79"/>
    <w:rsid w:val="001A4196"/>
    <w:rsid w:val="001A42F4"/>
    <w:rsid w:val="001A66B6"/>
    <w:rsid w:val="001B4716"/>
    <w:rsid w:val="001B4EA4"/>
    <w:rsid w:val="001C7C52"/>
    <w:rsid w:val="001D25F3"/>
    <w:rsid w:val="001D2CA1"/>
    <w:rsid w:val="001E15F1"/>
    <w:rsid w:val="001E16FA"/>
    <w:rsid w:val="001E2F73"/>
    <w:rsid w:val="001E4EFD"/>
    <w:rsid w:val="001E6213"/>
    <w:rsid w:val="001F14C7"/>
    <w:rsid w:val="001F7405"/>
    <w:rsid w:val="00205533"/>
    <w:rsid w:val="00212B8D"/>
    <w:rsid w:val="00222983"/>
    <w:rsid w:val="002370D0"/>
    <w:rsid w:val="002513F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F7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3F1"/>
    <w:rsid w:val="003E47BA"/>
    <w:rsid w:val="003F3B37"/>
    <w:rsid w:val="0040195A"/>
    <w:rsid w:val="00402DC0"/>
    <w:rsid w:val="00416047"/>
    <w:rsid w:val="00416C4B"/>
    <w:rsid w:val="0041751E"/>
    <w:rsid w:val="004211E5"/>
    <w:rsid w:val="00422091"/>
    <w:rsid w:val="0043386C"/>
    <w:rsid w:val="00436F2D"/>
    <w:rsid w:val="00436F5D"/>
    <w:rsid w:val="00441B42"/>
    <w:rsid w:val="00446809"/>
    <w:rsid w:val="0045118A"/>
    <w:rsid w:val="00455D51"/>
    <w:rsid w:val="00456BF9"/>
    <w:rsid w:val="00461057"/>
    <w:rsid w:val="004704A8"/>
    <w:rsid w:val="00471102"/>
    <w:rsid w:val="00471F18"/>
    <w:rsid w:val="00484144"/>
    <w:rsid w:val="00484C19"/>
    <w:rsid w:val="00485866"/>
    <w:rsid w:val="00492076"/>
    <w:rsid w:val="00493B1D"/>
    <w:rsid w:val="00494F1A"/>
    <w:rsid w:val="00497037"/>
    <w:rsid w:val="004A3009"/>
    <w:rsid w:val="004A6940"/>
    <w:rsid w:val="004A77A4"/>
    <w:rsid w:val="004C742C"/>
    <w:rsid w:val="004E1F3E"/>
    <w:rsid w:val="004E3E5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8F4"/>
    <w:rsid w:val="005C7F3C"/>
    <w:rsid w:val="005E017C"/>
    <w:rsid w:val="005E4D88"/>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EE1"/>
    <w:rsid w:val="007502CB"/>
    <w:rsid w:val="0075249A"/>
    <w:rsid w:val="00752D79"/>
    <w:rsid w:val="00752E20"/>
    <w:rsid w:val="00756EDE"/>
    <w:rsid w:val="00781B4D"/>
    <w:rsid w:val="007824BF"/>
    <w:rsid w:val="00783B8D"/>
    <w:rsid w:val="007852FB"/>
    <w:rsid w:val="00794B94"/>
    <w:rsid w:val="00794BD4"/>
    <w:rsid w:val="007A2F73"/>
    <w:rsid w:val="007A3061"/>
    <w:rsid w:val="007A5A0B"/>
    <w:rsid w:val="007C0E14"/>
    <w:rsid w:val="007C7DE4"/>
    <w:rsid w:val="007D40CB"/>
    <w:rsid w:val="007D5796"/>
    <w:rsid w:val="007D59C0"/>
    <w:rsid w:val="007D7680"/>
    <w:rsid w:val="007D7D9C"/>
    <w:rsid w:val="007F485D"/>
    <w:rsid w:val="007F6050"/>
    <w:rsid w:val="00813627"/>
    <w:rsid w:val="008140B2"/>
    <w:rsid w:val="00832816"/>
    <w:rsid w:val="00835C8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A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ACA"/>
    <w:rsid w:val="00AD0EC0"/>
    <w:rsid w:val="00AD70D6"/>
    <w:rsid w:val="00AD75BC"/>
    <w:rsid w:val="00AD7BB0"/>
    <w:rsid w:val="00AD7BC9"/>
    <w:rsid w:val="00AE1871"/>
    <w:rsid w:val="00AF0106"/>
    <w:rsid w:val="00AF1A8C"/>
    <w:rsid w:val="00B0116D"/>
    <w:rsid w:val="00B01173"/>
    <w:rsid w:val="00B02F35"/>
    <w:rsid w:val="00B05A3C"/>
    <w:rsid w:val="00B07100"/>
    <w:rsid w:val="00B1138C"/>
    <w:rsid w:val="00B2288C"/>
    <w:rsid w:val="00B2574A"/>
    <w:rsid w:val="00B25841"/>
    <w:rsid w:val="00B30B1D"/>
    <w:rsid w:val="00B35D8A"/>
    <w:rsid w:val="00B45B34"/>
    <w:rsid w:val="00B56EB0"/>
    <w:rsid w:val="00B57047"/>
    <w:rsid w:val="00B61D86"/>
    <w:rsid w:val="00B6342D"/>
    <w:rsid w:val="00B726BD"/>
    <w:rsid w:val="00B732BC"/>
    <w:rsid w:val="00B80D7B"/>
    <w:rsid w:val="00B90E33"/>
    <w:rsid w:val="00B9676B"/>
    <w:rsid w:val="00BA2EA5"/>
    <w:rsid w:val="00BA364B"/>
    <w:rsid w:val="00BA4397"/>
    <w:rsid w:val="00BB1190"/>
    <w:rsid w:val="00BB31D0"/>
    <w:rsid w:val="00BB3A11"/>
    <w:rsid w:val="00BB4DDB"/>
    <w:rsid w:val="00BB5D79"/>
    <w:rsid w:val="00BB5F02"/>
    <w:rsid w:val="00BC7892"/>
    <w:rsid w:val="00BE24D6"/>
    <w:rsid w:val="00BE7EFA"/>
    <w:rsid w:val="00BF06AD"/>
    <w:rsid w:val="00BF2C67"/>
    <w:rsid w:val="00C025D6"/>
    <w:rsid w:val="00C040F6"/>
    <w:rsid w:val="00C04F4D"/>
    <w:rsid w:val="00C12E48"/>
    <w:rsid w:val="00C13D14"/>
    <w:rsid w:val="00C15B5A"/>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39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2B9"/>
    <w:rsid w:val="00DE10D1"/>
    <w:rsid w:val="00DE2514"/>
    <w:rsid w:val="00DE6851"/>
    <w:rsid w:val="00DF03EE"/>
    <w:rsid w:val="00E01B71"/>
    <w:rsid w:val="00E04E50"/>
    <w:rsid w:val="00E05CC9"/>
    <w:rsid w:val="00E15573"/>
    <w:rsid w:val="00E25A5B"/>
    <w:rsid w:val="00E373C7"/>
    <w:rsid w:val="00E4267B"/>
    <w:rsid w:val="00E42F13"/>
    <w:rsid w:val="00E452DF"/>
    <w:rsid w:val="00E517C6"/>
    <w:rsid w:val="00E543CF"/>
    <w:rsid w:val="00E546FD"/>
    <w:rsid w:val="00E608F1"/>
    <w:rsid w:val="00E611B9"/>
    <w:rsid w:val="00E7144F"/>
    <w:rsid w:val="00E73D74"/>
    <w:rsid w:val="00E76A79"/>
    <w:rsid w:val="00E80692"/>
    <w:rsid w:val="00E80C24"/>
    <w:rsid w:val="00E85F4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C8C"/>
    <w:rsid w:val="00F63D99"/>
    <w:rsid w:val="00F6426B"/>
    <w:rsid w:val="00F709B3"/>
    <w:rsid w:val="00F71A5E"/>
    <w:rsid w:val="00FA0AFC"/>
    <w:rsid w:val="00FA1C82"/>
    <w:rsid w:val="00FA2ED1"/>
    <w:rsid w:val="00FA4A52"/>
    <w:rsid w:val="00FB4045"/>
    <w:rsid w:val="00FB4D8E"/>
    <w:rsid w:val="00FC00F0"/>
    <w:rsid w:val="00FC0D0A"/>
    <w:rsid w:val="00FC1B0B"/>
    <w:rsid w:val="00FD2F97"/>
    <w:rsid w:val="00FD300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5EEC8C"/>
  <w15:docId w15:val="{FA644DAD-7E1A-4F80-B5A9-7E892E52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6EE1"/>
  </w:style>
  <w:style w:type="paragraph" w:styleId="BalloonText">
    <w:name w:val="Balloon Text"/>
    <w:basedOn w:val="Normal"/>
    <w:link w:val="BalloonTextChar"/>
    <w:semiHidden/>
    <w:unhideWhenUsed/>
    <w:rsid w:val="00E04E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4E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7006</Words>
  <Characters>35053</Characters>
  <Application>Microsoft Office Word</Application>
  <DocSecurity>0</DocSecurity>
  <Lines>761</Lines>
  <Paragraphs>171</Paragraphs>
  <ScaleCrop>false</ScaleCrop>
  <HeadingPairs>
    <vt:vector size="2" baseType="variant">
      <vt:variant>
        <vt:lpstr>Title</vt:lpstr>
      </vt:variant>
      <vt:variant>
        <vt:i4>1</vt:i4>
      </vt:variant>
    </vt:vector>
  </HeadingPairs>
  <TitlesOfParts>
    <vt:vector size="1" baseType="lpstr">
      <vt:lpstr>S1034 1R</vt:lpstr>
    </vt:vector>
  </TitlesOfParts>
  <Manager>R225</Manager>
  <Company>NJ Office of Legislative Services</Company>
  <LinksUpToDate>false</LinksUpToDate>
  <CharactersWithSpaces>42173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S1034 1R</dc:title>
  <dc:subject/>
  <dc:creator>Senator  STACK</dc:creator>
  <cp:keywords>S1034|17|EA |300|277|133|!|0|</cp:keywords>
  <dc:description>INTRODUCED JANUARY 30, 2020_x000d_
Amended 10/19/20_x000d_
</dc:description>
  <cp:lastModifiedBy>Todaro, Vivian</cp:lastModifiedBy>
  <cp:revision>2</cp:revision>
  <cp:lastPrinted>2021-01-29T17:17:00Z</cp:lastPrinted>
  <dcterms:created xsi:type="dcterms:W3CDTF">2021-01-29T17:17:00Z</dcterms:created>
  <dcterms:modified xsi:type="dcterms:W3CDTF">2021-01-29T17:17:00Z</dcterms:modified>
  <cp:category>ss.1&amp;2– C.4:19-15.34 et seq.; and s.7 – C.4:19A-1a to 2019/288; ss. 4 thru 7, and ss. 8 thru 14 –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