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F68" w:rsidRDefault="00BB6F68" w:rsidP="00BB6F6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1120 </w:t>
      </w:r>
    </w:p>
    <w:p w:rsidR="00BB6F68" w:rsidRPr="009D38FF" w:rsidRDefault="00BB6F68" w:rsidP="00BB6F6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967728" r:id="rId7"/>
        </w:object>
      </w:r>
    </w:p>
    <w:p w:rsidR="00BB6F68" w:rsidRDefault="00BB6F68" w:rsidP="00BB6F68">
      <w:pPr>
        <w:pStyle w:val="bpuState"/>
      </w:pPr>
      <w:r>
        <w:t>STATE OF NEW JERSEY</w:t>
      </w:r>
    </w:p>
    <w:p w:rsidR="00BB6F68" w:rsidRDefault="00BB6F68" w:rsidP="00BB6F68">
      <w:pPr>
        <w:pStyle w:val="bpuLegislature"/>
      </w:pPr>
      <w:r>
        <w:t>219th LEGISLATURE</w:t>
      </w:r>
    </w:p>
    <w:p w:rsidR="00BB6F68" w:rsidRDefault="00BB6F68" w:rsidP="00BB6F6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967729" r:id="rId8"/>
        </w:object>
      </w:r>
      <w:r>
        <w:t xml:space="preserve">  </w:t>
      </w:r>
    </w:p>
    <w:p w:rsidR="00BB6F68" w:rsidRDefault="00BB6F68" w:rsidP="00BB6F68">
      <w:pPr>
        <w:pStyle w:val="bpuIntro"/>
      </w:pPr>
      <w:r>
        <w:t>INTRODUCED JANUARY 30, 2020</w:t>
      </w:r>
    </w:p>
    <w:p w:rsidR="00BB6F68" w:rsidRDefault="00BB6F68" w:rsidP="00BB6F68">
      <w:pPr>
        <w:pStyle w:val="bpuIntro"/>
      </w:pPr>
    </w:p>
    <w:p w:rsidR="00BB6F68" w:rsidRDefault="00BB6F68" w:rsidP="00BB6F68">
      <w:pPr>
        <w:pStyle w:val="bpuIntro"/>
        <w:sectPr w:rsidR="00BB6F68" w:rsidSect="00BB6F6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B6F68" w:rsidRDefault="00BB6F68" w:rsidP="00BB6F68">
      <w:pPr>
        <w:pStyle w:val="bpuIntro"/>
      </w:pPr>
    </w:p>
    <w:p w:rsidR="00BB6F68" w:rsidRDefault="00BB6F68" w:rsidP="00BB6F68">
      <w:pPr>
        <w:pStyle w:val="bpuSponsor"/>
      </w:pPr>
      <w:r>
        <w:t>Sponsored by:</w:t>
      </w:r>
    </w:p>
    <w:p w:rsidR="00BB6F68" w:rsidRDefault="00BB6F68" w:rsidP="00BB6F68">
      <w:pPr>
        <w:pStyle w:val="bpuSponsor"/>
      </w:pPr>
      <w:r>
        <w:t>Senator  JOSEPH F. VITALE</w:t>
      </w:r>
    </w:p>
    <w:p w:rsidR="00BB6F68" w:rsidRDefault="00BB6F68" w:rsidP="00BB6F68">
      <w:pPr>
        <w:pStyle w:val="bpuSponsor"/>
      </w:pPr>
      <w:r>
        <w:t>District 19 (Middlesex)</w:t>
      </w:r>
    </w:p>
    <w:p w:rsidR="00BB6F68" w:rsidRDefault="00BB6F68" w:rsidP="00BB6F68">
      <w:pPr>
        <w:pStyle w:val="bpuSponsor"/>
      </w:pPr>
    </w:p>
    <w:p w:rsidR="00BB6F68" w:rsidRDefault="00BB6F68" w:rsidP="00BB6F68">
      <w:pPr>
        <w:pStyle w:val="bpuSponsor"/>
      </w:pPr>
    </w:p>
    <w:p w:rsidR="00BB6F68" w:rsidRDefault="00BB6F68" w:rsidP="00BB6F68">
      <w:pPr>
        <w:pStyle w:val="bpuSponsor"/>
      </w:pPr>
    </w:p>
    <w:p w:rsidR="00BB6F68" w:rsidRDefault="00BB6F68" w:rsidP="00BB6F68">
      <w:pPr>
        <w:pStyle w:val="bpuSponsor"/>
      </w:pPr>
    </w:p>
    <w:p w:rsidR="00BB6F68" w:rsidRDefault="00BB6F68" w:rsidP="00BB6F68">
      <w:pPr>
        <w:pStyle w:val="bpuSponsor"/>
      </w:pPr>
      <w:r>
        <w:t>SYNOPSIS</w:t>
      </w:r>
    </w:p>
    <w:p w:rsidR="00BB6F68" w:rsidRDefault="002F3566" w:rsidP="00BB6F68">
      <w:pPr>
        <w:pStyle w:val="bpuNormText"/>
      </w:pPr>
      <w:r>
        <w:tab/>
      </w:r>
      <w:r w:rsidR="00BB6F68">
        <w:t>Amends Fiscal Year 2020 appropriations act to increase appropriation from “Drug Enforcement and Demand Reduction Fund” to DHS for certain grant purposes.</w:t>
      </w:r>
    </w:p>
    <w:p w:rsidR="00BB6F68" w:rsidRDefault="00BB6F68" w:rsidP="00BB6F68">
      <w:pPr>
        <w:pStyle w:val="bpuNormText"/>
      </w:pPr>
    </w:p>
    <w:p w:rsidR="00BB6F68" w:rsidRDefault="00BB6F68" w:rsidP="00BB6F68">
      <w:pPr>
        <w:pStyle w:val="bpuSponsor"/>
      </w:pPr>
      <w:r>
        <w:t xml:space="preserve">CURRENT VERSION OF TEXT </w:t>
      </w:r>
    </w:p>
    <w:p w:rsidR="00BB6F68" w:rsidRDefault="00BB6F68" w:rsidP="00BB6F68">
      <w:pPr>
        <w:pStyle w:val="bpuNormText"/>
      </w:pPr>
      <w:r>
        <w:tab/>
        <w:t>As introduced.</w:t>
      </w:r>
    </w:p>
    <w:p w:rsidR="00BB6F68" w:rsidRDefault="00BB6F68" w:rsidP="00BB6F6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6F68" w:rsidRDefault="00BB6F6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B6F68" w:rsidSect="00BB6F6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43F1A" w:rsidRPr="00677316" w:rsidRDefault="00C43F1A" w:rsidP="00C43F1A">
      <w:pPr>
        <w:pStyle w:val="HangingAnAct"/>
        <w:rPr>
          <w:rStyle w:val="HangingAnActChar"/>
        </w:rPr>
      </w:pPr>
      <w:r w:rsidRPr="00C43F1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EF25C6">
        <w:rPr>
          <w:rStyle w:val="HangingAnActChar"/>
        </w:rPr>
        <w:t>amending the Fiscal Year 20</w:t>
      </w:r>
      <w:r w:rsidR="00202A65">
        <w:rPr>
          <w:rStyle w:val="HangingAnActChar"/>
        </w:rPr>
        <w:t>20</w:t>
      </w:r>
      <w:r w:rsidRPr="00EF25C6">
        <w:rPr>
          <w:rStyle w:val="HangingAnActChar"/>
        </w:rPr>
        <w:t xml:space="preserve"> appropriations act, </w:t>
      </w:r>
      <w:r w:rsidR="00202A65">
        <w:rPr>
          <w:rStyle w:val="HangingAnActChar"/>
        </w:rPr>
        <w:t>P.L.2019, c.150</w:t>
      </w:r>
      <w:r w:rsidRPr="00EF25C6">
        <w:rPr>
          <w:rStyle w:val="HangingAnActChar"/>
        </w:rPr>
        <w:t>.</w:t>
      </w:r>
    </w:p>
    <w:p w:rsidR="00C43F1A" w:rsidRPr="00D71D68" w:rsidRDefault="00C43F1A" w:rsidP="00C43F1A"/>
    <w:p w:rsidR="00C43F1A" w:rsidRPr="00AA7880" w:rsidRDefault="00C43F1A" w:rsidP="00C43F1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43F1A" w:rsidRPr="00D71D68" w:rsidRDefault="00C43F1A" w:rsidP="00C43F1A"/>
    <w:p w:rsidR="00C43F1A" w:rsidRDefault="00C43F1A" w:rsidP="00C43F1A">
      <w:r>
        <w:tab/>
        <w:t>1.</w:t>
      </w:r>
      <w:r>
        <w:tab/>
        <w:t xml:space="preserve">The following language provision in section 1 of </w:t>
      </w:r>
      <w:r w:rsidR="00202A65">
        <w:rPr>
          <w:rStyle w:val="HangingAnActChar"/>
        </w:rPr>
        <w:t>P.L.2019, c.150</w:t>
      </w:r>
      <w:r>
        <w:t>, the annual appropriations act for Fiscal Year 20</w:t>
      </w:r>
      <w:r w:rsidR="00202A65">
        <w:t>20</w:t>
      </w:r>
      <w:r>
        <w:t>, is amended to read as follows:</w:t>
      </w:r>
    </w:p>
    <w:p w:rsidR="00C43F1A" w:rsidRDefault="00C43F1A" w:rsidP="00C43F1A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8136"/>
      </w:tblGrid>
      <w:tr w:rsidR="00C43F1A" w:rsidTr="001E3CF2">
        <w:trPr>
          <w:trHeight w:val="900"/>
        </w:trPr>
        <w:tc>
          <w:tcPr>
            <w:tcW w:w="8136" w:type="dxa"/>
            <w:vAlign w:val="center"/>
          </w:tcPr>
          <w:p w:rsidR="00C43F1A" w:rsidRPr="0089297C" w:rsidRDefault="00C43F1A" w:rsidP="001E3CF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46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 w:rsidR="00A56601">
              <w:rPr>
                <w:b/>
                <w:sz w:val="26"/>
                <w:szCs w:val="26"/>
              </w:rPr>
              <w:t>HUMAN SERVICES</w:t>
            </w:r>
          </w:p>
          <w:p w:rsidR="00C43F1A" w:rsidRPr="0089297C" w:rsidRDefault="00C43F1A" w:rsidP="001E3CF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20 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Physical and Mental Health</w:t>
            </w:r>
          </w:p>
          <w:p w:rsidR="00C43F1A" w:rsidRDefault="00C43F1A" w:rsidP="001E3CF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23 Mental Health and Addiction Services</w:t>
            </w:r>
          </w:p>
          <w:p w:rsidR="00C43F1A" w:rsidRDefault="00C43F1A" w:rsidP="001E3CF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4290 Division of Mental Health and Addiction Services</w:t>
            </w:r>
          </w:p>
          <w:p w:rsidR="00C43F1A" w:rsidRDefault="00C43F1A" w:rsidP="001E3CF2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  <w:p w:rsidR="0006655D" w:rsidRPr="00647E32" w:rsidRDefault="0006655D" w:rsidP="001E3CF2">
            <w:pPr>
              <w:jc w:val="center"/>
              <w:rPr>
                <w:b/>
                <w:u w:val="single"/>
              </w:rPr>
            </w:pPr>
          </w:p>
        </w:tc>
      </w:tr>
    </w:tbl>
    <w:p w:rsidR="00C43F1A" w:rsidRDefault="00C43F1A" w:rsidP="00C43F1A">
      <w:pPr>
        <w:spacing w:line="240" w:lineRule="auto"/>
        <w:ind w:left="432" w:hanging="432"/>
      </w:pPr>
      <w:r>
        <w:t xml:space="preserve">There is appropriated </w:t>
      </w:r>
      <w:r w:rsidRPr="00D00352">
        <w:rPr>
          <w:rFonts w:ascii="Albertus Extra Bold" w:hAnsi="Albertus Extra Bold"/>
          <w:b/>
        </w:rPr>
        <w:t>[</w:t>
      </w:r>
      <w:r>
        <w:t>$1,000,000</w:t>
      </w:r>
      <w:r w:rsidRPr="00D0035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$2,000,000</w:t>
      </w:r>
      <w:r>
        <w:t xml:space="preserve"> from the “Drug Enforcement and Demand Reduction Fund” to the Department of </w:t>
      </w:r>
      <w:r w:rsidR="00A56601">
        <w:t>Human Services</w:t>
      </w:r>
      <w:r>
        <w:t xml:space="preserve"> for a grant to Partnership for a Drug-Free New Jersey.</w:t>
      </w:r>
    </w:p>
    <w:p w:rsidR="00C43F1A" w:rsidRDefault="00C43F1A" w:rsidP="00C43F1A">
      <w:pPr>
        <w:ind w:left="360" w:hanging="360"/>
      </w:pPr>
      <w:r>
        <w:t>(</w:t>
      </w:r>
      <w:proofErr w:type="spellStart"/>
      <w:r>
        <w:t>cf</w:t>
      </w:r>
      <w:proofErr w:type="spellEnd"/>
      <w:r>
        <w:t xml:space="preserve">: </w:t>
      </w:r>
      <w:r w:rsidR="00A56601">
        <w:rPr>
          <w:rStyle w:val="HangingAnActChar"/>
        </w:rPr>
        <w:t>P.L.2019, c.150</w:t>
      </w:r>
      <w:r>
        <w:t>, s.1)</w:t>
      </w:r>
    </w:p>
    <w:p w:rsidR="00C43F1A" w:rsidRDefault="00C43F1A" w:rsidP="00C43F1A"/>
    <w:p w:rsidR="00C43F1A" w:rsidRDefault="00C43F1A" w:rsidP="00C43F1A">
      <w:r>
        <w:tab/>
        <w:t>2.</w:t>
      </w:r>
      <w:r>
        <w:tab/>
        <w:t>This act shall take effect immediately.</w:t>
      </w:r>
    </w:p>
    <w:p w:rsidR="00C43F1A" w:rsidRDefault="00C43F1A" w:rsidP="00C43F1A"/>
    <w:p w:rsidR="00C43F1A" w:rsidRDefault="00C43F1A" w:rsidP="00C43F1A"/>
    <w:p w:rsidR="00C43F1A" w:rsidRPr="00AA7880" w:rsidRDefault="00C43F1A" w:rsidP="00C43F1A">
      <w:pPr>
        <w:jc w:val="center"/>
      </w:pPr>
      <w:r w:rsidRPr="00D71D68">
        <w:t>STATEMENT</w:t>
      </w:r>
    </w:p>
    <w:p w:rsidR="00C43F1A" w:rsidRDefault="00C43F1A" w:rsidP="00C43F1A"/>
    <w:p w:rsidR="00C43F1A" w:rsidRDefault="00C43F1A" w:rsidP="00C43F1A">
      <w:r>
        <w:tab/>
        <w:t>This bill amends the annual appropriatio</w:t>
      </w:r>
      <w:r w:rsidR="00A56601">
        <w:t>ns act for Fiscal Year (FY) 2020</w:t>
      </w:r>
      <w:r>
        <w:t xml:space="preserve"> to increase the amount appropriated from the “Drug Enforcement and Demand Reduction Fund” to the Department of H</w:t>
      </w:r>
      <w:r w:rsidR="00A56601">
        <w:t>uman Services</w:t>
      </w:r>
      <w:r>
        <w:t xml:space="preserve"> for a grant to the Partnership for a Drug-Free New Jersey.  A language provision in the enacted FY 20</w:t>
      </w:r>
      <w:r w:rsidR="00A56601">
        <w:t>20</w:t>
      </w:r>
      <w:r>
        <w:t xml:space="preserve"> appropriations act provided that $1 million was to be appropriated from the Fund to the department for a grant to Partnership for a Drug-Free New Jersey, and this bill, if enacted, would double that amount to provide for a total appropriation of $2 million.</w:t>
      </w:r>
    </w:p>
    <w:p w:rsidR="00C43F1A" w:rsidRDefault="00C43F1A">
      <w:r>
        <w:tab/>
        <w:t xml:space="preserve">New Jersey continues to battle an opioid crisis that is impacting all of its counties. Deaths from drug overdose and administrations </w:t>
      </w:r>
      <w:r w:rsidR="00310ED1">
        <w:t>of naloxone are at record highs. In 2017</w:t>
      </w:r>
      <w:r>
        <w:t xml:space="preserve">, the State </w:t>
      </w:r>
      <w:r w:rsidR="00310ED1">
        <w:t>recorded 12,640 drug-related hospital visits, up from 7,408 in 2015.  Furthermore, in 2017</w:t>
      </w:r>
      <w:r>
        <w:t>, there wa</w:t>
      </w:r>
      <w:r w:rsidR="00310ED1">
        <w:t>s a drug-related death every 3.2</w:t>
      </w:r>
      <w:r>
        <w:t xml:space="preserve"> hours in the State. The Partnership for a Drug-Free New Jersey provides public awareness campaigns and educational programs, through media, public health, and workplace initiatives that are essential to save lives and combat this crisis. </w:t>
      </w:r>
    </w:p>
    <w:sectPr w:rsidR="00C43F1A" w:rsidSect="00BB6F6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26A" w:rsidRDefault="0086326A">
      <w:r>
        <w:separator/>
      </w:r>
    </w:p>
  </w:endnote>
  <w:endnote w:type="continuationSeparator" w:id="0">
    <w:p w:rsidR="0086326A" w:rsidRDefault="00863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6DF" w:rsidRPr="00921C91" w:rsidRDefault="005A06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A06DF" w:rsidRPr="00921C91" w:rsidRDefault="005A06DF">
    <w:pPr>
      <w:pStyle w:val="Footer"/>
      <w:rPr>
        <w:szCs w:val="18"/>
      </w:rPr>
    </w:pPr>
  </w:p>
  <w:p w:rsidR="005A06DF" w:rsidRPr="00921C91" w:rsidRDefault="005A06D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A06DF" w:rsidRDefault="005A06D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26A" w:rsidRDefault="0086326A">
      <w:r>
        <w:separator/>
      </w:r>
    </w:p>
  </w:footnote>
  <w:footnote w:type="continuationSeparator" w:id="0">
    <w:p w:rsidR="0086326A" w:rsidRDefault="00863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944D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B6F68" w:rsidRDefault="00BB6F68" w:rsidP="00BB6F68">
    <w:pPr>
      <w:pStyle w:val="bpuHeadSpon"/>
    </w:pPr>
    <w:r w:rsidRPr="00BB6F68">
      <w:rPr>
        <w:rStyle w:val="bpuHeadSponChar"/>
      </w:rPr>
      <w:t>S1120</w:t>
    </w:r>
    <w:r>
      <w:t xml:space="preserve"> VITALE</w:t>
    </w:r>
  </w:p>
  <w:p w:rsidR="00BB6F68" w:rsidRDefault="00BB6F68" w:rsidP="00BB6F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F3566">
      <w:rPr>
        <w:noProof/>
      </w:rPr>
      <w:t>3</w:t>
    </w:r>
    <w:r>
      <w:fldChar w:fldCharType="end"/>
    </w:r>
  </w:p>
  <w:p w:rsidR="00BB6F68" w:rsidRDefault="00BB6F68" w:rsidP="00BB6F6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B6F68" w:rsidRDefault="00BB6F68" w:rsidP="00BB6F68">
    <w:pPr>
      <w:pStyle w:val="bpuHeadSpon"/>
    </w:pPr>
    <w:r w:rsidRPr="00BB6F68">
      <w:rPr>
        <w:rStyle w:val="bpuHeadSponChar"/>
      </w:rPr>
      <w:t>S1120</w:t>
    </w:r>
    <w:r>
      <w:t xml:space="preserve"> VITALE</w:t>
    </w:r>
  </w:p>
  <w:p w:rsidR="00BB6F68" w:rsidRDefault="00BB6F68" w:rsidP="00BB6F6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1662">
      <w:rPr>
        <w:noProof/>
      </w:rPr>
      <w:t>2</w:t>
    </w:r>
    <w:r>
      <w:fldChar w:fldCharType="end"/>
    </w:r>
  </w:p>
  <w:p w:rsidR="00BB6F68" w:rsidRDefault="00BB6F68" w:rsidP="00BB6F6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26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55D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2B80"/>
    <w:rsid w:val="001645FB"/>
    <w:rsid w:val="001715E0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A6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566"/>
    <w:rsid w:val="002F3BA6"/>
    <w:rsid w:val="00310ED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26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06D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16"/>
    <w:rsid w:val="00707CD3"/>
    <w:rsid w:val="00711662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4B45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26A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601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F68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547E"/>
    <w:rsid w:val="00C328D0"/>
    <w:rsid w:val="00C43F1A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8E33B63-70F3-4E34-B179-7A6A571E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B6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348</Words>
  <Characters>1859</Characters>
  <Application>Microsoft Office Word</Application>
  <DocSecurity>0</DocSecurity>
  <Lines>70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S1120</vt:lpstr>
    </vt:vector>
  </TitlesOfParts>
  <Manager>R230</Manager>
  <Company>NJ Office of Legislative Services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S1120</dc:title>
  <dc:subject>20-1442</dc:subject>
  <dc:creator>Senator  VITALE</dc:creator>
  <cp:keywords>S1120|2|HS |285|0|285|N|7|</cp:keywords>
  <dc:description>INTRODUCED JANUARY 30, 2020</dc:description>
  <cp:lastModifiedBy>Bektas, Brenda</cp:lastModifiedBy>
  <cp:revision>2</cp:revision>
  <cp:lastPrinted>2005-10-12T19:02:00Z</cp:lastPrinted>
  <dcterms:created xsi:type="dcterms:W3CDTF">2020-01-31T14:20:00Z</dcterms:created>
  <dcterms:modified xsi:type="dcterms:W3CDTF">2020-01-31T14:20:00Z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