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50" w:rsidRDefault="005E0350" w:rsidP="005E035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FB6297" w:rsidRDefault="00FB6297" w:rsidP="00FB6297">
      <w:pPr>
        <w:pStyle w:val="bpuBill"/>
      </w:pPr>
      <w:r>
        <w:t xml:space="preserve">SENATE, No. 1163 </w:t>
      </w:r>
    </w:p>
    <w:p w:rsidR="00FB6297" w:rsidRPr="009D38FF" w:rsidRDefault="00FB6297" w:rsidP="00FB629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21267" r:id="rId7"/>
        </w:object>
      </w:r>
    </w:p>
    <w:p w:rsidR="00FB6297" w:rsidRDefault="00FB6297" w:rsidP="00FB6297">
      <w:pPr>
        <w:pStyle w:val="bpuState"/>
      </w:pPr>
      <w:r>
        <w:t>STATE OF NEW JERSEY</w:t>
      </w:r>
    </w:p>
    <w:p w:rsidR="00FB6297" w:rsidRDefault="00FB6297" w:rsidP="00FB6297">
      <w:pPr>
        <w:pStyle w:val="bpuLegislature"/>
      </w:pPr>
      <w:r>
        <w:t>219th LEGISLATURE</w:t>
      </w:r>
    </w:p>
    <w:p w:rsidR="00FB6297" w:rsidRDefault="00FB6297" w:rsidP="00FB629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21268" r:id="rId8"/>
        </w:object>
      </w:r>
      <w:r>
        <w:t xml:space="preserve">  </w:t>
      </w:r>
    </w:p>
    <w:p w:rsidR="00FB6297" w:rsidRDefault="00FB6297" w:rsidP="00FB6297">
      <w:pPr>
        <w:pStyle w:val="bpuIntro"/>
      </w:pPr>
      <w:r>
        <w:t>INTRODUCED FEBRUARY 3, 2020</w:t>
      </w:r>
    </w:p>
    <w:p w:rsidR="00FB6297" w:rsidRDefault="00FB6297" w:rsidP="00FB6297">
      <w:pPr>
        <w:pStyle w:val="bpuIntro"/>
      </w:pPr>
    </w:p>
    <w:p w:rsidR="00FB6297" w:rsidRDefault="00FB6297" w:rsidP="00FB6297">
      <w:pPr>
        <w:pStyle w:val="bpuIntro"/>
        <w:sectPr w:rsidR="00FB6297" w:rsidSect="00AB0CA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6297" w:rsidRDefault="00FB6297" w:rsidP="00FB6297">
      <w:pPr>
        <w:pStyle w:val="bpuIntro"/>
      </w:pPr>
    </w:p>
    <w:p w:rsidR="00FB6297" w:rsidRDefault="00FB6297" w:rsidP="00FB6297">
      <w:pPr>
        <w:pStyle w:val="bpuSponsor"/>
      </w:pPr>
      <w:r>
        <w:t>Sponsored by:</w:t>
      </w:r>
    </w:p>
    <w:p w:rsidR="00FB6297" w:rsidRDefault="00FB6297" w:rsidP="00FB6297">
      <w:pPr>
        <w:pStyle w:val="bpuSponsor"/>
      </w:pPr>
      <w:r>
        <w:t>Senator  SHIRLEY K. TURNER</w:t>
      </w:r>
    </w:p>
    <w:p w:rsidR="00FB6297" w:rsidRDefault="00FB6297" w:rsidP="00FB6297">
      <w:pPr>
        <w:pStyle w:val="bpuSponsor"/>
      </w:pPr>
      <w:r>
        <w:t>District 15 (Hunterdon and Mercer)</w:t>
      </w:r>
    </w:p>
    <w:p w:rsidR="00FB6297" w:rsidRDefault="00FB6297" w:rsidP="00FB6297">
      <w:pPr>
        <w:pStyle w:val="bpuSponsor"/>
      </w:pPr>
    </w:p>
    <w:p w:rsidR="00FB6297" w:rsidRDefault="00DB0B96" w:rsidP="00DB0B96">
      <w:pPr>
        <w:pStyle w:val="bpuSponsor"/>
      </w:pPr>
      <w:r>
        <w:t>Co-Sponsored by:</w:t>
      </w:r>
    </w:p>
    <w:p w:rsidR="00DB0B96" w:rsidRDefault="00DB0B96" w:rsidP="00DB0B96">
      <w:pPr>
        <w:pStyle w:val="bpuSponsor"/>
      </w:pPr>
      <w:r w:rsidRPr="00DB0B96">
        <w:t>Senator Ruiz</w:t>
      </w:r>
    </w:p>
    <w:p w:rsidR="00DB0B96" w:rsidRDefault="00DB0B96" w:rsidP="00DB0B96"/>
    <w:p w:rsidR="00DB0B96" w:rsidRPr="00DB0B96" w:rsidRDefault="00DB0B96" w:rsidP="00DB0B96"/>
    <w:p w:rsidR="00FB6297" w:rsidRDefault="00FB6297" w:rsidP="00FB6297">
      <w:pPr>
        <w:pStyle w:val="bpuSponsor"/>
      </w:pPr>
    </w:p>
    <w:p w:rsidR="00FB6297" w:rsidRDefault="00FB6297" w:rsidP="00FB6297">
      <w:pPr>
        <w:pStyle w:val="bpuSponsor"/>
      </w:pPr>
    </w:p>
    <w:p w:rsidR="00FB6297" w:rsidRDefault="00FB6297" w:rsidP="00FB6297">
      <w:pPr>
        <w:pStyle w:val="bpuSponsor"/>
      </w:pPr>
      <w:r>
        <w:t>SYNOPSIS</w:t>
      </w:r>
    </w:p>
    <w:p w:rsidR="00FB6297" w:rsidRDefault="00FB6297" w:rsidP="00FB6297">
      <w:pPr>
        <w:pStyle w:val="bpuNormText"/>
      </w:pPr>
      <w:r>
        <w:tab/>
        <w:t xml:space="preserve">Requires law enforcement officers to wear body cameras. </w:t>
      </w:r>
    </w:p>
    <w:p w:rsidR="00FB6297" w:rsidRDefault="00FB6297" w:rsidP="00FB6297">
      <w:pPr>
        <w:pStyle w:val="bpuNormText"/>
      </w:pPr>
    </w:p>
    <w:p w:rsidR="00FB6297" w:rsidRDefault="00FB6297" w:rsidP="00FB6297">
      <w:pPr>
        <w:pStyle w:val="bpuSponsor"/>
      </w:pPr>
      <w:r>
        <w:t xml:space="preserve">CURRENT VERSION OF TEXT </w:t>
      </w:r>
    </w:p>
    <w:p w:rsidR="00FB6297" w:rsidRDefault="005E0350" w:rsidP="00FB6297">
      <w:pPr>
        <w:pStyle w:val="bpuNormText"/>
      </w:pPr>
      <w:r>
        <w:tab/>
        <w:t>As reported by the Senate Law and Public Safety Committee on August 25, 2020, with amendments.</w:t>
      </w:r>
    </w:p>
    <w:p w:rsidR="00FB6297" w:rsidRDefault="00FB6297" w:rsidP="00FB629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6297" w:rsidRDefault="00FB629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6297" w:rsidSect="00FB629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032FA" w:rsidRPr="00677316" w:rsidRDefault="004032FA" w:rsidP="004032FA">
      <w:pPr>
        <w:pStyle w:val="HangingAnAct"/>
        <w:rPr>
          <w:rStyle w:val="HangingAnActChar"/>
        </w:rPr>
      </w:pPr>
      <w:r w:rsidRPr="004032F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law enforcement officers and supplementing chapter 14 of Title 40A of the New Jersey Statutes. </w:t>
      </w:r>
    </w:p>
    <w:p w:rsidR="004032FA" w:rsidRPr="00D71D68" w:rsidRDefault="004032FA" w:rsidP="004032FA"/>
    <w:p w:rsidR="004032FA" w:rsidRPr="00AA7880" w:rsidRDefault="004032FA" w:rsidP="004032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032FA" w:rsidRDefault="004032FA" w:rsidP="004032FA"/>
    <w:p w:rsidR="005E0350" w:rsidRPr="005E0350" w:rsidRDefault="005E0350" w:rsidP="005E035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E0350">
        <w:rPr>
          <w:spacing w:val="0"/>
        </w:rPr>
        <w:tab/>
        <w:t>1.</w:t>
      </w:r>
      <w:r w:rsidRPr="005E0350">
        <w:rPr>
          <w:spacing w:val="0"/>
        </w:rPr>
        <w:tab/>
        <w:t>a.  Not</w:t>
      </w:r>
      <w:smartTag w:uri="urn:schemas-microsoft-com:office:smarttags" w:element="PersonName">
        <w:r w:rsidRPr="005E0350">
          <w:rPr>
            <w:spacing w:val="0"/>
          </w:rPr>
          <w:t>with</w:t>
        </w:r>
      </w:smartTag>
      <w:r w:rsidRPr="005E0350">
        <w:rPr>
          <w:spacing w:val="0"/>
        </w:rPr>
        <w:t xml:space="preserve">standing the provisions of any other law to the contrary, every 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  <w:u w:val="single"/>
        </w:rPr>
        <w:t>uniformed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</w:rPr>
        <w:t xml:space="preserve"> State, county, and municipal 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  <w:u w:val="single"/>
        </w:rPr>
        <w:t>patrol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</w:rPr>
        <w:t xml:space="preserve"> law enforcement officer shall wear a 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  <w:u w:val="single"/>
        </w:rPr>
        <w:t>body worn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</w:rPr>
        <w:t xml:space="preserve"> camera that electronically records audio and video while acting in the performance of 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rFonts w:ascii="Albertus Extra Bold" w:hAnsi="Albertus Extra Bold"/>
          <w:b/>
        </w:rPr>
        <w:t>[</w:t>
      </w:r>
      <w:r w:rsidRPr="005E0350">
        <w:rPr>
          <w:spacing w:val="0"/>
        </w:rPr>
        <w:t>his</w:t>
      </w:r>
      <w:r w:rsidRPr="005E0350">
        <w:rPr>
          <w:rFonts w:ascii="Albertus Extra Bold" w:hAnsi="Albertus Extra Bold"/>
          <w:b/>
        </w:rPr>
        <w:t>]</w:t>
      </w:r>
      <w:r w:rsidRPr="005E0350">
        <w:rPr>
          <w:spacing w:val="0"/>
        </w:rPr>
        <w:t xml:space="preserve"> </w:t>
      </w:r>
      <w:r w:rsidRPr="005E0350">
        <w:rPr>
          <w:spacing w:val="0"/>
          <w:u w:val="single"/>
        </w:rPr>
        <w:t>the officer’s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</w:rPr>
        <w:t xml:space="preserve"> official duties. </w:t>
      </w:r>
    </w:p>
    <w:p w:rsidR="005E0350" w:rsidRPr="005E0350" w:rsidRDefault="005E0350" w:rsidP="005E035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E0350">
        <w:rPr>
          <w:spacing w:val="0"/>
        </w:rPr>
        <w:tab/>
        <w:t>b.</w:t>
      </w:r>
      <w:r w:rsidRPr="005E0350">
        <w:rPr>
          <w:spacing w:val="0"/>
        </w:rPr>
        <w:tab/>
        <w:t xml:space="preserve">The 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  <w:u w:val="single"/>
        </w:rPr>
        <w:t>body worn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</w:rPr>
        <w:t xml:space="preserve"> cameras required by subsection a. of this section shall be funded by forfeiture funds collected pursuant to N.J.S.2C:64-6, in an amount to be determined by the Attorney General.  </w:t>
      </w:r>
    </w:p>
    <w:p w:rsidR="004032FA" w:rsidRDefault="005E0350" w:rsidP="005E0350">
      <w:r w:rsidRPr="005E0350">
        <w:rPr>
          <w:spacing w:val="0"/>
        </w:rPr>
        <w:tab/>
      </w:r>
      <w:r w:rsidRPr="005E0350">
        <w:rPr>
          <w:rFonts w:ascii="Albertus Extra Bold" w:hAnsi="Albertus Extra Bold"/>
          <w:b/>
          <w:vertAlign w:val="superscript"/>
        </w:rPr>
        <w:t>1</w:t>
      </w:r>
      <w:r w:rsidRPr="005E0350">
        <w:rPr>
          <w:spacing w:val="0"/>
          <w:u w:val="single"/>
        </w:rPr>
        <w:t>c.  For the purposes of this section, “body worn camera” means a mobile video recording system worn by a law enforcement officer.</w:t>
      </w:r>
      <w:r w:rsidRPr="005E0350">
        <w:rPr>
          <w:rFonts w:ascii="Albertus Extra Bold" w:hAnsi="Albertus Extra Bold"/>
          <w:b/>
          <w:vertAlign w:val="superscript"/>
        </w:rPr>
        <w:t>1</w:t>
      </w:r>
      <w:r w:rsidR="004032FA">
        <w:t xml:space="preserve"> </w:t>
      </w:r>
    </w:p>
    <w:p w:rsidR="004032FA" w:rsidRDefault="004032FA" w:rsidP="004032FA"/>
    <w:p w:rsidR="004032FA" w:rsidRDefault="004032FA" w:rsidP="004032FA">
      <w:r>
        <w:tab/>
        <w:t>2.</w:t>
      </w:r>
      <w:r>
        <w:tab/>
        <w:t xml:space="preserve">The Attorney General is authorized to promulgate guidelines or directives, as appropriate, to implement and enforce the provisions of P.L.    , c.    (C.        ) (pending before the Legislature as this bill). </w:t>
      </w:r>
    </w:p>
    <w:p w:rsidR="004032FA" w:rsidRPr="00D71D68" w:rsidRDefault="004032FA" w:rsidP="004032FA"/>
    <w:p w:rsidR="004032FA" w:rsidRDefault="005E0350" w:rsidP="004032FA">
      <w:r>
        <w:tab/>
        <w:t>3.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rPr>
          <w:rFonts w:ascii="Albertus Extra Bold" w:hAnsi="Albertus Extra Bold"/>
          <w:b/>
        </w:rPr>
        <w:t>[</w:t>
      </w:r>
      <w:r>
        <w:t>on the first day of the sixth month following</w:t>
      </w:r>
      <w:r w:rsidRPr="003767D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immediately, but shall remain inoperative until the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t xml:space="preserve"> </w:t>
      </w:r>
      <w:r>
        <w:t xml:space="preserve">enactment </w:t>
      </w:r>
      <w:r>
        <w:rPr>
          <w:rFonts w:ascii="Albertus Extra Bold" w:hAnsi="Albertus Extra Bold"/>
          <w:b/>
          <w:vertAlign w:val="superscript"/>
        </w:rPr>
        <w:t>1</w:t>
      </w:r>
      <w:r w:rsidRPr="003156D5">
        <w:rPr>
          <w:u w:val="single"/>
        </w:rPr>
        <w:t xml:space="preserve">into law of P.L. </w:t>
      </w:r>
      <w:r>
        <w:rPr>
          <w:u w:val="single"/>
        </w:rPr>
        <w:t xml:space="preserve">    </w:t>
      </w:r>
      <w:r w:rsidRPr="003156D5">
        <w:rPr>
          <w:u w:val="single"/>
        </w:rPr>
        <w:t>, c.</w:t>
      </w:r>
      <w:r>
        <w:rPr>
          <w:u w:val="single"/>
        </w:rPr>
        <w:t xml:space="preserve">     </w:t>
      </w:r>
      <w:r w:rsidRPr="003156D5">
        <w:rPr>
          <w:u w:val="single"/>
        </w:rPr>
        <w:t>(C.</w:t>
      </w:r>
      <w:r>
        <w:rPr>
          <w:u w:val="single"/>
        </w:rPr>
        <w:t xml:space="preserve">     </w:t>
      </w:r>
      <w:r w:rsidRPr="003156D5">
        <w:rPr>
          <w:u w:val="single"/>
        </w:rPr>
        <w:t>) (pending before the Le</w:t>
      </w:r>
      <w:r>
        <w:rPr>
          <w:u w:val="single"/>
        </w:rPr>
        <w:t>gislature as Senate Bill No. 101</w:t>
      </w:r>
      <w:r w:rsidRPr="003156D5">
        <w:rPr>
          <w:u w:val="single"/>
        </w:rPr>
        <w:t xml:space="preserve"> </w:t>
      </w:r>
      <w:r>
        <w:rPr>
          <w:u w:val="single"/>
        </w:rPr>
        <w:t xml:space="preserve">or Assembly Bill No. 4312 </w:t>
      </w:r>
      <w:r w:rsidRPr="003156D5">
        <w:rPr>
          <w:u w:val="single"/>
        </w:rPr>
        <w:t>of</w:t>
      </w:r>
      <w:r>
        <w:rPr>
          <w:u w:val="single"/>
        </w:rPr>
        <w:t xml:space="preserve"> 2020</w:t>
      </w:r>
      <w:r w:rsidRPr="003156D5">
        <w:rPr>
          <w:u w:val="single"/>
        </w:rPr>
        <w:t>)</w:t>
      </w:r>
      <w:r>
        <w:rPr>
          <w:rFonts w:ascii="Albertus Extra Bold" w:hAnsi="Albertus Extra Bold"/>
          <w:b/>
          <w:vertAlign w:val="superscript"/>
        </w:rPr>
        <w:t>1</w:t>
      </w:r>
      <w:r>
        <w:t>, but the Attorney General may take such administrative action in advance as shall be necessary for the implementation of the act.</w:t>
      </w:r>
    </w:p>
    <w:sectPr w:rsidR="004032FA" w:rsidSect="00FB629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11" w:rsidRDefault="009C0F11">
      <w:r>
        <w:separator/>
      </w:r>
    </w:p>
  </w:endnote>
  <w:endnote w:type="continuationSeparator" w:id="0">
    <w:p w:rsidR="009C0F11" w:rsidRDefault="009C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A0" w:rsidRDefault="00AB0CA0" w:rsidP="00AB0CA0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E0350" w:rsidRPr="00921C91" w:rsidRDefault="005E0350">
    <w:pPr>
      <w:pStyle w:val="Footer"/>
      <w:rPr>
        <w:szCs w:val="18"/>
      </w:rPr>
    </w:pPr>
  </w:p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E0350" w:rsidRDefault="005E0350" w:rsidP="00686AEB">
    <w:pPr>
      <w:pStyle w:val="Footer"/>
    </w:pPr>
    <w:r>
      <w:tab/>
      <w:t>Matter enclosed in superscript numerals has been adopted as follows:</w:t>
    </w:r>
  </w:p>
  <w:p w:rsidR="005E0350" w:rsidRDefault="005E035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August 25, 2020.</w:t>
    </w:r>
  </w:p>
  <w:p w:rsidR="005E0350" w:rsidRPr="005E0350" w:rsidRDefault="005E035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11" w:rsidRDefault="009C0F11">
      <w:r>
        <w:separator/>
      </w:r>
    </w:p>
  </w:footnote>
  <w:footnote w:type="continuationSeparator" w:id="0">
    <w:p w:rsidR="009C0F11" w:rsidRDefault="009C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C71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5E0350">
      <w:t xml:space="preserve">[1R]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0350">
      <w:rPr>
        <w:noProof/>
      </w:rPr>
      <w:t>3</w:t>
    </w:r>
    <w:r>
      <w:fldChar w:fldCharType="end"/>
    </w:r>
  </w:p>
  <w:p w:rsidR="00FB6297" w:rsidRDefault="00FB6297" w:rsidP="00FB629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5E0350">
      <w:t xml:space="preserve">[1R]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71A0">
      <w:rPr>
        <w:noProof/>
      </w:rPr>
      <w:t>2</w:t>
    </w:r>
    <w:r>
      <w:fldChar w:fldCharType="end"/>
    </w:r>
  </w:p>
  <w:p w:rsidR="00FB6297" w:rsidRDefault="00FB6297" w:rsidP="00FB629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48"/>
    <w:rsid w:val="000051BD"/>
    <w:rsid w:val="00012BFA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71A0"/>
    <w:rsid w:val="000D11AF"/>
    <w:rsid w:val="000D6255"/>
    <w:rsid w:val="000D6262"/>
    <w:rsid w:val="000D7B4A"/>
    <w:rsid w:val="000E4006"/>
    <w:rsid w:val="000F3DA2"/>
    <w:rsid w:val="000F5FDE"/>
    <w:rsid w:val="000F7466"/>
    <w:rsid w:val="00116B55"/>
    <w:rsid w:val="0013000E"/>
    <w:rsid w:val="00133F81"/>
    <w:rsid w:val="00135943"/>
    <w:rsid w:val="001415CE"/>
    <w:rsid w:val="00157B2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5467"/>
    <w:rsid w:val="003E26D4"/>
    <w:rsid w:val="003E47BA"/>
    <w:rsid w:val="003F3B37"/>
    <w:rsid w:val="0040195A"/>
    <w:rsid w:val="00402DC0"/>
    <w:rsid w:val="004032F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70B"/>
    <w:rsid w:val="004F21BD"/>
    <w:rsid w:val="004F4F1D"/>
    <w:rsid w:val="004F74DD"/>
    <w:rsid w:val="00500E2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54DC"/>
    <w:rsid w:val="005A2971"/>
    <w:rsid w:val="005A6CDD"/>
    <w:rsid w:val="005B3F92"/>
    <w:rsid w:val="005B479C"/>
    <w:rsid w:val="005B561E"/>
    <w:rsid w:val="005C07E4"/>
    <w:rsid w:val="005C2124"/>
    <w:rsid w:val="005C336F"/>
    <w:rsid w:val="005C7F3C"/>
    <w:rsid w:val="005E017C"/>
    <w:rsid w:val="005E0350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5354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991"/>
    <w:rsid w:val="008B2850"/>
    <w:rsid w:val="008C79B3"/>
    <w:rsid w:val="008D2757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C62"/>
    <w:rsid w:val="0094087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F11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0CA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EB8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0B96"/>
    <w:rsid w:val="00DB6AA2"/>
    <w:rsid w:val="00DE10D1"/>
    <w:rsid w:val="00DE2514"/>
    <w:rsid w:val="00DE6851"/>
    <w:rsid w:val="00DF03EE"/>
    <w:rsid w:val="00DF1448"/>
    <w:rsid w:val="00E0173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BAB"/>
    <w:rsid w:val="00F00D08"/>
    <w:rsid w:val="00F15583"/>
    <w:rsid w:val="00F200EE"/>
    <w:rsid w:val="00F22481"/>
    <w:rsid w:val="00F2542E"/>
    <w:rsid w:val="00F25569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297"/>
    <w:rsid w:val="00FC0D0A"/>
    <w:rsid w:val="00FC1B0B"/>
    <w:rsid w:val="00FD2F97"/>
    <w:rsid w:val="00FF0A1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00B38D4A"/>
  <w15:docId w15:val="{C4CB2194-0AF4-40A8-A88D-24D69A6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017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17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B6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291</Words>
  <Characters>1508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S1163 1T</vt:lpstr>
    </vt:vector>
  </TitlesOfParts>
  <Manager>R229</Manager>
  <Company>NJ Office of Legislative Services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S1163 1R</dc:title>
  <dc:subject/>
  <dc:creator>Senator  TURNER</dc:creator>
  <cp:keywords>S1163|2|LP |160|92|234|!||</cp:keywords>
  <dc:description>INTRODUCED FEBRUARY 3, 2020_x000d_
AMENDED AUGUST 25, 2020</dc:description>
  <cp:lastModifiedBy>Todaro, Vivian</cp:lastModifiedBy>
  <cp:revision>2</cp:revision>
  <cp:lastPrinted>2020-01-23T20:15:00Z</cp:lastPrinted>
  <dcterms:created xsi:type="dcterms:W3CDTF">2020-08-28T16:01:00Z</dcterms:created>
  <dcterms:modified xsi:type="dcterms:W3CDTF">2020-08-28T16:01:00Z</dcterms:modified>
  <cp:category>s.1-2: C.40A:14-181.3 et seq. to 2019/288_x000d_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