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1C27"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1C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1198</w:t>
      </w:r>
      <w:r w:rsidR="0063703D" w:rsidRPr="00ED5E27">
        <w:rPr>
          <w:b/>
          <w:sz w:val="36"/>
          <w:szCs w:val="36"/>
        </w:rPr>
        <w:t xml:space="preserve"> </w:t>
      </w:r>
    </w:p>
    <w:p w:rsidR="00631598" w:rsidRDefault="00631598" w:rsidP="00631598">
      <w:pPr>
        <w:pStyle w:val="TopofPage1"/>
        <w:rPr>
          <w:sz w:val="24"/>
          <w:szCs w:val="36"/>
        </w:rPr>
      </w:pPr>
    </w:p>
    <w:p w:rsidR="00631598" w:rsidRPr="00E70C48" w:rsidRDefault="00631598" w:rsidP="00631598">
      <w:pPr>
        <w:pStyle w:val="TopofPage1"/>
        <w:rPr>
          <w:sz w:val="24"/>
          <w:szCs w:val="36"/>
        </w:rPr>
      </w:pPr>
      <w:r>
        <w:rPr>
          <w:sz w:val="24"/>
          <w:szCs w:val="36"/>
        </w:rPr>
        <w:t>with committee amendments</w:t>
      </w:r>
    </w:p>
    <w:p w:rsidR="00631598" w:rsidRPr="004721EF" w:rsidRDefault="00631598" w:rsidP="00631598">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1C27">
        <w:rPr>
          <w:caps/>
          <w:szCs w:val="24"/>
        </w:rPr>
        <w:t>JULY 23, 2020</w:t>
      </w:r>
    </w:p>
    <w:p w:rsidR="00655CA3" w:rsidRDefault="00655CA3" w:rsidP="0083060A"/>
    <w:p w:rsidR="00021F74" w:rsidRDefault="00021F74" w:rsidP="006315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and with committee amendments Senate Bill No. 1198.</w:t>
      </w:r>
    </w:p>
    <w:p w:rsidR="00631598" w:rsidRPr="00631598" w:rsidRDefault="00631598" w:rsidP="006315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1598">
        <w:rPr>
          <w:spacing w:val="4"/>
          <w:szCs w:val="24"/>
        </w:rPr>
        <w:tab/>
        <w:t>This bill expands the definition of “motor vehicle ancillary pro</w:t>
      </w:r>
      <w:r w:rsidR="00583272">
        <w:rPr>
          <w:spacing w:val="4"/>
          <w:szCs w:val="24"/>
        </w:rPr>
        <w:t>te</w:t>
      </w:r>
      <w:r w:rsidRPr="00631598">
        <w:rPr>
          <w:spacing w:val="4"/>
          <w:szCs w:val="24"/>
        </w:rPr>
        <w:t>ction product” to include motor vehicle key fobs that have become lost or stolen, leased motor vehicle excess wear and use protection, and other services that may be approved by the director. The bill defines leased motor vehicle excess wear and use protection as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w:t>
      </w:r>
      <w:r w:rsidR="00583272">
        <w:rPr>
          <w:spacing w:val="4"/>
          <w:szCs w:val="24"/>
        </w:rPr>
        <w:t>sor under a motor vehicle lease.</w:t>
      </w:r>
    </w:p>
    <w:p w:rsidR="00631598" w:rsidRPr="00631598" w:rsidRDefault="00631598" w:rsidP="0063159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1598">
        <w:rPr>
          <w:spacing w:val="4"/>
          <w:szCs w:val="24"/>
        </w:rPr>
        <w:tab/>
        <w:t>The bill provides that in the case of a service contract that covers leased motor vehicle excess wear and use protection, a payment under the contract shall not exceed the purchase price of the vehicle.</w:t>
      </w:r>
    </w:p>
    <w:p w:rsidR="004B2ABF" w:rsidRDefault="004B2ABF" w:rsidP="0083060A"/>
    <w:p w:rsidR="00631598" w:rsidRPr="001E2CD9" w:rsidRDefault="00631598" w:rsidP="00631598">
      <w:pPr>
        <w:rPr>
          <w:u w:val="double"/>
        </w:rPr>
      </w:pPr>
      <w:r>
        <w:rPr>
          <w:u w:val="double"/>
        </w:rPr>
        <w:t>COMMITTEE AMENDMENTS:</w:t>
      </w:r>
    </w:p>
    <w:p w:rsidR="00631598" w:rsidRDefault="00631598" w:rsidP="00631598"/>
    <w:p w:rsidR="0016031A" w:rsidRDefault="0016031A" w:rsidP="0083060A">
      <w:r>
        <w:tab/>
        <w:t>The committee amended the bill to</w:t>
      </w:r>
      <w:r w:rsidR="000D24AA" w:rsidRPr="000D24AA">
        <w:t xml:space="preserve"> make the effective date the first day of the third month following enactment.  As introduced, the bill would be effective immediately.</w:t>
      </w:r>
      <w:r>
        <w:t xml:space="preserve">  </w:t>
      </w:r>
    </w:p>
    <w:p w:rsidR="00631598" w:rsidRDefault="0016031A" w:rsidP="00223620">
      <w:r>
        <w:tab/>
        <w:t>The committee also amended the bill to make certain technical changes.</w:t>
      </w:r>
    </w:p>
    <w:sectPr w:rsidR="006315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C27" w:rsidRDefault="00511C27">
      <w:r>
        <w:separator/>
      </w:r>
    </w:p>
  </w:endnote>
  <w:endnote w:type="continuationSeparator" w:id="0">
    <w:p w:rsidR="00511C27" w:rsidRDefault="0051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C27" w:rsidRDefault="00511C27">
      <w:r>
        <w:separator/>
      </w:r>
    </w:p>
  </w:footnote>
  <w:footnote w:type="continuationSeparator" w:id="0">
    <w:p w:rsidR="00511C27" w:rsidRDefault="00511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23620" w:rsidP="00223620">
    <w:pPr>
      <w:pStyle w:val="HeaderPage2"/>
      <w:jc w:val="center"/>
    </w:pPr>
    <w:r>
      <w:fldChar w:fldCharType="begin"/>
    </w:r>
    <w:r>
      <w:instrText xml:space="preserve"> PAGE  \* MERGEFORMAT </w:instrText>
    </w:r>
    <w:r>
      <w:fldChar w:fldCharType="separate"/>
    </w:r>
    <w:r>
      <w:rPr>
        <w:noProof/>
      </w:rPr>
      <w:t>2</w:t>
    </w:r>
    <w:r>
      <w:fldChar w:fldCharType="end"/>
    </w:r>
  </w:p>
  <w:p w:rsidR="00223620" w:rsidRDefault="00223620" w:rsidP="002236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C27"/>
    <w:rsid w:val="00002E31"/>
    <w:rsid w:val="00010CB9"/>
    <w:rsid w:val="000123C0"/>
    <w:rsid w:val="00015342"/>
    <w:rsid w:val="000213D6"/>
    <w:rsid w:val="00021F74"/>
    <w:rsid w:val="00025E25"/>
    <w:rsid w:val="00027199"/>
    <w:rsid w:val="00032833"/>
    <w:rsid w:val="000353A5"/>
    <w:rsid w:val="00040B77"/>
    <w:rsid w:val="000425D8"/>
    <w:rsid w:val="000450E2"/>
    <w:rsid w:val="000465E4"/>
    <w:rsid w:val="00046AD4"/>
    <w:rsid w:val="00052A19"/>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4A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31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620"/>
    <w:rsid w:val="00226FF1"/>
    <w:rsid w:val="002323C8"/>
    <w:rsid w:val="002325B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01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C27"/>
    <w:rsid w:val="0052178A"/>
    <w:rsid w:val="00525D56"/>
    <w:rsid w:val="0052722C"/>
    <w:rsid w:val="00527799"/>
    <w:rsid w:val="00530663"/>
    <w:rsid w:val="00531292"/>
    <w:rsid w:val="00550947"/>
    <w:rsid w:val="005644EB"/>
    <w:rsid w:val="005722B9"/>
    <w:rsid w:val="00581591"/>
    <w:rsid w:val="00583272"/>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59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A9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CC0"/>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444"/>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95C"/>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ADD"/>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D364330-0E9D-4EC6-8CF2-07F88860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03A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A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240</Words>
  <Characters>1265</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S1198 SCM Statement 7/23/20</vt:lpstr>
    </vt:vector>
  </TitlesOfParts>
  <Manager>R229</Manager>
  <Company>NJ OLS DMU</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S1198 SCM Statement 7/23/20</dc:title>
  <dc:subject/>
  <dc:creator>Senate SCM</dc:creator>
  <cp:keywords>S1198|1|CL |260|0|0|!||</cp:keywords>
  <dc:description/>
  <cp:lastModifiedBy>Bell, Careema</cp:lastModifiedBy>
  <cp:revision>2</cp:revision>
  <cp:lastPrinted>2020-07-24T15:51:00Z</cp:lastPrinted>
  <dcterms:created xsi:type="dcterms:W3CDTF">2020-07-24T16:43:00Z</dcterms:created>
  <dcterms:modified xsi:type="dcterms:W3CDTF">2020-07-24T16:43:00Z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