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E57" w:rsidRDefault="00456E57" w:rsidP="00456E57">
      <w:pPr>
        <w:pStyle w:val="bpuBill"/>
      </w:pPr>
      <w:bookmarkStart w:id="0" w:name="bpuFrontPg"/>
      <w:bookmarkStart w:id="1" w:name="_GoBack"/>
      <w:bookmarkEnd w:id="0"/>
      <w:bookmarkEnd w:id="1"/>
      <w:r>
        <w:t xml:space="preserve">SENATE, No. 1245 </w:t>
      </w:r>
    </w:p>
    <w:p w:rsidR="00456E57" w:rsidRPr="009D38FF" w:rsidRDefault="00456E57" w:rsidP="00456E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5576" r:id="rId7"/>
        </w:object>
      </w:r>
    </w:p>
    <w:p w:rsidR="00456E57" w:rsidRDefault="00456E57" w:rsidP="00456E57">
      <w:pPr>
        <w:pStyle w:val="bpuState"/>
      </w:pPr>
      <w:r>
        <w:t>STATE OF NEW JERSEY</w:t>
      </w:r>
    </w:p>
    <w:p w:rsidR="00456E57" w:rsidRDefault="00456E57" w:rsidP="00456E57">
      <w:pPr>
        <w:pStyle w:val="bpuLegislature"/>
      </w:pPr>
      <w:proofErr w:type="gramStart"/>
      <w:r>
        <w:t>219th</w:t>
      </w:r>
      <w:proofErr w:type="gramEnd"/>
      <w:r>
        <w:t xml:space="preserve"> LEGISLATURE</w:t>
      </w:r>
    </w:p>
    <w:p w:rsidR="00456E57" w:rsidRDefault="00456E57" w:rsidP="00456E57">
      <w:pPr>
        <w:pStyle w:val="bpuWpGraphic"/>
      </w:pPr>
      <w:r>
        <w:object w:dxaOrig="8985" w:dyaOrig="255">
          <v:shape id="_x0000_i1026" type="#_x0000_t75" style="width:6in;height:11.8pt" o:ole="">
            <v:imagedata r:id="rId6" o:title=""/>
          </v:shape>
          <o:OLEObject Type="Embed" ProgID="WPWin6.1" ShapeID="_x0000_i1026" DrawAspect="Content" ObjectID="_1642315577" r:id="rId8"/>
        </w:object>
      </w:r>
      <w:r>
        <w:t xml:space="preserve">  </w:t>
      </w:r>
    </w:p>
    <w:p w:rsidR="00456E57" w:rsidRDefault="00456E57" w:rsidP="00456E57">
      <w:pPr>
        <w:pStyle w:val="bpuIntro"/>
      </w:pPr>
      <w:r>
        <w:t>INTRODUCED FEBRUARY 3, 2020</w:t>
      </w:r>
    </w:p>
    <w:p w:rsidR="00456E57" w:rsidRDefault="00456E57" w:rsidP="00456E57">
      <w:pPr>
        <w:pStyle w:val="bpuIntro"/>
      </w:pPr>
    </w:p>
    <w:p w:rsidR="00456E57" w:rsidRDefault="00456E57" w:rsidP="00456E57">
      <w:pPr>
        <w:pStyle w:val="bpuIntro"/>
        <w:sectPr w:rsidR="00456E57" w:rsidSect="00456E57">
          <w:headerReference w:type="even" r:id="rId9"/>
          <w:headerReference w:type="default" r:id="rId10"/>
          <w:pgSz w:w="12240" w:h="20160" w:code="5"/>
          <w:pgMar w:top="2160" w:right="1440" w:bottom="1440" w:left="1440" w:header="72" w:footer="720" w:gutter="0"/>
          <w:pgNumType w:start="1"/>
          <w:cols w:space="720"/>
          <w:docGrid w:linePitch="360"/>
        </w:sectPr>
      </w:pPr>
    </w:p>
    <w:p w:rsidR="00456E57" w:rsidRDefault="00456E57" w:rsidP="00456E57">
      <w:pPr>
        <w:pStyle w:val="bpuIntro"/>
      </w:pPr>
    </w:p>
    <w:p w:rsidR="00456E57" w:rsidRDefault="00456E57" w:rsidP="00456E57">
      <w:pPr>
        <w:pStyle w:val="bpuSponsor"/>
      </w:pPr>
      <w:r>
        <w:t>Sponsored by:</w:t>
      </w:r>
    </w:p>
    <w:p w:rsidR="00456E57" w:rsidRDefault="00456E57" w:rsidP="00456E57">
      <w:pPr>
        <w:pStyle w:val="bpuSponsor"/>
      </w:pPr>
      <w:proofErr w:type="gramStart"/>
      <w:r>
        <w:t>Senator  VIN</w:t>
      </w:r>
      <w:proofErr w:type="gramEnd"/>
      <w:r>
        <w:t xml:space="preserve"> GOPAL</w:t>
      </w:r>
    </w:p>
    <w:p w:rsidR="00456E57" w:rsidRDefault="00456E57" w:rsidP="00456E57">
      <w:pPr>
        <w:pStyle w:val="bpuSponsor"/>
      </w:pPr>
      <w:r>
        <w:t>District 11 (Monmouth)</w:t>
      </w:r>
    </w:p>
    <w:p w:rsidR="00456E57" w:rsidRDefault="00456E57" w:rsidP="00456E57">
      <w:pPr>
        <w:pStyle w:val="bpuSponsor"/>
      </w:pPr>
    </w:p>
    <w:p w:rsidR="00456E57" w:rsidRDefault="00456E57" w:rsidP="00456E57">
      <w:pPr>
        <w:pStyle w:val="bpuSponsor"/>
      </w:pPr>
    </w:p>
    <w:p w:rsidR="00456E57" w:rsidRDefault="00456E57" w:rsidP="00456E57">
      <w:pPr>
        <w:pStyle w:val="bpuSponsor"/>
      </w:pPr>
    </w:p>
    <w:p w:rsidR="00456E57" w:rsidRDefault="00456E57" w:rsidP="00456E57">
      <w:pPr>
        <w:pStyle w:val="bpuSponsor"/>
      </w:pPr>
    </w:p>
    <w:p w:rsidR="00456E57" w:rsidRDefault="00456E57" w:rsidP="00456E57">
      <w:pPr>
        <w:pStyle w:val="bpuSponsor"/>
      </w:pPr>
      <w:r>
        <w:t>SYNOPSIS</w:t>
      </w:r>
    </w:p>
    <w:p w:rsidR="00456E57" w:rsidRDefault="00456E57" w:rsidP="00456E57">
      <w:pPr>
        <w:pStyle w:val="bpuNormText"/>
      </w:pPr>
      <w:r>
        <w:tab/>
        <w:t xml:space="preserve">Establishes housing of equine-related farm employees in facilities with horses under certain conditions as “Right to Farm” permissible activity; requires State Agriculture Development Committee adoption of agricultural management practice that permits such housing. </w:t>
      </w:r>
    </w:p>
    <w:p w:rsidR="00456E57" w:rsidRDefault="00456E57" w:rsidP="00456E57">
      <w:pPr>
        <w:pStyle w:val="bpuNormText"/>
      </w:pPr>
    </w:p>
    <w:p w:rsidR="00456E57" w:rsidRDefault="00456E57" w:rsidP="00456E57">
      <w:pPr>
        <w:pStyle w:val="bpuSponsor"/>
      </w:pPr>
      <w:r>
        <w:t xml:space="preserve">CURRENT VERSION OF TEXT </w:t>
      </w:r>
    </w:p>
    <w:p w:rsidR="00456E57" w:rsidRDefault="00456E57" w:rsidP="00456E57">
      <w:pPr>
        <w:pStyle w:val="bpuNormText"/>
      </w:pPr>
      <w:r>
        <w:tab/>
        <w:t>As introduced.</w:t>
      </w:r>
    </w:p>
    <w:p w:rsidR="00456E57" w:rsidRDefault="00456E57" w:rsidP="00456E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6E57" w:rsidRDefault="00456E57" w:rsidP="008916EC">
      <w:pPr>
        <w:pStyle w:val="FronterPage"/>
        <w:tabs>
          <w:tab w:val="clear" w:pos="720"/>
          <w:tab w:val="clear" w:pos="1440"/>
          <w:tab w:val="clear" w:pos="2160"/>
          <w:tab w:val="clear" w:pos="2880"/>
          <w:tab w:val="clear" w:pos="3600"/>
          <w:tab w:val="clear" w:pos="4320"/>
          <w:tab w:val="clear" w:pos="5040"/>
        </w:tabs>
        <w:sectPr w:rsidR="00456E57" w:rsidSect="00456E57">
          <w:type w:val="continuous"/>
          <w:pgSz w:w="12240" w:h="20160" w:code="5"/>
          <w:pgMar w:top="1440" w:right="2275" w:bottom="1440" w:left="2275" w:header="72" w:footer="720" w:gutter="0"/>
          <w:pgNumType w:start="1"/>
          <w:cols w:space="720"/>
          <w:docGrid w:linePitch="360"/>
        </w:sectPr>
      </w:pPr>
    </w:p>
    <w:p w:rsidR="00277466" w:rsidRDefault="00277466" w:rsidP="00277466">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w:t>
      </w:r>
      <w:r w:rsidRPr="008415BB">
        <w:rPr>
          <w:rStyle w:val="BillHead"/>
        </w:rPr>
        <w:t xml:space="preserve"> </w:t>
      </w:r>
      <w:r>
        <w:rPr>
          <w:rStyle w:val="HangingAnActChar"/>
        </w:rPr>
        <w:t>housing equine-related farm employees in certain farm buildings and related agricultural management practices, and amending and supplementing P.L.1983, c.31.</w:t>
      </w:r>
    </w:p>
    <w:p w:rsidR="00277466" w:rsidRPr="00D71D68" w:rsidRDefault="00277466" w:rsidP="00277466"/>
    <w:p w:rsidR="00277466" w:rsidRPr="00AA7880" w:rsidRDefault="00277466" w:rsidP="0027746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77466" w:rsidRDefault="00277466" w:rsidP="00277466"/>
    <w:p w:rsidR="00277466" w:rsidRDefault="00277466" w:rsidP="00277466">
      <w:r>
        <w:tab/>
        <w:t>1.  Section 3 of P.L.1983, c.31 (C.4:1C-3) is amended to read:</w:t>
      </w:r>
    </w:p>
    <w:p w:rsidR="00277466" w:rsidRDefault="00277466" w:rsidP="00277466">
      <w:r>
        <w:tab/>
        <w:t>3.</w:t>
      </w:r>
      <w:r>
        <w:tab/>
      </w:r>
      <w:proofErr w:type="gramStart"/>
      <w:r>
        <w:t>As</w:t>
      </w:r>
      <w:proofErr w:type="gramEnd"/>
      <w:r>
        <w:t xml:space="preserve"> used in this act:</w:t>
      </w:r>
    </w:p>
    <w:p w:rsidR="00277466" w:rsidRDefault="00277466" w:rsidP="00277466">
      <w:r>
        <w:tab/>
        <w:t>"Board" or "county board" means a county agriculture development board established pursuant to section 7 of P.L.1983, c.32 (C.4:1C-14).</w:t>
      </w:r>
    </w:p>
    <w:p w:rsidR="00277466" w:rsidRDefault="00277466" w:rsidP="00277466">
      <w:r>
        <w:tab/>
      </w:r>
      <w:proofErr w:type="gramStart"/>
      <w:r>
        <w:t>"Commercial farm" means (1) a farm management unit of no less than five acres producing agricultural or horticultural products worth $2,500 or more annually, and satisfying the eligibility criteria for differential property taxation pursuant to the "Farmland Assessment Act of 1964," P.L.1964, c.48 (C.54:4-23.1 et seq.), (2) a farm management unit less than five acres, producing agricultural or horticultural products worth $50,000 or more annually and otherwise satisfying the eligibility criteria for differential property taxation pursuant to the "Farmland Assessment Act of 1964," P.L.1964, c.48 (C.54:4-23.1 et seq.), or (3) a farm management unit that is a beekeeping operation producing honey or other agricultural or horticultural apiary-related products, or providing crop pollination services, worth $10,000 or more annually.</w:t>
      </w:r>
      <w:proofErr w:type="gramEnd"/>
    </w:p>
    <w:p w:rsidR="00277466" w:rsidRDefault="00277466" w:rsidP="00277466">
      <w:r>
        <w:t xml:space="preserve"> </w:t>
      </w:r>
      <w:r>
        <w:tab/>
        <w:t>"Committee" means the State Agriculture Development Committee established pursuant to section 4 of P.L.1983, c.31 (C.4:1C-4).</w:t>
      </w:r>
    </w:p>
    <w:p w:rsidR="00277466" w:rsidRPr="00597C07" w:rsidRDefault="00277466" w:rsidP="00277466">
      <w:pPr>
        <w:rPr>
          <w:u w:val="single"/>
        </w:rPr>
      </w:pPr>
      <w:r>
        <w:tab/>
      </w:r>
      <w:r w:rsidRPr="00597C07">
        <w:rPr>
          <w:u w:val="single"/>
        </w:rPr>
        <w:t xml:space="preserve">“Equine-related farm employee” means any </w:t>
      </w:r>
      <w:r>
        <w:rPr>
          <w:u w:val="single"/>
        </w:rPr>
        <w:t xml:space="preserve">person </w:t>
      </w:r>
      <w:r w:rsidRPr="00597C07">
        <w:rPr>
          <w:u w:val="single"/>
        </w:rPr>
        <w:t xml:space="preserve">employed by the owner or operator of a </w:t>
      </w:r>
      <w:r>
        <w:rPr>
          <w:u w:val="single"/>
        </w:rPr>
        <w:t xml:space="preserve">commercial </w:t>
      </w:r>
      <w:r w:rsidRPr="00597C07">
        <w:rPr>
          <w:u w:val="single"/>
        </w:rPr>
        <w:t xml:space="preserve">farm </w:t>
      </w:r>
      <w:r>
        <w:rPr>
          <w:u w:val="single"/>
        </w:rPr>
        <w:t xml:space="preserve">to provide </w:t>
      </w:r>
      <w:r w:rsidRPr="00597C07">
        <w:rPr>
          <w:u w:val="single"/>
        </w:rPr>
        <w:t xml:space="preserve">proper care and </w:t>
      </w:r>
      <w:r>
        <w:rPr>
          <w:u w:val="single"/>
        </w:rPr>
        <w:t xml:space="preserve">ensure the </w:t>
      </w:r>
      <w:r w:rsidRPr="00597C07">
        <w:rPr>
          <w:u w:val="single"/>
        </w:rPr>
        <w:t>safety of horses on the</w:t>
      </w:r>
      <w:r>
        <w:rPr>
          <w:u w:val="single"/>
        </w:rPr>
        <w:t xml:space="preserve"> commercial</w:t>
      </w:r>
      <w:r w:rsidRPr="00597C07">
        <w:rPr>
          <w:u w:val="single"/>
        </w:rPr>
        <w:t xml:space="preserve"> farm, including, but not limited to, a groom or other employee working in a stable.</w:t>
      </w:r>
    </w:p>
    <w:p w:rsidR="00277466" w:rsidRDefault="00277466" w:rsidP="00277466">
      <w:r>
        <w:tab/>
        <w:t>"Farm management unit" means a parcel or parcels of land, whether contiguous or noncontiguous, together with agricultural or horticultural buildings, structures and facilities, producing agricultural or horticultural products, and operated as a single enterprise.</w:t>
      </w:r>
    </w:p>
    <w:p w:rsidR="00731A90" w:rsidRDefault="00277466" w:rsidP="00731A90">
      <w:r>
        <w:tab/>
      </w:r>
      <w:proofErr w:type="gramStart"/>
      <w:r>
        <w:t xml:space="preserve">"Farm market" means a facility used for the wholesale or retail marketing of the agricultural output of a commercial farm, and products that contribute to farm income, except that if a farm market is used for retail marketing at least 51% of the annual gross sales of the retail farm market shall be generated from sales of agricultural output of the commercial farm, or at least 51% of the sales area shall be devoted to the sale of agricultural output of the commercial farm, and except that if a retail farm market is located </w:t>
      </w:r>
      <w:r w:rsidR="00731A90">
        <w:br w:type="page"/>
      </w:r>
      <w:proofErr w:type="gramEnd"/>
    </w:p>
    <w:p w:rsidR="00277466" w:rsidRDefault="00277466" w:rsidP="00277466">
      <w:proofErr w:type="gramStart"/>
      <w:r>
        <w:lastRenderedPageBreak/>
        <w:t>on</w:t>
      </w:r>
      <w:proofErr w:type="gramEnd"/>
      <w:r>
        <w:t xml:space="preserve"> land less than five acres in area, the land on which the farm market is located shall produce annually agricultural or horticultural products worth at least $2,500.</w:t>
      </w:r>
    </w:p>
    <w:p w:rsidR="00277466" w:rsidRDefault="00277466" w:rsidP="00277466">
      <w:r>
        <w:t>(</w:t>
      </w:r>
      <w:proofErr w:type="spellStart"/>
      <w:r>
        <w:t>cf</w:t>
      </w:r>
      <w:proofErr w:type="spellEnd"/>
      <w:r>
        <w:t>:  P.L.2015, c.75, s.1)</w:t>
      </w:r>
    </w:p>
    <w:p w:rsidR="00277466" w:rsidRDefault="00277466" w:rsidP="00277466"/>
    <w:p w:rsidR="00277466" w:rsidRDefault="00277466" w:rsidP="00277466">
      <w:r>
        <w:tab/>
        <w:t>2.  Section 6 of P.L.1983, c.31 (C.4:1C-9) is amended to read as follows:</w:t>
      </w:r>
    </w:p>
    <w:p w:rsidR="00277466" w:rsidRDefault="00277466" w:rsidP="00277466">
      <w:r>
        <w:tab/>
      </w:r>
      <w:proofErr w:type="gramStart"/>
      <w:r>
        <w:t>6.</w:t>
      </w:r>
      <w:r>
        <w:tab/>
        <w:t>Notwithstanding the provisions of any municipal or county ordinance, resolution, or regulation to the contrary, the owner or operator of a commercial farm, located in an area in which, as of December 31, 1997 or thereafter, agriculture is a permitted use under the municipal zoning ordinance and is consistent with the municipal master plan, or which commercial farm is in operation as of the effective date of P.L.1998, c.48 (C.4:1C-10.1 et al.), and the operation of which conforms to agricultural management practices recommended by the committee and adopted pursuant to the provisions of the "Administrative Procedure Act," P.L.1968, c.410 (C.52:14B-1 et seq.), or whose specific operation or practice has been determined by the appropriate county board, or in a county where no county board exists, the committee, to constitute a generally accepted agricultural operation or practice, and all relevant federal or State statutes or rules and regulations adopted pursuant thereto, and which does not pose a direct threat to public health and safety may:</w:t>
      </w:r>
      <w:proofErr w:type="gramEnd"/>
    </w:p>
    <w:p w:rsidR="00277466" w:rsidRDefault="00277466" w:rsidP="00277466">
      <w:r>
        <w:tab/>
        <w:t>a.</w:t>
      </w:r>
      <w:r>
        <w:tab/>
        <w:t>Produce agricultural and horticultural crops, trees and forest products, livestock, and poultry and other commodities as described in the Standard Industrial Classification for agriculture, forestry, fishing and trapping or, after the operative date of the regulations adopted pursuant to section 5 of P.L.2003, c.157 (C.4:1C-9.1), included under the corresponding classification under the North American Industry Classification System;</w:t>
      </w:r>
    </w:p>
    <w:p w:rsidR="00277466" w:rsidRDefault="00277466" w:rsidP="00277466">
      <w:r>
        <w:tab/>
        <w:t>b.</w:t>
      </w:r>
      <w:r>
        <w:tab/>
        <w:t>Process and package the agricultural output of the commercial farm;</w:t>
      </w:r>
    </w:p>
    <w:p w:rsidR="00277466" w:rsidRDefault="00277466" w:rsidP="00277466">
      <w:r>
        <w:tab/>
        <w:t>c.</w:t>
      </w:r>
      <w:r>
        <w:tab/>
        <w:t>Provide for the operation of a farm market, including the construction of building and parking areas in conformance with municipal standards</w:t>
      </w:r>
      <w:proofErr w:type="gramStart"/>
      <w:r>
        <w:t>;</w:t>
      </w:r>
      <w:proofErr w:type="gramEnd"/>
    </w:p>
    <w:p w:rsidR="00277466" w:rsidRDefault="00277466" w:rsidP="00277466">
      <w:r>
        <w:tab/>
        <w:t>d.</w:t>
      </w:r>
      <w:r>
        <w:tab/>
        <w:t xml:space="preserve">Replenish soil nutrients and improve soil </w:t>
      </w:r>
      <w:proofErr w:type="spellStart"/>
      <w:r>
        <w:t>tilth</w:t>
      </w:r>
      <w:proofErr w:type="spellEnd"/>
      <w:proofErr w:type="gramStart"/>
      <w:r>
        <w:t>;</w:t>
      </w:r>
      <w:proofErr w:type="gramEnd"/>
    </w:p>
    <w:p w:rsidR="00277466" w:rsidRDefault="00277466" w:rsidP="00277466">
      <w:r>
        <w:tab/>
        <w:t>e.</w:t>
      </w:r>
      <w:r>
        <w:tab/>
        <w:t>Control pests, predators and diseases of plants and animals</w:t>
      </w:r>
      <w:proofErr w:type="gramStart"/>
      <w:r>
        <w:t>;</w:t>
      </w:r>
      <w:proofErr w:type="gramEnd"/>
    </w:p>
    <w:p w:rsidR="00277466" w:rsidRDefault="00277466" w:rsidP="00277466">
      <w:r>
        <w:tab/>
        <w:t>f.</w:t>
      </w:r>
      <w:r>
        <w:tab/>
        <w:t xml:space="preserve">Clear woodlands using open burning and other </w:t>
      </w:r>
      <w:proofErr w:type="gramStart"/>
      <w:r>
        <w:t>techniques,</w:t>
      </w:r>
      <w:proofErr w:type="gramEnd"/>
      <w:r>
        <w:t xml:space="preserve"> install and maintain vegetative and terrain alterations and other physical facilities for water and soil conservation and surface water control in wetland areas;</w:t>
      </w:r>
    </w:p>
    <w:p w:rsidR="00277466" w:rsidRDefault="00277466" w:rsidP="00277466">
      <w:r>
        <w:tab/>
        <w:t>g.</w:t>
      </w:r>
      <w:r>
        <w:tab/>
        <w:t>Conduct on-site disposal of organic agricultural wastes</w:t>
      </w:r>
      <w:proofErr w:type="gramStart"/>
      <w:r>
        <w:t>;</w:t>
      </w:r>
      <w:proofErr w:type="gramEnd"/>
    </w:p>
    <w:p w:rsidR="00277466" w:rsidRDefault="00277466" w:rsidP="00277466">
      <w:r>
        <w:tab/>
        <w:t>h.</w:t>
      </w:r>
      <w:r>
        <w:tab/>
        <w:t xml:space="preserve">Conduct agriculture-related educational and farm-based recreational activities </w:t>
      </w:r>
      <w:proofErr w:type="gramStart"/>
      <w:r>
        <w:t>provided that</w:t>
      </w:r>
      <w:proofErr w:type="gramEnd"/>
      <w:r>
        <w:t xml:space="preserve"> the activities are related to marketing the agricultural or horticultural output of the commercial farm;</w:t>
      </w:r>
    </w:p>
    <w:p w:rsidR="00277466" w:rsidRDefault="00277466" w:rsidP="00277466">
      <w:pPr>
        <w:rPr>
          <w:rFonts w:ascii="Albertus Extra Bold" w:hAnsi="Albertus Extra Bold"/>
          <w:b/>
        </w:rPr>
      </w:pPr>
      <w:r>
        <w:lastRenderedPageBreak/>
        <w:tab/>
      </w:r>
      <w:proofErr w:type="spellStart"/>
      <w:r>
        <w:t>i</w:t>
      </w:r>
      <w:proofErr w:type="spellEnd"/>
      <w:r>
        <w:t>.</w:t>
      </w:r>
      <w:r>
        <w:tab/>
        <w:t xml:space="preserve">Engage in the generation of power or heat from biomass, solar, or wind energy, provided that the energy generation is consistent with the provisions of P.L.2009, c.213 (C.4:1C-32.4 et al.), as applicable, and the rules and regulations adopted therefor and pursuant to section 3 of P.L.2009, c.213 (C.4:1C-9.2); </w:t>
      </w:r>
      <w:r w:rsidRPr="009574BC">
        <w:rPr>
          <w:rFonts w:ascii="Albertus Extra Bold" w:hAnsi="Albertus Extra Bold"/>
          <w:b/>
        </w:rPr>
        <w:t>[</w:t>
      </w:r>
      <w:r>
        <w:t>and</w:t>
      </w:r>
      <w:r w:rsidRPr="009574BC">
        <w:rPr>
          <w:rFonts w:ascii="Albertus Extra Bold" w:hAnsi="Albertus Extra Bold"/>
          <w:b/>
        </w:rPr>
        <w:t>]</w:t>
      </w:r>
    </w:p>
    <w:p w:rsidR="00277466" w:rsidRDefault="00277466" w:rsidP="00277466">
      <w:r>
        <w:rPr>
          <w:rFonts w:ascii="Albertus Extra Bold" w:hAnsi="Albertus Extra Bold"/>
          <w:b/>
        </w:rPr>
        <w:tab/>
      </w:r>
      <w:r>
        <w:t>j.</w:t>
      </w:r>
      <w:r>
        <w:tab/>
        <w:t xml:space="preserve">Engage in any other agricultural activity as determined by the State Agriculture Development Committee and adopted by rule or regulation pursuant to the provisions of the "Administrative Procedure Act," P.L.1968, c.410 (C.52:14B-1 et seq.) </w:t>
      </w:r>
      <w:r w:rsidRPr="009574BC">
        <w:rPr>
          <w:u w:val="single"/>
        </w:rPr>
        <w:t>; and</w:t>
      </w:r>
    </w:p>
    <w:p w:rsidR="00277466" w:rsidRPr="00AC0AB7" w:rsidRDefault="00277466" w:rsidP="00277466">
      <w:pPr>
        <w:rPr>
          <w:u w:val="single"/>
        </w:rPr>
      </w:pPr>
      <w:r>
        <w:tab/>
      </w:r>
      <w:proofErr w:type="gramStart"/>
      <w:r>
        <w:rPr>
          <w:u w:val="single"/>
        </w:rPr>
        <w:t xml:space="preserve">k.  </w:t>
      </w:r>
      <w:r w:rsidRPr="009574BC">
        <w:rPr>
          <w:u w:val="single"/>
        </w:rPr>
        <w:t>House</w:t>
      </w:r>
      <w:proofErr w:type="gramEnd"/>
      <w:r>
        <w:rPr>
          <w:u w:val="single"/>
        </w:rPr>
        <w:t xml:space="preserve"> </w:t>
      </w:r>
      <w:r w:rsidRPr="009574BC">
        <w:rPr>
          <w:u w:val="single"/>
        </w:rPr>
        <w:t>any equine-related farm employee</w:t>
      </w:r>
      <w:r>
        <w:rPr>
          <w:u w:val="single"/>
        </w:rPr>
        <w:t xml:space="preserve"> in the same </w:t>
      </w:r>
      <w:r w:rsidRPr="009574BC">
        <w:rPr>
          <w:u w:val="single"/>
        </w:rPr>
        <w:t>building or facilit</w:t>
      </w:r>
      <w:r>
        <w:rPr>
          <w:u w:val="single"/>
        </w:rPr>
        <w:t>y</w:t>
      </w:r>
      <w:r w:rsidRPr="009574BC">
        <w:rPr>
          <w:u w:val="single"/>
        </w:rPr>
        <w:t xml:space="preserve"> as horses in a</w:t>
      </w:r>
      <w:r>
        <w:rPr>
          <w:u w:val="single"/>
        </w:rPr>
        <w:t xml:space="preserve">n area or on a level of </w:t>
      </w:r>
      <w:r w:rsidRPr="009574BC">
        <w:rPr>
          <w:u w:val="single"/>
        </w:rPr>
        <w:t xml:space="preserve">the building or facility </w:t>
      </w:r>
      <w:r>
        <w:rPr>
          <w:u w:val="single"/>
        </w:rPr>
        <w:t>separate from where horses are boarded or housed.</w:t>
      </w:r>
      <w:r w:rsidRPr="009574BC">
        <w:rPr>
          <w:u w:val="single"/>
        </w:rPr>
        <w:t xml:space="preserve"> </w:t>
      </w:r>
    </w:p>
    <w:p w:rsidR="00277466" w:rsidRDefault="00277466" w:rsidP="00277466">
      <w:r>
        <w:t>(</w:t>
      </w:r>
      <w:proofErr w:type="spellStart"/>
      <w:r>
        <w:t>cf</w:t>
      </w:r>
      <w:proofErr w:type="spellEnd"/>
      <w:r>
        <w:t>:  P.L.2009, c.213, s.2)</w:t>
      </w:r>
    </w:p>
    <w:p w:rsidR="00277466" w:rsidRDefault="00277466" w:rsidP="00277466"/>
    <w:p w:rsidR="00277466" w:rsidRDefault="00277466" w:rsidP="00277466">
      <w:r>
        <w:tab/>
        <w:t>3.  (New section) a.  The committee shall adopt, pursuant to the "Administrative Procedure Act," P.L.1968, c.410 (C.52:14B-1 et seq.):</w:t>
      </w:r>
    </w:p>
    <w:p w:rsidR="00277466" w:rsidRDefault="00731A90" w:rsidP="00277466">
      <w:r>
        <w:tab/>
        <w:t>(1)</w:t>
      </w:r>
      <w:r>
        <w:tab/>
      </w:r>
      <w:proofErr w:type="gramStart"/>
      <w:r w:rsidR="00277466">
        <w:t>rules</w:t>
      </w:r>
      <w:proofErr w:type="gramEnd"/>
      <w:r w:rsidR="00277466">
        <w:t xml:space="preserve"> and regulations to implement subsection k. of section 6 of P.L.1983, c.31 (C.4:1C-9);</w:t>
      </w:r>
      <w:r w:rsidR="00277466" w:rsidRPr="005816F0">
        <w:t xml:space="preserve"> </w:t>
      </w:r>
      <w:r w:rsidR="00277466">
        <w:t>and</w:t>
      </w:r>
    </w:p>
    <w:p w:rsidR="00277466" w:rsidRDefault="00731A90" w:rsidP="00277466">
      <w:r>
        <w:tab/>
        <w:t>(2)</w:t>
      </w:r>
      <w:r>
        <w:tab/>
      </w:r>
      <w:proofErr w:type="gramStart"/>
      <w:r w:rsidR="00277466">
        <w:t>an</w:t>
      </w:r>
      <w:proofErr w:type="gramEnd"/>
      <w:r w:rsidR="00277466">
        <w:t xml:space="preserve"> agricultural management practice that permits the housing of an equine-related farm employee in the same building in which horses are housed or boarded.</w:t>
      </w:r>
    </w:p>
    <w:p w:rsidR="00277466" w:rsidRDefault="00277466" w:rsidP="00277466">
      <w:r>
        <w:tab/>
      </w:r>
      <w:proofErr w:type="gramStart"/>
      <w:r>
        <w:t>b.  Except</w:t>
      </w:r>
      <w:proofErr w:type="gramEnd"/>
      <w:r>
        <w:t xml:space="preserve"> as provided in subsection c. of this section, the rules and regulations and agricultural practices adopted pursuant to subsection a. of this section shall, notwithstanding any local health code or zoning ordinance to the contrary, authorize:</w:t>
      </w:r>
    </w:p>
    <w:p w:rsidR="00277466" w:rsidRDefault="00731A90" w:rsidP="00277466">
      <w:r>
        <w:tab/>
        <w:t>(1)</w:t>
      </w:r>
      <w:r>
        <w:tab/>
      </w:r>
      <w:r w:rsidR="00277466">
        <w:t xml:space="preserve">the construction, installation, and provision of housing for </w:t>
      </w:r>
      <w:r w:rsidR="00277466" w:rsidRPr="00C50EC2">
        <w:t>any equine-related farm employee</w:t>
      </w:r>
      <w:r w:rsidR="00277466">
        <w:t xml:space="preserve"> as part of any building or facility constructed, or approved to be constructed, on a commercial farm for the housing or boarding of horses; and</w:t>
      </w:r>
    </w:p>
    <w:p w:rsidR="00277466" w:rsidRDefault="00731A90" w:rsidP="00277466">
      <w:r>
        <w:tab/>
        <w:t>(2)</w:t>
      </w:r>
      <w:r>
        <w:tab/>
      </w:r>
      <w:r w:rsidR="00277466" w:rsidRPr="00C50EC2">
        <w:t>any equine-related farm employee</w:t>
      </w:r>
      <w:r w:rsidR="00277466">
        <w:t xml:space="preserve"> to be housed in the same building or facility where horses are housed or boarded provided that the</w:t>
      </w:r>
      <w:r w:rsidR="00277466" w:rsidRPr="00A513C9">
        <w:t xml:space="preserve"> </w:t>
      </w:r>
      <w:r w:rsidR="00277466" w:rsidRPr="00C50EC2">
        <w:t>equine-related farm employee</w:t>
      </w:r>
      <w:r w:rsidR="00277466">
        <w:t xml:space="preserve"> housing is established in a separate room or area or on a separate level in the building or facility from where horses are boarded or housed.</w:t>
      </w:r>
    </w:p>
    <w:p w:rsidR="00277466" w:rsidRDefault="00731A90" w:rsidP="00277466">
      <w:r>
        <w:tab/>
        <w:t>c.</w:t>
      </w:r>
      <w:r>
        <w:tab/>
      </w:r>
      <w:r w:rsidR="00277466">
        <w:t xml:space="preserve">The construction, installation, and provision of housing pursuant to this section shall comply with any other provision of the State Uniform Construction Code and Department of Community Affairs standards and </w:t>
      </w:r>
      <w:proofErr w:type="gramStart"/>
      <w:r w:rsidR="00277466">
        <w:t>requirements which</w:t>
      </w:r>
      <w:proofErr w:type="gramEnd"/>
      <w:r w:rsidR="00277466">
        <w:t xml:space="preserve"> do not exclude the construction, installation, or provision of housing units in the same building as the boarding of horses.</w:t>
      </w:r>
    </w:p>
    <w:p w:rsidR="00277466" w:rsidRDefault="00277466" w:rsidP="00277466">
      <w:r>
        <w:tab/>
      </w:r>
      <w:proofErr w:type="gramStart"/>
      <w:r>
        <w:t>d.  No</w:t>
      </w:r>
      <w:proofErr w:type="gramEnd"/>
      <w:r>
        <w:t xml:space="preserve"> certificate of occupancy shall be denied for housing of an equine-related farm employee in a building where horses are housed or boarded if the housing complies with the provisions of subsections b. and c. of this section. </w:t>
      </w:r>
    </w:p>
    <w:p w:rsidR="00277466" w:rsidRDefault="00277466" w:rsidP="00277466">
      <w:r>
        <w:tab/>
        <w:t xml:space="preserve">e.  Housing constructed, installed, or provided pursuant to this section shall not be construed to be a farm labor camp or migrant labor camp for the purposes of the “Seasonal Farm Labor Act,” </w:t>
      </w:r>
      <w:r>
        <w:lastRenderedPageBreak/>
        <w:t xml:space="preserve">P.L.1945, c.71 (C.34:9A-1 et seq.) and shall not be subject to any provisions of that act. </w:t>
      </w:r>
    </w:p>
    <w:p w:rsidR="00277466" w:rsidRDefault="00277466" w:rsidP="00277466">
      <w:r>
        <w:tab/>
        <w:t>f.  Housing</w:t>
      </w:r>
      <w:r w:rsidRPr="004B0252">
        <w:t xml:space="preserve"> </w:t>
      </w:r>
      <w:r>
        <w:t>constructed, installed, or provided pursuant to this section shall be exempt from the provisions and requirements of P.L.1966, c.168 (C.2A:42-74 et seq.).</w:t>
      </w:r>
    </w:p>
    <w:p w:rsidR="00277466" w:rsidRPr="00D71D68" w:rsidRDefault="00277466" w:rsidP="00277466"/>
    <w:p w:rsidR="00277466" w:rsidRDefault="00277466" w:rsidP="00277466">
      <w:r>
        <w:tab/>
        <w:t>4.  This act shall take effect immediately.</w:t>
      </w:r>
    </w:p>
    <w:p w:rsidR="00277466" w:rsidRDefault="00277466" w:rsidP="00277466"/>
    <w:p w:rsidR="00277466" w:rsidRDefault="00277466" w:rsidP="00277466"/>
    <w:p w:rsidR="00277466" w:rsidRPr="00AA7880" w:rsidRDefault="00277466" w:rsidP="00277466">
      <w:pPr>
        <w:jc w:val="center"/>
      </w:pPr>
      <w:r w:rsidRPr="00D71D68">
        <w:t>STATEMENT</w:t>
      </w:r>
    </w:p>
    <w:p w:rsidR="00277466" w:rsidRDefault="00277466" w:rsidP="00277466"/>
    <w:p w:rsidR="00277466" w:rsidRDefault="00277466" w:rsidP="00277466">
      <w:r>
        <w:tab/>
        <w:t>This bill would amend and supplement the “Right to Farm Act,” P.L.1983, c.31 (C.4:1C-1 et seq.) to:</w:t>
      </w:r>
    </w:p>
    <w:p w:rsidR="00277466" w:rsidRDefault="00277466" w:rsidP="00277466">
      <w:r>
        <w:tab/>
      </w:r>
      <w:proofErr w:type="gramStart"/>
      <w:r>
        <w:t xml:space="preserve">1) authorize </w:t>
      </w:r>
      <w:r w:rsidRPr="00C50EC2">
        <w:t xml:space="preserve">a person </w:t>
      </w:r>
      <w:r>
        <w:t xml:space="preserve">to </w:t>
      </w:r>
      <w:r w:rsidRPr="00C50EC2">
        <w:t>construct, install, and provide housing for an</w:t>
      </w:r>
      <w:r>
        <w:t xml:space="preserve"> equine-related farm employee, as part of a building or facility constructed on or approved to be constructed on any commercial farm, provided the part of the building or facility where the housing is provided is in a separate area or on a separate level from where horses are boarded or housed; and</w:t>
      </w:r>
      <w:proofErr w:type="gramEnd"/>
    </w:p>
    <w:p w:rsidR="00277466" w:rsidRDefault="00277466" w:rsidP="00277466">
      <w:r>
        <w:tab/>
        <w:t xml:space="preserve">2) </w:t>
      </w:r>
      <w:proofErr w:type="gramStart"/>
      <w:r>
        <w:t>provide</w:t>
      </w:r>
      <w:proofErr w:type="gramEnd"/>
      <w:r>
        <w:t xml:space="preserve"> that such housing is a permissible activity under Right to Farm protections.</w:t>
      </w:r>
    </w:p>
    <w:p w:rsidR="00277466" w:rsidRDefault="00277466" w:rsidP="00277466">
      <w:r>
        <w:tab/>
        <w:t>The bill also directs the State Agriculture Development Committee (SADC) to adopt rules and regulations to implement the bill and to adopt an agricultural management practice</w:t>
      </w:r>
      <w:r w:rsidRPr="005726A8">
        <w:t xml:space="preserve"> </w:t>
      </w:r>
      <w:r>
        <w:t xml:space="preserve">that permits the housing of an equine-related farm employee in the same building in which horses </w:t>
      </w:r>
      <w:proofErr w:type="gramStart"/>
      <w:r>
        <w:t>are housed or boarded</w:t>
      </w:r>
      <w:proofErr w:type="gramEnd"/>
      <w:r>
        <w:t>.</w:t>
      </w:r>
    </w:p>
    <w:p w:rsidR="00277466" w:rsidRDefault="00277466" w:rsidP="00277466">
      <w:r>
        <w:tab/>
        <w:t xml:space="preserve">The bill requires that, notwithstanding any local health code or zoning ordinance to the contrary, the </w:t>
      </w:r>
      <w:proofErr w:type="gramStart"/>
      <w:r>
        <w:t>rules and regulations</w:t>
      </w:r>
      <w:proofErr w:type="gramEnd"/>
      <w:r>
        <w:t xml:space="preserve"> and agricultural management practices authorize equine-related farm employees to be housed in the same building as horses if the housing is in a separate area or on a separate level from where horses are boarded or housed.  The bill requires compliance with any other construction code and Department of Community Affairs standards or requirements, but exempts the housing authorized under the bill from the provisions of the “Seasonal Farm Labor Act,” P.L.1945, c.71 (C.34:9A-1 et seq.), and P.L.1966, c.168 (C.2A:42-74 et seq.).</w:t>
      </w:r>
    </w:p>
    <w:sectPr w:rsidR="00277466" w:rsidSect="00456E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622" w:rsidRDefault="000B5622">
      <w:r>
        <w:separator/>
      </w:r>
    </w:p>
  </w:endnote>
  <w:endnote w:type="continuationSeparator" w:id="0">
    <w:p w:rsidR="000B5622" w:rsidRDefault="000B5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068" w:rsidRPr="00921C91" w:rsidRDefault="002A0E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2068" w:rsidRPr="00921C91" w:rsidRDefault="002F3599">
    <w:pPr>
      <w:pStyle w:val="Footer"/>
      <w:rPr>
        <w:szCs w:val="18"/>
      </w:rPr>
    </w:pPr>
  </w:p>
  <w:p w:rsidR="00632068" w:rsidRPr="00921C91" w:rsidRDefault="002A0E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622" w:rsidRDefault="000B5622">
      <w:r>
        <w:separator/>
      </w:r>
    </w:p>
  </w:footnote>
  <w:footnote w:type="continuationSeparator" w:id="0">
    <w:p w:rsidR="000B5622" w:rsidRDefault="000B5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35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6E57" w:rsidRDefault="00456E57" w:rsidP="00456E57">
    <w:pPr>
      <w:pStyle w:val="bpuHeadSpon"/>
    </w:pPr>
    <w:r w:rsidRPr="00456E57">
      <w:rPr>
        <w:rStyle w:val="bpuHeadSponChar"/>
      </w:rPr>
      <w:t>S1245</w:t>
    </w:r>
    <w:r>
      <w:t xml:space="preserve"> GOPAL</w:t>
    </w:r>
  </w:p>
  <w:p w:rsidR="00456E57" w:rsidRDefault="00456E57" w:rsidP="00456E57">
    <w:pPr>
      <w:pStyle w:val="bpuHeadSpon"/>
    </w:pPr>
    <w:r>
      <w:fldChar w:fldCharType="begin"/>
    </w:r>
    <w:r>
      <w:instrText xml:space="preserve"> PAGE  \* MERGEFORMAT </w:instrText>
    </w:r>
    <w:r>
      <w:fldChar w:fldCharType="separate"/>
    </w:r>
    <w:r w:rsidR="002F3599">
      <w:rPr>
        <w:noProof/>
      </w:rPr>
      <w:t>5</w:t>
    </w:r>
    <w:r>
      <w:fldChar w:fldCharType="end"/>
    </w:r>
  </w:p>
  <w:p w:rsidR="00456E57" w:rsidRDefault="00456E57" w:rsidP="00456E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6E57" w:rsidRDefault="00456E57" w:rsidP="00456E57">
    <w:pPr>
      <w:pStyle w:val="bpuHeadSpon"/>
    </w:pPr>
    <w:r w:rsidRPr="00456E57">
      <w:rPr>
        <w:rStyle w:val="bpuHeadSponChar"/>
      </w:rPr>
      <w:t>S1245</w:t>
    </w:r>
    <w:r>
      <w:t xml:space="preserve"> GOPAL</w:t>
    </w:r>
  </w:p>
  <w:p w:rsidR="00456E57" w:rsidRDefault="00456E57" w:rsidP="00456E57">
    <w:pPr>
      <w:pStyle w:val="bpuHeadSpon"/>
    </w:pPr>
    <w:r>
      <w:fldChar w:fldCharType="begin"/>
    </w:r>
    <w:r>
      <w:instrText xml:space="preserve"> PAGE  \* MERGEFORMAT </w:instrText>
    </w:r>
    <w:r>
      <w:fldChar w:fldCharType="separate"/>
    </w:r>
    <w:r w:rsidR="002F3599">
      <w:rPr>
        <w:noProof/>
      </w:rPr>
      <w:t>2</w:t>
    </w:r>
    <w:r>
      <w:fldChar w:fldCharType="end"/>
    </w:r>
  </w:p>
  <w:p w:rsidR="00456E57" w:rsidRDefault="00456E57" w:rsidP="00456E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62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622"/>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129"/>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472"/>
    <w:rsid w:val="00257FA2"/>
    <w:rsid w:val="00264BD3"/>
    <w:rsid w:val="0026574A"/>
    <w:rsid w:val="002660BB"/>
    <w:rsid w:val="002720E8"/>
    <w:rsid w:val="00275293"/>
    <w:rsid w:val="00277466"/>
    <w:rsid w:val="002776B0"/>
    <w:rsid w:val="00286C7E"/>
    <w:rsid w:val="002A0E6E"/>
    <w:rsid w:val="002A1029"/>
    <w:rsid w:val="002A3A1A"/>
    <w:rsid w:val="002A4692"/>
    <w:rsid w:val="002A51BA"/>
    <w:rsid w:val="002B2E26"/>
    <w:rsid w:val="002B3FE6"/>
    <w:rsid w:val="002C2D81"/>
    <w:rsid w:val="002C461E"/>
    <w:rsid w:val="002C6CEC"/>
    <w:rsid w:val="002E09CE"/>
    <w:rsid w:val="002E69D1"/>
    <w:rsid w:val="002F359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A25"/>
    <w:rsid w:val="0036180C"/>
    <w:rsid w:val="003635F8"/>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E57"/>
    <w:rsid w:val="00461057"/>
    <w:rsid w:val="004704A8"/>
    <w:rsid w:val="00471102"/>
    <w:rsid w:val="00471F18"/>
    <w:rsid w:val="00484144"/>
    <w:rsid w:val="00484C19"/>
    <w:rsid w:val="00485866"/>
    <w:rsid w:val="00492076"/>
    <w:rsid w:val="00493B1D"/>
    <w:rsid w:val="00497037"/>
    <w:rsid w:val="004A3009"/>
    <w:rsid w:val="004A35A1"/>
    <w:rsid w:val="004A6940"/>
    <w:rsid w:val="004A77A4"/>
    <w:rsid w:val="004C742C"/>
    <w:rsid w:val="004E1F3E"/>
    <w:rsid w:val="004E472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0D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7B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A9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9FD"/>
    <w:rsid w:val="00841D2C"/>
    <w:rsid w:val="00845F3C"/>
    <w:rsid w:val="008461B8"/>
    <w:rsid w:val="008462F1"/>
    <w:rsid w:val="00847EF1"/>
    <w:rsid w:val="008538FA"/>
    <w:rsid w:val="008573B0"/>
    <w:rsid w:val="00866563"/>
    <w:rsid w:val="00867AC2"/>
    <w:rsid w:val="0087056E"/>
    <w:rsid w:val="00875402"/>
    <w:rsid w:val="0087769B"/>
    <w:rsid w:val="00883DB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116"/>
    <w:rsid w:val="00A84C4F"/>
    <w:rsid w:val="00A932A1"/>
    <w:rsid w:val="00A96E06"/>
    <w:rsid w:val="00AA6197"/>
    <w:rsid w:val="00AA6C70"/>
    <w:rsid w:val="00AB16FD"/>
    <w:rsid w:val="00AB4813"/>
    <w:rsid w:val="00AC6466"/>
    <w:rsid w:val="00AC6F57"/>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DBF"/>
    <w:rsid w:val="00E05CC9"/>
    <w:rsid w:val="00E066F0"/>
    <w:rsid w:val="00E15573"/>
    <w:rsid w:val="00E25A5B"/>
    <w:rsid w:val="00E373C7"/>
    <w:rsid w:val="00E4267B"/>
    <w:rsid w:val="00E42F13"/>
    <w:rsid w:val="00E452DF"/>
    <w:rsid w:val="00E543CF"/>
    <w:rsid w:val="00E546FD"/>
    <w:rsid w:val="00E608F1"/>
    <w:rsid w:val="00E611B9"/>
    <w:rsid w:val="00E6714E"/>
    <w:rsid w:val="00E7144F"/>
    <w:rsid w:val="00E73D74"/>
    <w:rsid w:val="00E76A79"/>
    <w:rsid w:val="00E80692"/>
    <w:rsid w:val="00E80C24"/>
    <w:rsid w:val="00E93836"/>
    <w:rsid w:val="00EA7C16"/>
    <w:rsid w:val="00EC4F1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51A8C9-723B-4C7B-BCEF-CDAB7C41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55A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5A25"/>
    <w:rPr>
      <w:rFonts w:ascii="Segoe UI" w:hAnsi="Segoe UI" w:cs="Segoe UI"/>
      <w:spacing w:val="4"/>
      <w:sz w:val="18"/>
      <w:szCs w:val="18"/>
    </w:rPr>
  </w:style>
  <w:style w:type="character" w:styleId="LineNumber">
    <w:name w:val="line number"/>
    <w:basedOn w:val="DefaultParagraphFont"/>
    <w:semiHidden/>
    <w:unhideWhenUsed/>
    <w:rsid w:val="0045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1552</Words>
  <Characters>8548</Characters>
  <Application>Microsoft Office Word</Application>
  <DocSecurity>0</DocSecurity>
  <Lines>203</Lines>
  <Paragraphs>54</Paragraphs>
  <ScaleCrop>false</ScaleCrop>
  <HeadingPairs>
    <vt:vector size="2" baseType="variant">
      <vt:variant>
        <vt:lpstr>Title</vt:lpstr>
      </vt:variant>
      <vt:variant>
        <vt:i4>1</vt:i4>
      </vt:variant>
    </vt:vector>
  </HeadingPairs>
  <TitlesOfParts>
    <vt:vector size="1" baseType="lpstr">
      <vt:lpstr>S1245</vt:lpstr>
    </vt:vector>
  </TitlesOfParts>
  <Manager>R229</Manager>
  <Company>NJ Office of Legislative Services</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S1245</dc:title>
  <dc:subject/>
  <dc:creator>Senator  GOPAL</dc:creator>
  <cp:keywords>S1245|5|EA |131|264|133|N|0|</cp:keywords>
  <dc:description>INTRODUCED FEBRUARY 3, 2020</dc:description>
  <cp:lastModifiedBy>Bell, Careema</cp:lastModifiedBy>
  <cp:revision>2</cp:revision>
  <cp:lastPrinted>2020-01-30T15:42:00Z</cp:lastPrinted>
  <dcterms:created xsi:type="dcterms:W3CDTF">2020-02-04T15:00:00Z</dcterms:created>
  <dcterms:modified xsi:type="dcterms:W3CDTF">2020-02-04T15:00:00Z</dcterms:modified>
  <cp:category>s.3: C.4:1C-9.4 to 2019/303_x000d_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