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4ACB"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34ACB" w:rsidRPr="00634ACB" w:rsidRDefault="00634ACB" w:rsidP="00292D7C">
      <w:pPr>
        <w:pStyle w:val="TopofPage1"/>
        <w:rPr>
          <w:sz w:val="24"/>
        </w:rPr>
      </w:pPr>
    </w:p>
    <w:p w:rsidR="00292D7C" w:rsidRPr="00634ACB" w:rsidRDefault="00634ACB" w:rsidP="00ED5E27">
      <w:pPr>
        <w:pStyle w:val="TopofPage1"/>
        <w:rPr>
          <w:szCs w:val="24"/>
        </w:rPr>
      </w:pPr>
      <w:r>
        <w:rPr>
          <w:szCs w:val="24"/>
        </w:rPr>
        <w:t>[First Reprint]</w:t>
      </w:r>
    </w:p>
    <w:p w:rsidR="00AA5E23" w:rsidRDefault="00634AC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1322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4ACB">
        <w:rPr>
          <w:caps/>
          <w:szCs w:val="24"/>
        </w:rPr>
        <w:t>JUNE 2, 2021</w:t>
      </w:r>
    </w:p>
    <w:p w:rsidR="004144CF" w:rsidRDefault="004144CF" w:rsidP="0083060A"/>
    <w:p w:rsidR="00655CA3" w:rsidRDefault="00227DC7" w:rsidP="0083060A">
      <w:r>
        <w:tab/>
        <w:t>The Assembly Law and Public Safety Committee reports favorably Assembly Bill No. 1322 (1R).</w:t>
      </w:r>
    </w:p>
    <w:p w:rsidR="00975223" w:rsidRPr="00975223" w:rsidRDefault="0085661A" w:rsidP="00975223">
      <w:pPr>
        <w:autoSpaceDE w:val="0"/>
        <w:autoSpaceDN w:val="0"/>
        <w:adjustRightInd w:val="0"/>
      </w:pPr>
      <w:r>
        <w:tab/>
        <w:t xml:space="preserve">As reported by the committee, Senate Bill No. 1322 (1R) </w:t>
      </w:r>
      <w:r w:rsidR="00975223" w:rsidRPr="0062404C">
        <w:rPr>
          <w:spacing w:val="4"/>
          <w:szCs w:val="24"/>
        </w:rPr>
        <w:t xml:space="preserve">prohibits law enforcement agencies from </w:t>
      </w:r>
      <w:r w:rsidR="00975223">
        <w:rPr>
          <w:spacing w:val="4"/>
          <w:szCs w:val="24"/>
        </w:rPr>
        <w:t>considering how many</w:t>
      </w:r>
      <w:r w:rsidR="00975223" w:rsidRPr="0062404C">
        <w:rPr>
          <w:spacing w:val="4"/>
          <w:szCs w:val="24"/>
        </w:rPr>
        <w:t xml:space="preserve"> arrests </w:t>
      </w:r>
      <w:r w:rsidR="00975223">
        <w:rPr>
          <w:spacing w:val="4"/>
          <w:szCs w:val="24"/>
        </w:rPr>
        <w:t xml:space="preserve">an officer makes or how many </w:t>
      </w:r>
      <w:r w:rsidR="00975223" w:rsidRPr="0062404C">
        <w:rPr>
          <w:spacing w:val="4"/>
          <w:szCs w:val="24"/>
        </w:rPr>
        <w:t xml:space="preserve">citations </w:t>
      </w:r>
      <w:r w:rsidR="00975223">
        <w:rPr>
          <w:spacing w:val="4"/>
          <w:szCs w:val="24"/>
        </w:rPr>
        <w:t xml:space="preserve">an officer issues </w:t>
      </w:r>
      <w:r w:rsidR="00975223" w:rsidRPr="0062404C">
        <w:rPr>
          <w:spacing w:val="4"/>
          <w:szCs w:val="24"/>
        </w:rPr>
        <w:t>as a factor</w:t>
      </w:r>
      <w:r w:rsidR="00975223">
        <w:rPr>
          <w:spacing w:val="4"/>
          <w:szCs w:val="24"/>
        </w:rPr>
        <w:t xml:space="preserve"> when evaluating that officer’s </w:t>
      </w:r>
      <w:r w:rsidR="00975223" w:rsidRPr="0062404C">
        <w:rPr>
          <w:spacing w:val="4"/>
          <w:szCs w:val="24"/>
        </w:rPr>
        <w:t>overall performance or when making personnel determinations</w:t>
      </w:r>
      <w:r w:rsidR="00975223">
        <w:rPr>
          <w:spacing w:val="4"/>
          <w:szCs w:val="24"/>
        </w:rPr>
        <w:t>, including</w:t>
      </w:r>
      <w:r w:rsidR="00975223" w:rsidRPr="0062404C">
        <w:rPr>
          <w:spacing w:val="4"/>
          <w:szCs w:val="24"/>
        </w:rPr>
        <w:t xml:space="preserve"> promotions, demotions</w:t>
      </w:r>
      <w:r w:rsidR="00975223">
        <w:rPr>
          <w:spacing w:val="4"/>
          <w:szCs w:val="24"/>
        </w:rPr>
        <w:t>,</w:t>
      </w:r>
      <w:r w:rsidR="00975223" w:rsidRPr="0062404C">
        <w:rPr>
          <w:spacing w:val="4"/>
          <w:szCs w:val="24"/>
        </w:rPr>
        <w:t xml:space="preserve"> and other benefits of employment.  The bill provides that a law enforcement agency may collect, analyze</w:t>
      </w:r>
      <w:r w:rsidR="00975223">
        <w:rPr>
          <w:spacing w:val="4"/>
          <w:szCs w:val="24"/>
        </w:rPr>
        <w:t>,</w:t>
      </w:r>
      <w:r w:rsidR="00975223" w:rsidRPr="0062404C">
        <w:rPr>
          <w:spacing w:val="4"/>
          <w:szCs w:val="24"/>
        </w:rPr>
        <w:t xml:space="preserve"> and apply information concerning the number of arrests and citations for the purpose of forwarding that information to the Superintendent of State Police </w:t>
      </w:r>
      <w:r w:rsidR="00975223">
        <w:rPr>
          <w:spacing w:val="4"/>
          <w:szCs w:val="24"/>
        </w:rPr>
        <w:t xml:space="preserve">to be included </w:t>
      </w:r>
      <w:r w:rsidR="00975223" w:rsidRPr="0062404C">
        <w:rPr>
          <w:spacing w:val="4"/>
          <w:szCs w:val="24"/>
        </w:rPr>
        <w:t>in the Uniform Crime Report.</w:t>
      </w:r>
      <w:r w:rsidR="00975223">
        <w:rPr>
          <w:spacing w:val="4"/>
          <w:szCs w:val="24"/>
        </w:rPr>
        <w:t xml:space="preserve">  </w:t>
      </w:r>
    </w:p>
    <w:p w:rsidR="00975223" w:rsidRPr="00190BDB" w:rsidRDefault="00975223" w:rsidP="00975223">
      <w:pPr>
        <w:rPr>
          <w:spacing w:val="4"/>
          <w:szCs w:val="24"/>
        </w:rPr>
      </w:pPr>
      <w:r>
        <w:rPr>
          <w:spacing w:val="4"/>
          <w:szCs w:val="24"/>
        </w:rPr>
        <w:tab/>
      </w:r>
      <w:r w:rsidRPr="00190BDB">
        <w:rPr>
          <w:spacing w:val="4"/>
          <w:szCs w:val="24"/>
        </w:rPr>
        <w:t xml:space="preserve">As amended by the committee, law enforcement agencies are prohibited from </w:t>
      </w:r>
      <w:r w:rsidRPr="00190BDB">
        <w:t>posting</w:t>
      </w:r>
      <w:r>
        <w:t xml:space="preserve"> arrest and citation</w:t>
      </w:r>
      <w:r w:rsidRPr="00190BDB">
        <w:t xml:space="preserve"> data in common areas accessible to all law enforcement officers, such as a police station or barracks, </w:t>
      </w:r>
      <w:r>
        <w:t xml:space="preserve">to create </w:t>
      </w:r>
      <w:r w:rsidRPr="00190BDB">
        <w:t>competition between officers concerning arrests and citations</w:t>
      </w:r>
      <w:r>
        <w:t xml:space="preserve">.  </w:t>
      </w:r>
    </w:p>
    <w:p w:rsidR="00975223" w:rsidRDefault="00975223" w:rsidP="009752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2404C">
        <w:rPr>
          <w:spacing w:val="4"/>
          <w:szCs w:val="24"/>
        </w:rPr>
        <w:tab/>
        <w:t>Under current law, State and local law enforcement agencies are prohibited from establishing policies requiring officers to meet quotas for arrests and citations in enforcing the State’s motor vehicle code.  However, these agencies may consider arrest and citation data as part of the officer's overall performance evaluation.  This bill prohibits this practice.</w:t>
      </w:r>
      <w:r>
        <w:rPr>
          <w:spacing w:val="4"/>
          <w:szCs w:val="24"/>
        </w:rPr>
        <w:t xml:space="preserve">  </w:t>
      </w:r>
    </w:p>
    <w:p w:rsidR="004B2ABF" w:rsidRDefault="00FE0F0C" w:rsidP="002571B0">
      <w:pPr>
        <w:autoSpaceDE w:val="0"/>
        <w:autoSpaceDN w:val="0"/>
        <w:adjustRightInd w:val="0"/>
      </w:pPr>
      <w:r>
        <w:tab/>
        <w:t xml:space="preserve">As reported by the committee, this bill is identical to Assembly Bill No. 4058, which was amended and reported on this same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ACB" w:rsidRDefault="00634ACB">
      <w:r>
        <w:separator/>
      </w:r>
    </w:p>
  </w:endnote>
  <w:endnote w:type="continuationSeparator" w:id="0">
    <w:p w:rsidR="00634ACB" w:rsidRDefault="00634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ACB" w:rsidRDefault="00634ACB">
      <w:r>
        <w:separator/>
      </w:r>
    </w:p>
  </w:footnote>
  <w:footnote w:type="continuationSeparator" w:id="0">
    <w:p w:rsidR="00634ACB" w:rsidRDefault="00634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71B0" w:rsidP="002571B0">
    <w:pPr>
      <w:pStyle w:val="HeaderPage2"/>
      <w:jc w:val="center"/>
    </w:pPr>
    <w:r>
      <w:fldChar w:fldCharType="begin"/>
    </w:r>
    <w:r>
      <w:instrText xml:space="preserve"> PAGE  \* MERGEFORMAT </w:instrText>
    </w:r>
    <w:r>
      <w:fldChar w:fldCharType="separate"/>
    </w:r>
    <w:r>
      <w:rPr>
        <w:noProof/>
      </w:rPr>
      <w:t>2</w:t>
    </w:r>
    <w:r>
      <w:fldChar w:fldCharType="end"/>
    </w:r>
  </w:p>
  <w:p w:rsidR="002571B0" w:rsidRDefault="002571B0" w:rsidP="002571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A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32C"/>
    <w:rsid w:val="000927EF"/>
    <w:rsid w:val="000928AB"/>
    <w:rsid w:val="000979D2"/>
    <w:rsid w:val="00097A1F"/>
    <w:rsid w:val="000B1181"/>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DC7"/>
    <w:rsid w:val="002323C8"/>
    <w:rsid w:val="00243505"/>
    <w:rsid w:val="002437FC"/>
    <w:rsid w:val="00244AC5"/>
    <w:rsid w:val="00246107"/>
    <w:rsid w:val="00246613"/>
    <w:rsid w:val="00246FD7"/>
    <w:rsid w:val="002571B0"/>
    <w:rsid w:val="00263BD8"/>
    <w:rsid w:val="002746FB"/>
    <w:rsid w:val="00277144"/>
    <w:rsid w:val="00280CC7"/>
    <w:rsid w:val="002862BF"/>
    <w:rsid w:val="00286E60"/>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019"/>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2F5F"/>
    <w:rsid w:val="005C51A8"/>
    <w:rsid w:val="005E3EC4"/>
    <w:rsid w:val="005E6766"/>
    <w:rsid w:val="005F075C"/>
    <w:rsid w:val="005F5E32"/>
    <w:rsid w:val="00607913"/>
    <w:rsid w:val="00607F92"/>
    <w:rsid w:val="00624F04"/>
    <w:rsid w:val="00634AC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61A"/>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223"/>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BFF"/>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FB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F0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3B02DC1-B24E-43D2-92A8-79B281122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244</Words>
  <Characters>1365</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S1322 (1R) ALP Statemen3t 6-2-21</vt:lpstr>
    </vt:vector>
  </TitlesOfParts>
  <Manager>R230</Manager>
  <Company>NJ OLS DMU</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S1322 1R ALP Statement 6/2/21</dc:title>
  <dc:subject/>
  <dc:creator>Assembly ALP</dc:creator>
  <cp:keywords>S1322|1|LP |276|0|0|!||</cp:keywords>
  <dc:description/>
  <cp:lastModifiedBy>Bektas, Brenda</cp:lastModifiedBy>
  <cp:revision>2</cp:revision>
  <cp:lastPrinted>1999-09-30T17:29:00Z</cp:lastPrinted>
  <dcterms:created xsi:type="dcterms:W3CDTF">2021-06-03T15:29:00Z</dcterms:created>
  <dcterms:modified xsi:type="dcterms:W3CDTF">2021-06-03T15:29:00Z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