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E4D" w:rsidRDefault="007F2E4D" w:rsidP="007F2E4D">
      <w:pPr>
        <w:pStyle w:val="bpuBill"/>
      </w:pPr>
      <w:bookmarkStart w:id="0" w:name="bpuFrontPg"/>
      <w:bookmarkStart w:id="1" w:name="_GoBack"/>
      <w:bookmarkEnd w:id="0"/>
      <w:bookmarkEnd w:id="1"/>
      <w:r>
        <w:t xml:space="preserve">SENATE, No. 1327 </w:t>
      </w:r>
    </w:p>
    <w:p w:rsidR="007F2E4D" w:rsidRPr="009D38FF" w:rsidRDefault="007F2E4D" w:rsidP="007F2E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355" r:id="rId7"/>
        </w:object>
      </w:r>
    </w:p>
    <w:p w:rsidR="007F2E4D" w:rsidRDefault="007F2E4D" w:rsidP="007F2E4D">
      <w:pPr>
        <w:pStyle w:val="bpuState"/>
      </w:pPr>
      <w:r>
        <w:t>STATE OF NEW JERSEY</w:t>
      </w:r>
    </w:p>
    <w:p w:rsidR="007F2E4D" w:rsidRDefault="007F2E4D" w:rsidP="007F2E4D">
      <w:pPr>
        <w:pStyle w:val="bpuLegislature"/>
      </w:pPr>
      <w:r>
        <w:t>219th LEGISLATURE</w:t>
      </w:r>
    </w:p>
    <w:p w:rsidR="007F2E4D" w:rsidRDefault="007F2E4D" w:rsidP="007F2E4D">
      <w:pPr>
        <w:pStyle w:val="bpuWpGraphic"/>
      </w:pPr>
      <w:r>
        <w:object w:dxaOrig="8985" w:dyaOrig="255">
          <v:shape id="_x0000_i1026" type="#_x0000_t75" style="width:6in;height:12pt" o:ole="">
            <v:imagedata r:id="rId6" o:title=""/>
          </v:shape>
          <o:OLEObject Type="Embed" ProgID="WPWin6.1" ShapeID="_x0000_i1026" DrawAspect="Content" ObjectID="_1642917356" r:id="rId8"/>
        </w:object>
      </w:r>
      <w:r>
        <w:t xml:space="preserve">  </w:t>
      </w:r>
    </w:p>
    <w:p w:rsidR="007F2E4D" w:rsidRDefault="007F2E4D" w:rsidP="007F2E4D">
      <w:pPr>
        <w:pStyle w:val="bpuIntro"/>
      </w:pPr>
      <w:r>
        <w:t>INTRODUCED FEBRUARY 10, 2020</w:t>
      </w:r>
    </w:p>
    <w:p w:rsidR="007F2E4D" w:rsidRDefault="007F2E4D" w:rsidP="007F2E4D">
      <w:pPr>
        <w:pStyle w:val="bpuIntro"/>
      </w:pPr>
    </w:p>
    <w:p w:rsidR="007F2E4D" w:rsidRDefault="007F2E4D" w:rsidP="007F2E4D">
      <w:pPr>
        <w:pStyle w:val="bpuIntro"/>
        <w:sectPr w:rsidR="007F2E4D" w:rsidSect="007F2E4D">
          <w:headerReference w:type="even" r:id="rId9"/>
          <w:headerReference w:type="default" r:id="rId10"/>
          <w:pgSz w:w="12240" w:h="20160" w:code="5"/>
          <w:pgMar w:top="2160" w:right="1440" w:bottom="1440" w:left="1440" w:header="72" w:footer="720" w:gutter="0"/>
          <w:pgNumType w:start="1"/>
          <w:cols w:space="720"/>
          <w:docGrid w:linePitch="360"/>
        </w:sectPr>
      </w:pPr>
    </w:p>
    <w:p w:rsidR="007F2E4D" w:rsidRDefault="007F2E4D" w:rsidP="007F2E4D">
      <w:pPr>
        <w:pStyle w:val="bpuIntro"/>
      </w:pPr>
    </w:p>
    <w:p w:rsidR="007F2E4D" w:rsidRDefault="007F2E4D" w:rsidP="007F2E4D">
      <w:pPr>
        <w:pStyle w:val="bpuSponsor"/>
      </w:pPr>
      <w:r>
        <w:t>Sponsored by:</w:t>
      </w:r>
    </w:p>
    <w:p w:rsidR="007F2E4D" w:rsidRDefault="007F2E4D" w:rsidP="007F2E4D">
      <w:pPr>
        <w:pStyle w:val="bpuSponsor"/>
      </w:pPr>
      <w:r>
        <w:t>Senator  SHIRLEY K. TURNER</w:t>
      </w:r>
    </w:p>
    <w:p w:rsidR="007F2E4D" w:rsidRDefault="007F2E4D" w:rsidP="007F2E4D">
      <w:pPr>
        <w:pStyle w:val="bpuSponsor"/>
      </w:pPr>
      <w:r>
        <w:t>District 15 (Hunterdon and Mercer)</w:t>
      </w:r>
    </w:p>
    <w:p w:rsidR="007F2E4D" w:rsidRDefault="007F2E4D" w:rsidP="007F2E4D">
      <w:pPr>
        <w:pStyle w:val="bpuSponsor"/>
      </w:pPr>
    </w:p>
    <w:p w:rsidR="007F2E4D" w:rsidRDefault="007F2E4D" w:rsidP="007F2E4D">
      <w:pPr>
        <w:pStyle w:val="bpuSponsor"/>
      </w:pPr>
    </w:p>
    <w:p w:rsidR="007F2E4D" w:rsidRDefault="007F2E4D" w:rsidP="007F2E4D">
      <w:pPr>
        <w:pStyle w:val="bpuSponsor"/>
      </w:pPr>
    </w:p>
    <w:p w:rsidR="007F2E4D" w:rsidRDefault="007F2E4D" w:rsidP="007F2E4D">
      <w:pPr>
        <w:pStyle w:val="bpuSponsor"/>
      </w:pPr>
    </w:p>
    <w:p w:rsidR="007F2E4D" w:rsidRDefault="007F2E4D" w:rsidP="007F2E4D">
      <w:pPr>
        <w:pStyle w:val="bpuSponsor"/>
      </w:pPr>
      <w:r>
        <w:t>SYNOPSIS</w:t>
      </w:r>
    </w:p>
    <w:p w:rsidR="007F2E4D" w:rsidRDefault="007F2E4D" w:rsidP="007F2E4D">
      <w:pPr>
        <w:pStyle w:val="bpuNormText"/>
      </w:pPr>
      <w:r>
        <w:tab/>
        <w:t xml:space="preserve">Exempts certain personal information from State’s open public records law; bars attorney’s fees award in denial of access proceeding in certain circumstances. </w:t>
      </w:r>
    </w:p>
    <w:p w:rsidR="007F2E4D" w:rsidRDefault="007F2E4D" w:rsidP="007F2E4D">
      <w:pPr>
        <w:pStyle w:val="bpuNormText"/>
      </w:pPr>
    </w:p>
    <w:p w:rsidR="007F2E4D" w:rsidRDefault="007F2E4D" w:rsidP="007F2E4D">
      <w:pPr>
        <w:pStyle w:val="bpuSponsor"/>
      </w:pPr>
      <w:r>
        <w:t xml:space="preserve">CURRENT VERSION OF TEXT </w:t>
      </w:r>
    </w:p>
    <w:p w:rsidR="007F2E4D" w:rsidRDefault="007F2E4D" w:rsidP="007F2E4D">
      <w:pPr>
        <w:pStyle w:val="bpuNormText"/>
      </w:pPr>
      <w:r>
        <w:tab/>
        <w:t>As introduced.</w:t>
      </w:r>
    </w:p>
    <w:p w:rsidR="007F2E4D" w:rsidRDefault="007F2E4D" w:rsidP="007F2E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2E4D" w:rsidRDefault="007F2E4D" w:rsidP="008916EC">
      <w:pPr>
        <w:pStyle w:val="FronterPage"/>
        <w:tabs>
          <w:tab w:val="clear" w:pos="720"/>
          <w:tab w:val="clear" w:pos="1440"/>
          <w:tab w:val="clear" w:pos="2160"/>
          <w:tab w:val="clear" w:pos="2880"/>
          <w:tab w:val="clear" w:pos="3600"/>
          <w:tab w:val="clear" w:pos="4320"/>
          <w:tab w:val="clear" w:pos="5040"/>
        </w:tabs>
        <w:sectPr w:rsidR="007F2E4D" w:rsidSect="007F2E4D">
          <w:type w:val="continuous"/>
          <w:pgSz w:w="12240" w:h="20160" w:code="5"/>
          <w:pgMar w:top="1440" w:right="2275" w:bottom="1440" w:left="2275" w:header="72" w:footer="720" w:gutter="0"/>
          <w:pgNumType w:start="1"/>
          <w:cols w:space="720"/>
          <w:docGrid w:linePitch="360"/>
        </w:sectPr>
      </w:pPr>
    </w:p>
    <w:p w:rsidR="00374F1A" w:rsidRPr="00677316" w:rsidRDefault="00374F1A" w:rsidP="00374F1A">
      <w:pPr>
        <w:pStyle w:val="HangingAnAct"/>
        <w:rPr>
          <w:rStyle w:val="HangingAnActChar"/>
        </w:rPr>
      </w:pPr>
      <w:r w:rsidRPr="00374F1A">
        <w:rPr>
          <w:rStyle w:val="BillHead"/>
        </w:rPr>
        <w:lastRenderedPageBreak/>
        <w:t>An Act</w:t>
      </w:r>
      <w:r w:rsidRPr="006B7FA7">
        <w:rPr>
          <w:rStyle w:val="HangingAnActChar"/>
        </w:rPr>
        <w:t xml:space="preserve"> </w:t>
      </w:r>
      <w:r w:rsidRPr="00A55BE8">
        <w:t>concerning public records and amending P.L.1995, c.23</w:t>
      </w:r>
      <w:r>
        <w:t xml:space="preserve"> </w:t>
      </w:r>
      <w:r w:rsidRPr="00A55BE8">
        <w:t>and P.L.2001, c.404</w:t>
      </w:r>
      <w:r>
        <w:t>.</w:t>
      </w:r>
    </w:p>
    <w:p w:rsidR="00374F1A" w:rsidRPr="00D71D68" w:rsidRDefault="00374F1A" w:rsidP="00374F1A"/>
    <w:p w:rsidR="00374F1A" w:rsidRPr="00AA7880" w:rsidRDefault="00374F1A" w:rsidP="00374F1A">
      <w:r>
        <w:tab/>
      </w:r>
      <w:r>
        <w:rPr>
          <w:rStyle w:val="BillHeading2"/>
        </w:rPr>
        <w:t xml:space="preserve">Be It Enacted </w:t>
      </w:r>
      <w:r>
        <w:rPr>
          <w:rStyle w:val="BillLanguage"/>
        </w:rPr>
        <w:t>by the Senate and General Assembly of the State of New Jersey:</w:t>
      </w:r>
    </w:p>
    <w:p w:rsidR="00374F1A" w:rsidRDefault="00374F1A" w:rsidP="00374F1A"/>
    <w:p w:rsidR="00374F1A" w:rsidRPr="000C52B2" w:rsidRDefault="00374F1A" w:rsidP="00374F1A">
      <w:r w:rsidRPr="000C52B2">
        <w:tab/>
        <w:t>1.</w:t>
      </w:r>
      <w:r w:rsidRPr="000C52B2">
        <w:tab/>
        <w:t>Section 1 of P.L.1995, c.23 (C.47:1A-1.1) is amended to read as follows:</w:t>
      </w:r>
    </w:p>
    <w:p w:rsidR="00374F1A" w:rsidRDefault="006C0763" w:rsidP="00374F1A">
      <w:r>
        <w:tab/>
      </w:r>
      <w:r w:rsidR="00374F1A">
        <w:t>1.</w:t>
      </w:r>
      <w:r w:rsidR="00374F1A">
        <w:tab/>
        <w:t>As used in P.L.1963, c.73 (C.47:1A-1 et seq.) as amended and supplemented:</w:t>
      </w:r>
    </w:p>
    <w:p w:rsidR="00374F1A" w:rsidRDefault="00374F1A" w:rsidP="00374F1A">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374F1A" w:rsidRDefault="00374F1A" w:rsidP="00374F1A">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374F1A" w:rsidRDefault="00374F1A" w:rsidP="00374F1A">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374F1A" w:rsidRDefault="00374F1A" w:rsidP="00374F1A">
      <w:r>
        <w:tab/>
        <w:t>A government record shall not include the following information which is deemed to be confidential for the purposes of P.L.1963, c.73 (C.47:1A-1 et seq.) as amended and supplemented:</w:t>
      </w:r>
    </w:p>
    <w:p w:rsidR="00374F1A" w:rsidRDefault="00374F1A" w:rsidP="00374F1A">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374F1A" w:rsidRDefault="00374F1A" w:rsidP="00374F1A">
      <w:r>
        <w:tab/>
        <w:t xml:space="preserve">any memorandum, correspondence, notes, report or other communication prepared by, or for, the specific use of a member of </w:t>
      </w:r>
      <w:r>
        <w:lastRenderedPageBreak/>
        <w:t>the Legislature in the course of the member's official duties, except that this provision shall not apply to an otherwise publicly-accessible report which is required by law to be submitted to the Legislature or its members;</w:t>
      </w:r>
    </w:p>
    <w:p w:rsidR="00374F1A" w:rsidRDefault="00374F1A" w:rsidP="00374F1A">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374F1A" w:rsidRDefault="00374F1A" w:rsidP="00374F1A">
      <w:r>
        <w:tab/>
        <w:t>when used in a criminal action or proceeding in this State which relates to the death of that person,</w:t>
      </w:r>
    </w:p>
    <w:p w:rsidR="00374F1A" w:rsidRDefault="00374F1A" w:rsidP="00374F1A">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374F1A" w:rsidRDefault="00374F1A" w:rsidP="00374F1A">
      <w:r>
        <w:tab/>
        <w:t>for use in the field of forensic pathology or for use in medical or scientific education or research, or</w:t>
      </w:r>
    </w:p>
    <w:p w:rsidR="00374F1A" w:rsidRDefault="00374F1A" w:rsidP="00374F1A">
      <w:r>
        <w:tab/>
        <w:t>for use by any law enforcement agency in this State or any other state or federal law enforcement agency;</w:t>
      </w:r>
    </w:p>
    <w:p w:rsidR="00374F1A" w:rsidRDefault="00374F1A" w:rsidP="00374F1A">
      <w:r>
        <w:tab/>
        <w:t>criminal investigatory records;</w:t>
      </w:r>
    </w:p>
    <w:p w:rsidR="00374F1A" w:rsidRDefault="00374F1A" w:rsidP="00374F1A">
      <w:r>
        <w:tab/>
        <w:t>victims' records, except that a victim of a crime shall have access to the victim's own records;</w:t>
      </w:r>
    </w:p>
    <w:p w:rsidR="00374F1A" w:rsidRDefault="00374F1A" w:rsidP="00374F1A">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374F1A" w:rsidRDefault="00374F1A" w:rsidP="00374F1A">
      <w:r>
        <w:tab/>
        <w:t>personal firearms records, except for use by any person authorized by law to have access to these records or for use by any government agency, including any court or law enforcement agency, for purposes of the administration of justice;</w:t>
      </w:r>
    </w:p>
    <w:p w:rsidR="00374F1A" w:rsidRDefault="00374F1A" w:rsidP="00374F1A">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374F1A" w:rsidRDefault="00374F1A" w:rsidP="00374F1A">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374F1A" w:rsidRDefault="00374F1A" w:rsidP="00374F1A">
      <w:r>
        <w:tab/>
        <w:t xml:space="preserve">any record within the attorney-client privilege.  This paragraph shall not be construed as exempting from access attorney or consultant bills or invoices except that such bills or invoices may be </w:t>
      </w:r>
      <w:r>
        <w:lastRenderedPageBreak/>
        <w:t>redacted to remove any information protected by the attorney-client privilege;</w:t>
      </w:r>
    </w:p>
    <w:p w:rsidR="00374F1A" w:rsidRDefault="00374F1A" w:rsidP="00374F1A">
      <w:r>
        <w:tab/>
        <w:t>administrative or technical information regarding computer hardware, software and networks which, if disclosed, would jeopardize computer security;</w:t>
      </w:r>
    </w:p>
    <w:p w:rsidR="00374F1A" w:rsidRDefault="00374F1A" w:rsidP="00374F1A">
      <w:r>
        <w:tab/>
        <w:t>emergency or security information or procedures for any buildings or facility which, if disclosed, would jeopardize security of the building or facility or persons therein;</w:t>
      </w:r>
    </w:p>
    <w:p w:rsidR="00374F1A" w:rsidRDefault="00374F1A" w:rsidP="00374F1A">
      <w:r>
        <w:tab/>
        <w:t>security measures and surveillance techniques which, if disclosed, would create a risk to the safety of persons, property, electronic data or software;</w:t>
      </w:r>
    </w:p>
    <w:p w:rsidR="00374F1A" w:rsidRDefault="00374F1A" w:rsidP="00374F1A">
      <w:r>
        <w:tab/>
        <w:t>information which, if disclosed, would give an advantage to competitors or bidders;</w:t>
      </w:r>
    </w:p>
    <w:p w:rsidR="00374F1A" w:rsidRDefault="00374F1A" w:rsidP="00374F1A">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374F1A" w:rsidRDefault="00374F1A" w:rsidP="00374F1A">
      <w:r>
        <w:tab/>
        <w:t>information which is a communication between a public agency and its insurance carrier, administrative service organization or risk management office;</w:t>
      </w:r>
    </w:p>
    <w:p w:rsidR="00374F1A" w:rsidRDefault="00374F1A" w:rsidP="00374F1A">
      <w:r>
        <w:tab/>
        <w:t>information which is to be kept confidential pursuant to court order;</w:t>
      </w:r>
    </w:p>
    <w:p w:rsidR="00374F1A" w:rsidRDefault="00374F1A" w:rsidP="00374F1A">
      <w:r>
        <w:tab/>
        <w:t>any copy of form DD-214,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374F1A" w:rsidRDefault="00374F1A" w:rsidP="00374F1A">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374F1A" w:rsidRDefault="00374F1A" w:rsidP="00374F1A">
      <w:r>
        <w:tab/>
        <w:t>that portion of any document which discloses the social security number, credit card number, unlisted telephone number</w:t>
      </w:r>
      <w:r>
        <w:rPr>
          <w:u w:val="single"/>
        </w:rPr>
        <w:t>,</w:t>
      </w:r>
      <w:r>
        <w:t xml:space="preserve"> or driver license number of any person</w:t>
      </w:r>
      <w:r w:rsidRPr="000C52B2">
        <w:t xml:space="preserve"> </w:t>
      </w:r>
      <w:r w:rsidRPr="00AB17F0">
        <w:rPr>
          <w:u w:val="single"/>
        </w:rPr>
        <w:t>and that portion of a personal government record which discloses any personal</w:t>
      </w:r>
      <w:r>
        <w:rPr>
          <w:u w:val="single"/>
        </w:rPr>
        <w:t xml:space="preserve"> identifying</w:t>
      </w:r>
      <w:r w:rsidRPr="00AB17F0">
        <w:rPr>
          <w:u w:val="single"/>
        </w:rPr>
        <w:t xml:space="preserve"> information, including the name</w:t>
      </w:r>
      <w:r>
        <w:rPr>
          <w:u w:val="single"/>
        </w:rPr>
        <w:t>,</w:t>
      </w:r>
      <w:r w:rsidRPr="00AB17F0">
        <w:rPr>
          <w:u w:val="single"/>
        </w:rPr>
        <w:t xml:space="preserve"> address,</w:t>
      </w:r>
      <w:r>
        <w:rPr>
          <w:u w:val="single"/>
        </w:rPr>
        <w:t xml:space="preserve"> telephone number, and e-mail address</w:t>
      </w:r>
      <w:r w:rsidRPr="00AB17F0">
        <w:rPr>
          <w:u w:val="single"/>
        </w:rPr>
        <w:t xml:space="preserve"> of any person</w:t>
      </w:r>
      <w:r>
        <w:t xml:space="preserve">; except for use by any government agency, including any court or law enforcement agency, in carrying out its functions, or any private person or entity acting on behalf thereof, or any private person or entity seeking to enforce payment </w:t>
      </w:r>
      <w:r>
        <w:lastRenderedPageBreak/>
        <w:t xml:space="preserve">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rsidR="00374F1A" w:rsidRDefault="00374F1A" w:rsidP="00374F1A">
      <w:r>
        <w:tab/>
        <w:t>A list of persons identifying themselves as being in need of special assistance in the event of an emergency maintained by a municipality for public safety purposes pursuant to section 1 of P.L.2017, c.266 (C.40:48-2.67); and</w:t>
      </w:r>
    </w:p>
    <w:p w:rsidR="00374F1A" w:rsidRDefault="00374F1A" w:rsidP="00374F1A">
      <w:r>
        <w:tab/>
        <w:t>A list of persons identifying themselves as being in need of special assistance in the event of an emergency maintained by a county for public safety purposes pursuant to section 6 of P.L.2011, c.178 (C.App.A:9-43.13).</w:t>
      </w:r>
    </w:p>
    <w:p w:rsidR="00374F1A" w:rsidRDefault="00374F1A" w:rsidP="00374F1A">
      <w:r>
        <w:tab/>
        <w:t>A government record shall not include, with regard to any public institution of higher education, the following information which is deemed to be privileged and confidential:</w:t>
      </w:r>
    </w:p>
    <w:p w:rsidR="00374F1A" w:rsidRDefault="00374F1A" w:rsidP="00374F1A">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374F1A" w:rsidRDefault="00374F1A" w:rsidP="00374F1A">
      <w:r>
        <w:tab/>
        <w:t>test questions, scoring keys and other examination data pertaining to the administration of an examination for employment or academic examination;</w:t>
      </w:r>
    </w:p>
    <w:p w:rsidR="00374F1A" w:rsidRDefault="00374F1A" w:rsidP="00374F1A">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374F1A" w:rsidRDefault="00374F1A" w:rsidP="00374F1A">
      <w:r>
        <w:tab/>
        <w:t>valuable or rare collections of books and/or documents obtained by gift, grant, bequest or devise conditioned upon limited public access;</w:t>
      </w:r>
    </w:p>
    <w:p w:rsidR="00374F1A" w:rsidRDefault="00374F1A" w:rsidP="00374F1A">
      <w:r>
        <w:tab/>
        <w:t>information contained on individual admission applications; and</w:t>
      </w:r>
    </w:p>
    <w:p w:rsidR="00374F1A" w:rsidRDefault="00374F1A" w:rsidP="00374F1A">
      <w:r>
        <w:lastRenderedPageBreak/>
        <w:tab/>
        <w:t>information concerning student records or grievance or disciplinary proceedings against a student to the extent disclosure would reveal the identity of the student.</w:t>
      </w:r>
    </w:p>
    <w:p w:rsidR="00374F1A" w:rsidRDefault="00374F1A" w:rsidP="00374F1A">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374F1A" w:rsidRDefault="00374F1A" w:rsidP="00374F1A">
      <w:r>
        <w:tab/>
      </w:r>
      <w:r w:rsidRPr="00336B0E">
        <w:rPr>
          <w:u w:val="single"/>
        </w:rPr>
        <w:t xml:space="preserve">“Personal government record” means a government record that </w:t>
      </w:r>
      <w:r>
        <w:rPr>
          <w:u w:val="single"/>
        </w:rPr>
        <w:t xml:space="preserve">consists of or </w:t>
      </w:r>
      <w:r w:rsidRPr="00336B0E">
        <w:rPr>
          <w:u w:val="single"/>
        </w:rPr>
        <w:t>pertains solely to a pet or home alarm system permit, license, or registration.</w:t>
      </w:r>
    </w:p>
    <w:p w:rsidR="00374F1A" w:rsidRDefault="00374F1A" w:rsidP="00374F1A">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374F1A" w:rsidRDefault="00374F1A" w:rsidP="00374F1A">
      <w:r>
        <w:tab/>
        <w:t>"Law enforcement agency" means a public agency, or part thereof, determined by the Attorney General to have law enforcement responsibilities.</w:t>
      </w:r>
    </w:p>
    <w:p w:rsidR="00374F1A" w:rsidRDefault="00374F1A" w:rsidP="00374F1A">
      <w:r>
        <w:tab/>
        <w:t>"Constituent" means any State resident or other person communicating with a member of the Legislature.</w:t>
      </w:r>
    </w:p>
    <w:p w:rsidR="00374F1A" w:rsidRDefault="00374F1A" w:rsidP="00374F1A">
      <w:r>
        <w:tab/>
        <w:t>"Member of the Legislature" means any person elected or selected to serve in the New Jersey Senate or General Assembly.</w:t>
      </w:r>
    </w:p>
    <w:p w:rsidR="00374F1A" w:rsidRDefault="00374F1A" w:rsidP="00374F1A">
      <w:r>
        <w:tab/>
        <w:t>"Criminal investigatory record" means a record which is not required by law to be made, maintained or kept on file that is held by a law enforcement agency which pertains to any criminal investigation or related civil enforcement proceeding.</w:t>
      </w:r>
    </w:p>
    <w:p w:rsidR="00374F1A" w:rsidRDefault="00374F1A" w:rsidP="00374F1A">
      <w:r>
        <w:lastRenderedPageBreak/>
        <w:tab/>
        <w:t>"Victim's record" means an individually-identifiable file or document held by a victims' rights agency which pertains directly to a victim of a crime except that a victim of a crime shall have access to the victim's own records.</w:t>
      </w:r>
    </w:p>
    <w:p w:rsidR="00374F1A" w:rsidRDefault="00374F1A" w:rsidP="00374F1A">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374F1A" w:rsidRDefault="00374F1A" w:rsidP="00374F1A">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374F1A" w:rsidRDefault="00374F1A" w:rsidP="00374F1A">
      <w:r>
        <w:t>(</w:t>
      </w:r>
      <w:proofErr w:type="spellStart"/>
      <w:r>
        <w:t>cf</w:t>
      </w:r>
      <w:proofErr w:type="spellEnd"/>
      <w:r>
        <w:t>: P.L.2017, c.266, s.4)</w:t>
      </w:r>
    </w:p>
    <w:p w:rsidR="00374F1A" w:rsidRDefault="00374F1A" w:rsidP="00374F1A"/>
    <w:p w:rsidR="00374F1A" w:rsidRDefault="00374F1A" w:rsidP="00374F1A">
      <w:r>
        <w:tab/>
        <w:t>2.</w:t>
      </w:r>
      <w:r>
        <w:tab/>
      </w:r>
      <w:r w:rsidRPr="00694656">
        <w:t>Section 7 of P.L.2001, c.404 (C.47:1A-6) is amended to read as follows:</w:t>
      </w:r>
    </w:p>
    <w:p w:rsidR="00374F1A" w:rsidRDefault="00374F1A" w:rsidP="00374F1A">
      <w:r>
        <w:tab/>
        <w:t>7.</w:t>
      </w:r>
      <w:r>
        <w:tab/>
        <w:t>A person who is denied access to a government record by the custodian of the record, at the option of the requestor, may:</w:t>
      </w:r>
    </w:p>
    <w:p w:rsidR="00374F1A" w:rsidRDefault="00374F1A" w:rsidP="00374F1A">
      <w:r>
        <w:tab/>
        <w:t>institute a proceeding to challenge the custodian's decision by filing an action in Superior Court which shall be heard in the vicinage where it is filed by a Superior Court Judge who has been designated to hear such cases because of that judge's knowledge and expertise in matters relating to access to government records; or</w:t>
      </w:r>
    </w:p>
    <w:p w:rsidR="00374F1A" w:rsidRDefault="00374F1A" w:rsidP="00374F1A">
      <w:r>
        <w:tab/>
        <w:t>in lieu of filing an action in Superior Court, file a complaint with the Government Records Council established pursuant to section 8 of P.L.2001, c.404 (C.47:1A-7).</w:t>
      </w:r>
    </w:p>
    <w:p w:rsidR="00374F1A" w:rsidRDefault="00374F1A" w:rsidP="00374F1A">
      <w:r>
        <w:tab/>
        <w:t xml:space="preserve">The right to institute any proceeding under this section shall be solely that of the requestor.  Any such proceeding shall proceed in a summary or expedited manner. The public agency shall have the burden of proving that the denial of access is authorized by law.  If it is determined that access has been improperly denied, the court or agency head shall order that access be allowed.   A requestor who prevails in any proceeding shall be entitled to a reasonable attorney's fee </w:t>
      </w:r>
      <w:r>
        <w:rPr>
          <w:u w:val="single"/>
        </w:rPr>
        <w:t xml:space="preserve">; provided, however, that a requestor who prevails in a proceeding concerning a personal government record shall not be entitled to a reasonable attorney’s fee if </w:t>
      </w:r>
      <w:r w:rsidRPr="00694656">
        <w:rPr>
          <w:u w:val="single"/>
        </w:rPr>
        <w:t>the court or agency head finds that the decisio</w:t>
      </w:r>
      <w:r>
        <w:rPr>
          <w:u w:val="single"/>
        </w:rPr>
        <w:t>n to deny access was reasonable and made in good faith</w:t>
      </w:r>
      <w:r w:rsidRPr="00694656">
        <w:rPr>
          <w:u w:val="single"/>
        </w:rPr>
        <w:t xml:space="preserve"> after due diligence</w:t>
      </w:r>
      <w:r>
        <w:t>.</w:t>
      </w:r>
    </w:p>
    <w:p w:rsidR="00C411A4" w:rsidRDefault="00374F1A" w:rsidP="00C411A4">
      <w:r>
        <w:t>(</w:t>
      </w:r>
      <w:proofErr w:type="spellStart"/>
      <w:r>
        <w:t>cf</w:t>
      </w:r>
      <w:proofErr w:type="spellEnd"/>
      <w:r>
        <w:t>: P.</w:t>
      </w:r>
      <w:r w:rsidRPr="00694656">
        <w:t>L.2001,</w:t>
      </w:r>
      <w:r>
        <w:t xml:space="preserve"> </w:t>
      </w:r>
      <w:r w:rsidRPr="00694656">
        <w:t>c.404,</w:t>
      </w:r>
      <w:r>
        <w:t xml:space="preserve"> </w:t>
      </w:r>
      <w:r w:rsidRPr="00694656">
        <w:t>s.7</w:t>
      </w:r>
      <w:r>
        <w:t>)</w:t>
      </w:r>
      <w:r w:rsidR="00C411A4">
        <w:br w:type="page"/>
      </w:r>
    </w:p>
    <w:p w:rsidR="00374F1A" w:rsidRDefault="00374F1A" w:rsidP="00374F1A">
      <w:r>
        <w:lastRenderedPageBreak/>
        <w:tab/>
        <w:t>3.</w:t>
      </w:r>
      <w:r>
        <w:tab/>
        <w:t>This act shall take effect immediately.</w:t>
      </w:r>
    </w:p>
    <w:p w:rsidR="00594B26" w:rsidRDefault="00594B26" w:rsidP="00374F1A"/>
    <w:p w:rsidR="00594B26" w:rsidRDefault="00594B26" w:rsidP="00374F1A"/>
    <w:p w:rsidR="00594B26" w:rsidRDefault="00594B26" w:rsidP="00594B26">
      <w:pPr>
        <w:jc w:val="center"/>
      </w:pPr>
      <w:r>
        <w:t>STATEMENT</w:t>
      </w:r>
    </w:p>
    <w:p w:rsidR="00594B26" w:rsidRDefault="00594B26" w:rsidP="00594B26">
      <w:pPr>
        <w:pStyle w:val="Default"/>
      </w:pPr>
    </w:p>
    <w:p w:rsidR="00CC4FEB" w:rsidRPr="00031AEC" w:rsidRDefault="00CC4FEB" w:rsidP="00CC4FEB">
      <w:r w:rsidRPr="00031AEC">
        <w:tab/>
        <w:t>This bill would exempt personal information contained in pet and home alarm system license records from public access under P.L.1963, c.73 (C.47:1A-1 et seq.), commonly known as the “Open Public Records Act” (OPRA).  The bill would also bar an award of attorney’s fees in a successful challenge to a denial of access to these records under OPRA if the records custodian acted reasonably and exercised good faith and due diligence.  This bill would improve OPRA by strengthening privacy rights and by helping to reduce government costs.</w:t>
      </w:r>
    </w:p>
    <w:p w:rsidR="00CC4FEB" w:rsidRPr="00031AEC" w:rsidRDefault="00CC4FEB" w:rsidP="00CC4FEB">
      <w:r w:rsidRPr="00031AEC">
        <w:tab/>
        <w:t>OPRA generally authorizes public access to government records unless a specific exception applies.  There is currently no exception for a government record consisting of or relating to a pet or home alarm system permit, license, or registration.  The public disclosure of the personal information contained in these records would significantly compromise the privacy of individuals without providing much, if any benefit, to public knowledge about government.  Exempting this information from public record would therefore protect reasonable expectations of privacy without hindering government transparency.</w:t>
      </w:r>
    </w:p>
    <w:p w:rsidR="00CC4FEB" w:rsidRDefault="00CC4FEB" w:rsidP="00CC4FEB">
      <w:r w:rsidRPr="00031AEC">
        <w:tab/>
        <w:t xml:space="preserve">OPRA also currently requires the award of attorney’s fees to a requestor who successfully challenges a denial of access.  This bill would provide an exception to this </w:t>
      </w:r>
      <w:r>
        <w:t>requirement</w:t>
      </w:r>
      <w:r w:rsidRPr="00031AEC">
        <w:t xml:space="preserve"> with respect to proceedings involving pet and home alarm system license records if the reviewing court or Government Records Council finds that the records custodian denied the request in good faith and after due diligence based upon a reasonable interpretation of the law.</w:t>
      </w:r>
    </w:p>
    <w:sectPr w:rsidR="00CC4FEB" w:rsidSect="007F2E4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258" w:rsidRDefault="002B1258">
      <w:r>
        <w:separator/>
      </w:r>
    </w:p>
  </w:endnote>
  <w:endnote w:type="continuationSeparator" w:id="0">
    <w:p w:rsidR="002B1258" w:rsidRDefault="002B1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1A4" w:rsidRDefault="00C411A4">
    <w:pPr>
      <w:pStyle w:val="Footer"/>
      <w:rPr>
        <w:szCs w:val="18"/>
      </w:rPr>
    </w:pPr>
  </w:p>
  <w:p w:rsidR="00421998" w:rsidRPr="00921C91" w:rsidRDefault="004219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1998" w:rsidRPr="00921C91" w:rsidRDefault="00421998">
    <w:pPr>
      <w:pStyle w:val="Footer"/>
      <w:rPr>
        <w:szCs w:val="18"/>
      </w:rPr>
    </w:pPr>
  </w:p>
  <w:p w:rsidR="00421998" w:rsidRPr="00921C91" w:rsidRDefault="004219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258" w:rsidRDefault="002B1258">
      <w:r>
        <w:separator/>
      </w:r>
    </w:p>
  </w:footnote>
  <w:footnote w:type="continuationSeparator" w:id="0">
    <w:p w:rsidR="002B1258" w:rsidRDefault="002B1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6E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2E4D" w:rsidRDefault="007F2E4D" w:rsidP="007F2E4D">
    <w:pPr>
      <w:pStyle w:val="bpuHeadSpon"/>
    </w:pPr>
    <w:r w:rsidRPr="007F2E4D">
      <w:rPr>
        <w:rStyle w:val="bpuHeadSponChar"/>
      </w:rPr>
      <w:t>S1327</w:t>
    </w:r>
    <w:r>
      <w:t xml:space="preserve"> TURNER</w:t>
    </w:r>
  </w:p>
  <w:p w:rsidR="007F2E4D" w:rsidRDefault="007F2E4D" w:rsidP="007F2E4D">
    <w:pPr>
      <w:pStyle w:val="bpuHeadSpon"/>
    </w:pPr>
    <w:r>
      <w:fldChar w:fldCharType="begin"/>
    </w:r>
    <w:r>
      <w:instrText xml:space="preserve"> PAGE  \* MERGEFORMAT </w:instrText>
    </w:r>
    <w:r>
      <w:fldChar w:fldCharType="separate"/>
    </w:r>
    <w:r w:rsidR="00086E37">
      <w:rPr>
        <w:noProof/>
      </w:rPr>
      <w:t>8</w:t>
    </w:r>
    <w:r>
      <w:fldChar w:fldCharType="end"/>
    </w:r>
  </w:p>
  <w:p w:rsidR="007F2E4D" w:rsidRDefault="007F2E4D" w:rsidP="007F2E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2E4D" w:rsidRDefault="007F2E4D" w:rsidP="007F2E4D">
    <w:pPr>
      <w:pStyle w:val="bpuHeadSpon"/>
    </w:pPr>
    <w:r w:rsidRPr="007F2E4D">
      <w:rPr>
        <w:rStyle w:val="bpuHeadSponChar"/>
      </w:rPr>
      <w:t>S1327</w:t>
    </w:r>
    <w:r>
      <w:t xml:space="preserve"> TURNER</w:t>
    </w:r>
  </w:p>
  <w:p w:rsidR="007F2E4D" w:rsidRDefault="007F2E4D" w:rsidP="007F2E4D">
    <w:pPr>
      <w:pStyle w:val="bpuHeadSpon"/>
    </w:pPr>
    <w:r>
      <w:fldChar w:fldCharType="begin"/>
    </w:r>
    <w:r>
      <w:instrText xml:space="preserve"> PAGE  \* MERGEFORMAT </w:instrText>
    </w:r>
    <w:r>
      <w:fldChar w:fldCharType="separate"/>
    </w:r>
    <w:r w:rsidR="00086E37">
      <w:rPr>
        <w:noProof/>
      </w:rPr>
      <w:t>2</w:t>
    </w:r>
    <w:r>
      <w:fldChar w:fldCharType="end"/>
    </w:r>
  </w:p>
  <w:p w:rsidR="007F2E4D" w:rsidRDefault="007F2E4D" w:rsidP="007F2E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258"/>
    <w:rsid w:val="000051BD"/>
    <w:rsid w:val="000160A5"/>
    <w:rsid w:val="0002335B"/>
    <w:rsid w:val="0003549A"/>
    <w:rsid w:val="000367AE"/>
    <w:rsid w:val="00043B22"/>
    <w:rsid w:val="00054975"/>
    <w:rsid w:val="00057D20"/>
    <w:rsid w:val="0006197C"/>
    <w:rsid w:val="0006281F"/>
    <w:rsid w:val="0008141C"/>
    <w:rsid w:val="00086E37"/>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462"/>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258"/>
    <w:rsid w:val="002B2E26"/>
    <w:rsid w:val="002B3FE6"/>
    <w:rsid w:val="002C2D81"/>
    <w:rsid w:val="002C461E"/>
    <w:rsid w:val="002C6CEC"/>
    <w:rsid w:val="002E09CE"/>
    <w:rsid w:val="002E69D1"/>
    <w:rsid w:val="002F3BA6"/>
    <w:rsid w:val="00303891"/>
    <w:rsid w:val="00315320"/>
    <w:rsid w:val="0032208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F1A"/>
    <w:rsid w:val="00382F1F"/>
    <w:rsid w:val="00391DA4"/>
    <w:rsid w:val="003A3C64"/>
    <w:rsid w:val="003A3F83"/>
    <w:rsid w:val="003C43EF"/>
    <w:rsid w:val="003C5A6B"/>
    <w:rsid w:val="003C7FB2"/>
    <w:rsid w:val="003D24DE"/>
    <w:rsid w:val="003E26D4"/>
    <w:rsid w:val="003E47BA"/>
    <w:rsid w:val="003F3B37"/>
    <w:rsid w:val="003F7C1B"/>
    <w:rsid w:val="0040195A"/>
    <w:rsid w:val="00402DC0"/>
    <w:rsid w:val="00416C4B"/>
    <w:rsid w:val="0041751E"/>
    <w:rsid w:val="004211E5"/>
    <w:rsid w:val="00421998"/>
    <w:rsid w:val="00422091"/>
    <w:rsid w:val="0043386C"/>
    <w:rsid w:val="00436F2D"/>
    <w:rsid w:val="00436F5D"/>
    <w:rsid w:val="00441B42"/>
    <w:rsid w:val="0045118A"/>
    <w:rsid w:val="00455D51"/>
    <w:rsid w:val="00456BF9"/>
    <w:rsid w:val="00461057"/>
    <w:rsid w:val="00463E7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4B2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2CC2"/>
    <w:rsid w:val="006B7897"/>
    <w:rsid w:val="006B7FA7"/>
    <w:rsid w:val="006C0763"/>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E4D"/>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C3C"/>
    <w:rsid w:val="008B2850"/>
    <w:rsid w:val="008C79B3"/>
    <w:rsid w:val="008D77BD"/>
    <w:rsid w:val="008E454C"/>
    <w:rsid w:val="008F1E5A"/>
    <w:rsid w:val="00901BDA"/>
    <w:rsid w:val="009121D8"/>
    <w:rsid w:val="00916F7A"/>
    <w:rsid w:val="00917FE3"/>
    <w:rsid w:val="009318C7"/>
    <w:rsid w:val="00931C09"/>
    <w:rsid w:val="00932103"/>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2A1"/>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1A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865"/>
    <w:rsid w:val="00CC0A17"/>
    <w:rsid w:val="00CC4FEB"/>
    <w:rsid w:val="00CD0F93"/>
    <w:rsid w:val="00CD1BD1"/>
    <w:rsid w:val="00CD528D"/>
    <w:rsid w:val="00CE78BF"/>
    <w:rsid w:val="00CF65EB"/>
    <w:rsid w:val="00CF72AD"/>
    <w:rsid w:val="00D02441"/>
    <w:rsid w:val="00D039F4"/>
    <w:rsid w:val="00D0548B"/>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584EA7F-F4BA-4FD0-BCE9-F82C32FCB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594B26"/>
    <w:pPr>
      <w:autoSpaceDE w:val="0"/>
      <w:autoSpaceDN w:val="0"/>
      <w:adjustRightInd w:val="0"/>
    </w:pPr>
    <w:rPr>
      <w:color w:val="000000"/>
      <w:sz w:val="24"/>
      <w:szCs w:val="24"/>
    </w:rPr>
  </w:style>
  <w:style w:type="character" w:styleId="LineNumber">
    <w:name w:val="line number"/>
    <w:basedOn w:val="DefaultParagraphFont"/>
    <w:semiHidden/>
    <w:unhideWhenUsed/>
    <w:rsid w:val="007F2E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2821</Words>
  <Characters>15412</Characters>
  <Application>Microsoft Office Word</Application>
  <DocSecurity>0</DocSecurity>
  <Lines>337</Lines>
  <Paragraphs>74</Paragraphs>
  <ScaleCrop>false</ScaleCrop>
  <HeadingPairs>
    <vt:vector size="2" baseType="variant">
      <vt:variant>
        <vt:lpstr>Title</vt:lpstr>
      </vt:variant>
      <vt:variant>
        <vt:i4>1</vt:i4>
      </vt:variant>
    </vt:vector>
  </HeadingPairs>
  <TitlesOfParts>
    <vt:vector size="1" baseType="lpstr">
      <vt:lpstr>S1327</vt:lpstr>
    </vt:vector>
  </TitlesOfParts>
  <Manager>R224</Manager>
  <Company>NJ Office of Legislative Services</Company>
  <LinksUpToDate>false</LinksUpToDate>
  <CharactersWithSpaces>18246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S1327</dc:title>
  <dc:subject/>
  <dc:creator>Senator  TURNER</dc:creator>
  <cp:keywords>S1327|8|LG |266|0|266|N|0|</cp:keywords>
  <dc:description>INTRODUCED FEBRUARY 10, 2020</dc:description>
  <cp:lastModifiedBy>Franks, Denise</cp:lastModifiedBy>
  <cp:revision>2</cp:revision>
  <cp:lastPrinted>2020-02-04T19:34:00Z</cp:lastPrinted>
  <dcterms:created xsi:type="dcterms:W3CDTF">2020-02-11T14:09:00Z</dcterms:created>
  <dcterms:modified xsi:type="dcterms:W3CDTF">2020-02-11T14:09:00Z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