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7859" w:rsidRDefault="00AA7859" w:rsidP="00AA7859">
      <w:pPr>
        <w:pStyle w:val="bpuBill"/>
      </w:pPr>
      <w:bookmarkStart w:id="0" w:name="bpuFrontPg"/>
      <w:bookmarkStart w:id="1" w:name="_GoBack"/>
      <w:bookmarkEnd w:id="0"/>
      <w:bookmarkEnd w:id="1"/>
      <w:r>
        <w:t xml:space="preserve">SENATE, No. 1330 </w:t>
      </w:r>
    </w:p>
    <w:p w:rsidR="00AA7859" w:rsidRPr="009D38FF" w:rsidRDefault="00AA7859" w:rsidP="00AA785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917339" r:id="rId7"/>
        </w:object>
      </w:r>
    </w:p>
    <w:p w:rsidR="00AA7859" w:rsidRDefault="00AA7859" w:rsidP="00AA7859">
      <w:pPr>
        <w:pStyle w:val="bpuState"/>
      </w:pPr>
      <w:r>
        <w:t>STATE OF NEW JERSEY</w:t>
      </w:r>
    </w:p>
    <w:p w:rsidR="00AA7859" w:rsidRDefault="00AA7859" w:rsidP="00AA7859">
      <w:pPr>
        <w:pStyle w:val="bpuLegislature"/>
      </w:pPr>
      <w:r>
        <w:t>219th LEGISLATURE</w:t>
      </w:r>
    </w:p>
    <w:p w:rsidR="00AA7859" w:rsidRDefault="00AA7859" w:rsidP="00AA7859">
      <w:pPr>
        <w:pStyle w:val="bpuWpGraphic"/>
      </w:pPr>
      <w:r>
        <w:object w:dxaOrig="8985" w:dyaOrig="255">
          <v:shape id="_x0000_i1026" type="#_x0000_t75" style="width:6in;height:12pt" o:ole="">
            <v:imagedata r:id="rId6" o:title=""/>
          </v:shape>
          <o:OLEObject Type="Embed" ProgID="WPWin6.1" ShapeID="_x0000_i1026" DrawAspect="Content" ObjectID="_1642917340" r:id="rId8"/>
        </w:object>
      </w:r>
      <w:r>
        <w:t xml:space="preserve">  </w:t>
      </w:r>
    </w:p>
    <w:p w:rsidR="00AA7859" w:rsidRDefault="00AA7859" w:rsidP="00AA7859">
      <w:pPr>
        <w:pStyle w:val="bpuIntro"/>
      </w:pPr>
      <w:r>
        <w:t>INTRODUCED FEBRUARY 10,</w:t>
      </w:r>
      <w:r w:rsidR="004A4107">
        <w:t xml:space="preserve"> </w:t>
      </w:r>
      <w:r>
        <w:t>2020</w:t>
      </w:r>
    </w:p>
    <w:p w:rsidR="00AA7859" w:rsidRDefault="00AA7859" w:rsidP="00AA7859">
      <w:pPr>
        <w:pStyle w:val="bpuIntro"/>
      </w:pPr>
    </w:p>
    <w:p w:rsidR="00AA7859" w:rsidRDefault="00AA7859" w:rsidP="00AA7859">
      <w:pPr>
        <w:pStyle w:val="bpuIntro"/>
        <w:sectPr w:rsidR="00AA7859" w:rsidSect="00AA7859">
          <w:headerReference w:type="even" r:id="rId9"/>
          <w:headerReference w:type="default" r:id="rId10"/>
          <w:pgSz w:w="12240" w:h="20160" w:code="5"/>
          <w:pgMar w:top="2160" w:right="1440" w:bottom="1440" w:left="1440" w:header="72" w:footer="720" w:gutter="0"/>
          <w:pgNumType w:start="1"/>
          <w:cols w:space="720"/>
          <w:docGrid w:linePitch="360"/>
        </w:sectPr>
      </w:pPr>
    </w:p>
    <w:p w:rsidR="00AA7859" w:rsidRDefault="00AA7859" w:rsidP="00AA7859">
      <w:pPr>
        <w:pStyle w:val="bpuIntro"/>
      </w:pPr>
    </w:p>
    <w:p w:rsidR="00AA7859" w:rsidRDefault="00AA7859" w:rsidP="00AA7859">
      <w:pPr>
        <w:pStyle w:val="bpuSponsor"/>
      </w:pPr>
      <w:r>
        <w:t>Sponsored by:</w:t>
      </w:r>
    </w:p>
    <w:p w:rsidR="00AA7859" w:rsidRDefault="00AA7859" w:rsidP="00AA7859">
      <w:pPr>
        <w:pStyle w:val="bpuSponsor"/>
      </w:pPr>
      <w:r>
        <w:t>Senator  SHIRLEY K. TURNER</w:t>
      </w:r>
    </w:p>
    <w:p w:rsidR="00AA7859" w:rsidRDefault="00AA7859" w:rsidP="00AA7859">
      <w:pPr>
        <w:pStyle w:val="bpuSponsor"/>
      </w:pPr>
      <w:r>
        <w:t>District 15 (Hunterdon and Mercer)</w:t>
      </w:r>
    </w:p>
    <w:p w:rsidR="00AA7859" w:rsidRDefault="00AA7859" w:rsidP="00AA7859">
      <w:pPr>
        <w:pStyle w:val="bpuSponsor"/>
      </w:pPr>
    </w:p>
    <w:p w:rsidR="00AA7859" w:rsidRDefault="00AA7859" w:rsidP="00AA7859">
      <w:pPr>
        <w:pStyle w:val="bpuSponsor"/>
      </w:pPr>
    </w:p>
    <w:p w:rsidR="00AA7859" w:rsidRDefault="00AA7859" w:rsidP="00AA7859">
      <w:pPr>
        <w:pStyle w:val="bpuSponsor"/>
      </w:pPr>
    </w:p>
    <w:p w:rsidR="00AA7859" w:rsidRDefault="00AA7859" w:rsidP="00AA7859">
      <w:pPr>
        <w:pStyle w:val="bpuSponsor"/>
      </w:pPr>
    </w:p>
    <w:p w:rsidR="00AA7859" w:rsidRDefault="00AA7859" w:rsidP="00AA7859">
      <w:pPr>
        <w:pStyle w:val="bpuSponsor"/>
      </w:pPr>
      <w:r>
        <w:t>SYNOPSIS</w:t>
      </w:r>
    </w:p>
    <w:p w:rsidR="00AA7859" w:rsidRDefault="00AA7859" w:rsidP="00AA7859">
      <w:pPr>
        <w:pStyle w:val="bpuNormText"/>
      </w:pPr>
      <w:r>
        <w:tab/>
        <w:t xml:space="preserve">Requires 45 day notice concerning tuition rate changes by licensed child care centers. </w:t>
      </w:r>
    </w:p>
    <w:p w:rsidR="00AA7859" w:rsidRDefault="00AA7859" w:rsidP="00AA7859">
      <w:pPr>
        <w:pStyle w:val="bpuNormText"/>
      </w:pPr>
    </w:p>
    <w:p w:rsidR="00AA7859" w:rsidRDefault="00AA7859" w:rsidP="00AA7859">
      <w:pPr>
        <w:pStyle w:val="bpuSponsor"/>
      </w:pPr>
      <w:r>
        <w:t xml:space="preserve">CURRENT VERSION OF TEXT </w:t>
      </w:r>
    </w:p>
    <w:p w:rsidR="00AA7859" w:rsidRDefault="00AA7859" w:rsidP="00AA7859">
      <w:pPr>
        <w:pStyle w:val="bpuNormText"/>
      </w:pPr>
      <w:r>
        <w:tab/>
        <w:t>As introduced.</w:t>
      </w:r>
    </w:p>
    <w:p w:rsidR="00AA7859" w:rsidRDefault="00AA7859" w:rsidP="00AA785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A7859" w:rsidRDefault="00AA7859" w:rsidP="008916EC">
      <w:pPr>
        <w:pStyle w:val="FronterPage"/>
        <w:tabs>
          <w:tab w:val="clear" w:pos="720"/>
          <w:tab w:val="clear" w:pos="1440"/>
          <w:tab w:val="clear" w:pos="2160"/>
          <w:tab w:val="clear" w:pos="2880"/>
          <w:tab w:val="clear" w:pos="3600"/>
          <w:tab w:val="clear" w:pos="4320"/>
          <w:tab w:val="clear" w:pos="5040"/>
        </w:tabs>
        <w:sectPr w:rsidR="00AA7859" w:rsidSect="00AA7859">
          <w:type w:val="continuous"/>
          <w:pgSz w:w="12240" w:h="20160" w:code="5"/>
          <w:pgMar w:top="1440" w:right="2275" w:bottom="1440" w:left="2275" w:header="72" w:footer="720" w:gutter="0"/>
          <w:pgNumType w:start="1"/>
          <w:cols w:space="720"/>
          <w:docGrid w:linePitch="360"/>
        </w:sectPr>
      </w:pPr>
    </w:p>
    <w:p w:rsidR="00D671CB" w:rsidRPr="00411E3A" w:rsidRDefault="00D671CB" w:rsidP="00D671CB">
      <w:pPr>
        <w:pStyle w:val="HangingAnAct"/>
        <w:rPr>
          <w:rStyle w:val="HangingAnActChar"/>
        </w:rPr>
      </w:pPr>
      <w:r w:rsidRPr="00D671CB">
        <w:rPr>
          <w:rStyle w:val="BillHead"/>
        </w:rPr>
        <w:lastRenderedPageBreak/>
        <w:t>An Act</w:t>
      </w:r>
      <w:r w:rsidRPr="006B7FA7">
        <w:rPr>
          <w:rStyle w:val="HangingAnActChar"/>
        </w:rPr>
        <w:t xml:space="preserve"> </w:t>
      </w:r>
      <w:r w:rsidRPr="00411E3A">
        <w:rPr>
          <w:rStyle w:val="HangingAnActChar"/>
        </w:rPr>
        <w:t>concerning licensed child care centers and supplementing P.L.1983, c.492 (C.30:5B-1).</w:t>
      </w:r>
    </w:p>
    <w:p w:rsidR="00D671CB" w:rsidRPr="00D71D68" w:rsidRDefault="00D671CB" w:rsidP="00D671CB"/>
    <w:p w:rsidR="00D671CB" w:rsidRPr="00AA7880" w:rsidRDefault="00D671CB" w:rsidP="00D671CB">
      <w:r>
        <w:tab/>
      </w:r>
      <w:r>
        <w:rPr>
          <w:rStyle w:val="BillHeading2"/>
        </w:rPr>
        <w:t xml:space="preserve">Be It Enacted </w:t>
      </w:r>
      <w:r>
        <w:rPr>
          <w:rStyle w:val="BillLanguage"/>
        </w:rPr>
        <w:t>by the Senate and General Assembly of the State of New Jersey:</w:t>
      </w:r>
    </w:p>
    <w:p w:rsidR="00D671CB" w:rsidRPr="00D71D68" w:rsidRDefault="00D671CB" w:rsidP="00D671CB"/>
    <w:p w:rsidR="00D671CB" w:rsidRPr="00484E4E" w:rsidRDefault="00D671CB" w:rsidP="00D671CB">
      <w:r>
        <w:tab/>
        <w:t>1.</w:t>
      </w:r>
      <w:r w:rsidR="007624CF">
        <w:tab/>
      </w:r>
      <w:r w:rsidRPr="00484E4E">
        <w:t>Notwithstanding any provision of law to the contrary, a child care center licensed pursuant to the provisions of P.L.1983, c.492 (C.30:5B-1 et seq.) shall prepare and make available a notice of any change in the tuition rate charged by the center, 45 days prior to the change, to every parent or legal guardian of a child attending the center.  The notice shall be sent by certified mail, return receipt requested or by receipted first class mail addressed to the parent or legal guardian at the last known address identified in the child care center’s records</w:t>
      </w:r>
      <w:r w:rsidRPr="005B4286">
        <w:t>, or shall be delivered in person to the parent or legal guardian by a staff member of the center</w:t>
      </w:r>
      <w:r w:rsidRPr="00484E4E">
        <w:t>.  The notice shall be posted on the child care center’s internet website or by other electronic means, and shall be displayed in a prominent location within the center.</w:t>
      </w:r>
    </w:p>
    <w:p w:rsidR="00D671CB" w:rsidRDefault="00D671CB" w:rsidP="00D671CB"/>
    <w:p w:rsidR="00D671CB" w:rsidRPr="00AA7880" w:rsidRDefault="00D671CB" w:rsidP="00D671CB">
      <w:r>
        <w:tab/>
        <w:t>2.</w:t>
      </w:r>
      <w:r>
        <w:tab/>
        <w:t>This act shall take effect immediately</w:t>
      </w:r>
    </w:p>
    <w:p w:rsidR="00D671CB" w:rsidRDefault="00D671CB" w:rsidP="00D671CB"/>
    <w:p w:rsidR="00D671CB" w:rsidRDefault="00D671CB" w:rsidP="00D671CB"/>
    <w:p w:rsidR="00D671CB" w:rsidRPr="00AA7880" w:rsidRDefault="00D671CB" w:rsidP="00D671CB">
      <w:pPr>
        <w:jc w:val="center"/>
      </w:pPr>
      <w:r w:rsidRPr="00D71D68">
        <w:t>STATEMENT</w:t>
      </w:r>
    </w:p>
    <w:p w:rsidR="00D671CB" w:rsidRDefault="00D671CB" w:rsidP="00D671CB"/>
    <w:p w:rsidR="00D671CB" w:rsidRDefault="00D671CB" w:rsidP="00D671CB">
      <w:r>
        <w:rPr>
          <w:sz w:val="23"/>
          <w:szCs w:val="23"/>
        </w:rPr>
        <w:tab/>
        <w:t>This bill requires child care centers licenses pursuant to P.L.1983, c.492 (C.30:5B-1 et seq.) to prepare and make available a notice of any change in the tuition rate charged by the center, 45 days prior to the change, to every parent or legal guardian of a child attending the center. The notice would be sent by certified mail, return receipt requested or by receipted first class mail addressed to the parent or legal guardian at the last known address identified in the center’s records, or would be delivered in person to the parent or legal guardian by a staff member of the center. The center would also be required to post the notice on its internet website or by other electronic means, and to display the notice in a prominent location within the center.</w:t>
      </w:r>
    </w:p>
    <w:sectPr w:rsidR="00D671CB" w:rsidSect="00AA7859">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53AB" w:rsidRDefault="000B53AB">
      <w:r>
        <w:separator/>
      </w:r>
    </w:p>
  </w:endnote>
  <w:endnote w:type="continuationSeparator" w:id="0">
    <w:p w:rsidR="000B53AB" w:rsidRDefault="000B53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53AB" w:rsidRDefault="000B53AB">
      <w:r>
        <w:separator/>
      </w:r>
    </w:p>
  </w:footnote>
  <w:footnote w:type="continuationSeparator" w:id="0">
    <w:p w:rsidR="000B53AB" w:rsidRDefault="000B53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228A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A7859" w:rsidRDefault="00AA7859" w:rsidP="00AA7859">
    <w:pPr>
      <w:pStyle w:val="bpuHeadSpon"/>
    </w:pPr>
    <w:r w:rsidRPr="00AA7859">
      <w:rPr>
        <w:rStyle w:val="bpuHeadSponChar"/>
      </w:rPr>
      <w:t>S1330</w:t>
    </w:r>
    <w:r>
      <w:t xml:space="preserve"> TURNER</w:t>
    </w:r>
  </w:p>
  <w:p w:rsidR="00AA7859" w:rsidRDefault="00AA7859" w:rsidP="00AA7859">
    <w:pPr>
      <w:pStyle w:val="bpuHeadSpon"/>
    </w:pPr>
    <w:r>
      <w:fldChar w:fldCharType="begin"/>
    </w:r>
    <w:r>
      <w:instrText xml:space="preserve"> PAGE  \* MERGEFORMAT </w:instrText>
    </w:r>
    <w:r>
      <w:fldChar w:fldCharType="separate"/>
    </w:r>
    <w:r w:rsidR="00C110EA">
      <w:rPr>
        <w:noProof/>
      </w:rPr>
      <w:t>3</w:t>
    </w:r>
    <w:r>
      <w:fldChar w:fldCharType="end"/>
    </w:r>
  </w:p>
  <w:p w:rsidR="00AA7859" w:rsidRDefault="00AA7859" w:rsidP="00AA785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A7859" w:rsidRDefault="00AA7859" w:rsidP="00AA7859">
    <w:pPr>
      <w:pStyle w:val="bpuHeadSpon"/>
    </w:pPr>
    <w:r w:rsidRPr="00AA7859">
      <w:rPr>
        <w:rStyle w:val="bpuHeadSponChar"/>
      </w:rPr>
      <w:t>S1330</w:t>
    </w:r>
    <w:r>
      <w:t xml:space="preserve"> TURNER</w:t>
    </w:r>
  </w:p>
  <w:p w:rsidR="00AA7859" w:rsidRDefault="00AA7859" w:rsidP="00AA7859">
    <w:pPr>
      <w:pStyle w:val="bpuHeadSpon"/>
    </w:pPr>
    <w:r>
      <w:fldChar w:fldCharType="begin"/>
    </w:r>
    <w:r>
      <w:instrText xml:space="preserve"> PAGE  \* MERGEFORMAT </w:instrText>
    </w:r>
    <w:r>
      <w:fldChar w:fldCharType="separate"/>
    </w:r>
    <w:r w:rsidR="00D228A0">
      <w:rPr>
        <w:noProof/>
      </w:rPr>
      <w:t>2</w:t>
    </w:r>
    <w:r>
      <w:fldChar w:fldCharType="end"/>
    </w:r>
  </w:p>
  <w:p w:rsidR="00AA7859" w:rsidRDefault="00AA7859" w:rsidP="00AA785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53AB"/>
    <w:rsid w:val="000051BD"/>
    <w:rsid w:val="000160A5"/>
    <w:rsid w:val="0002335B"/>
    <w:rsid w:val="0003549A"/>
    <w:rsid w:val="000367AE"/>
    <w:rsid w:val="00036BA6"/>
    <w:rsid w:val="00043B22"/>
    <w:rsid w:val="00054975"/>
    <w:rsid w:val="00057D20"/>
    <w:rsid w:val="0006197C"/>
    <w:rsid w:val="0006281F"/>
    <w:rsid w:val="0008141C"/>
    <w:rsid w:val="00094A55"/>
    <w:rsid w:val="000A44A7"/>
    <w:rsid w:val="000B1054"/>
    <w:rsid w:val="000B3411"/>
    <w:rsid w:val="000B53AB"/>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6E4F"/>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4107"/>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269"/>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24CF"/>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A7859"/>
    <w:rsid w:val="00AB16FD"/>
    <w:rsid w:val="00AB4813"/>
    <w:rsid w:val="00AC6466"/>
    <w:rsid w:val="00AC7639"/>
    <w:rsid w:val="00AD08BB"/>
    <w:rsid w:val="00AD0EC0"/>
    <w:rsid w:val="00AD2C73"/>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0EA"/>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3D53"/>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8A0"/>
    <w:rsid w:val="00D268AC"/>
    <w:rsid w:val="00D27FF3"/>
    <w:rsid w:val="00D343D0"/>
    <w:rsid w:val="00D3664D"/>
    <w:rsid w:val="00D500E9"/>
    <w:rsid w:val="00D507BC"/>
    <w:rsid w:val="00D6090A"/>
    <w:rsid w:val="00D62FA3"/>
    <w:rsid w:val="00D63B6F"/>
    <w:rsid w:val="00D64A90"/>
    <w:rsid w:val="00D671CB"/>
    <w:rsid w:val="00D9410B"/>
    <w:rsid w:val="00D9695B"/>
    <w:rsid w:val="00DA2417"/>
    <w:rsid w:val="00DA5585"/>
    <w:rsid w:val="00DB02AC"/>
    <w:rsid w:val="00DB6AA2"/>
    <w:rsid w:val="00DC722A"/>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B0BBEB1-855D-4A32-A84C-7B1E0D8BA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A7859"/>
  </w:style>
  <w:style w:type="paragraph" w:styleId="BalloonText">
    <w:name w:val="Balloon Text"/>
    <w:basedOn w:val="Normal"/>
    <w:link w:val="BalloonTextChar"/>
    <w:semiHidden/>
    <w:unhideWhenUsed/>
    <w:rsid w:val="004A41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A410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356</Words>
  <Characters>1754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S1330</vt:lpstr>
    </vt:vector>
  </TitlesOfParts>
  <Manager>R224</Manager>
  <Company>NJ Office of Legislative Services</Company>
  <LinksUpToDate>false</LinksUpToDate>
  <CharactersWithSpaces>2108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S1330</dc:title>
  <dc:subject>20-1004</dc:subject>
  <dc:creator>Senator  TURNER</dc:creator>
  <cp:keywords>S1330|2|HS |122|0|122|N|0|</cp:keywords>
  <dc:description>INTRODUCED FEBRUARY 10,2020</dc:description>
  <cp:lastModifiedBy>Franks, Denise</cp:lastModifiedBy>
  <cp:revision>2</cp:revision>
  <cp:lastPrinted>2020-02-05T17:51:00Z</cp:lastPrinted>
  <dcterms:created xsi:type="dcterms:W3CDTF">2020-02-11T14:09:00Z</dcterms:created>
  <dcterms:modified xsi:type="dcterms:W3CDTF">2020-02-11T14:09:00Z</dcterms:modified>
  <cp:category>s.1 – C.30:5B-15.2; s.2 Eff. date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