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353" w:rsidRDefault="003F7353" w:rsidP="003F735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1362 </w:t>
      </w:r>
    </w:p>
    <w:p w:rsidR="003F7353" w:rsidRPr="009D38FF" w:rsidRDefault="003F7353" w:rsidP="003F735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2917743" r:id="rId7"/>
        </w:object>
      </w:r>
    </w:p>
    <w:p w:rsidR="003F7353" w:rsidRDefault="003F7353" w:rsidP="003F7353">
      <w:pPr>
        <w:pStyle w:val="bpuState"/>
      </w:pPr>
      <w:r>
        <w:t>STATE OF NEW JERSEY</w:t>
      </w:r>
    </w:p>
    <w:p w:rsidR="003F7353" w:rsidRDefault="003F7353" w:rsidP="003F735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3F7353" w:rsidRDefault="003F7353" w:rsidP="003F7353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2917744" r:id="rId8"/>
        </w:object>
      </w:r>
      <w:r>
        <w:t xml:space="preserve">  </w:t>
      </w:r>
    </w:p>
    <w:p w:rsidR="003F7353" w:rsidRDefault="003F7353" w:rsidP="003F7353">
      <w:pPr>
        <w:pStyle w:val="bpuIntro"/>
      </w:pPr>
      <w:r>
        <w:t>INTRODUCED FEBRUARY 10, 2020</w:t>
      </w:r>
    </w:p>
    <w:p w:rsidR="003F7353" w:rsidRDefault="003F7353" w:rsidP="003F7353">
      <w:pPr>
        <w:pStyle w:val="bpuIntro"/>
      </w:pPr>
    </w:p>
    <w:p w:rsidR="003F7353" w:rsidRDefault="003F7353" w:rsidP="003F7353">
      <w:pPr>
        <w:pStyle w:val="bpuIntro"/>
        <w:sectPr w:rsidR="003F7353" w:rsidSect="003F735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F7353" w:rsidRDefault="003F7353" w:rsidP="003F7353">
      <w:pPr>
        <w:pStyle w:val="bpuIntro"/>
      </w:pPr>
    </w:p>
    <w:p w:rsidR="003F7353" w:rsidRDefault="003F7353" w:rsidP="003F7353">
      <w:pPr>
        <w:pStyle w:val="bpuSponsor"/>
      </w:pPr>
      <w:r>
        <w:t>Sponsored by:</w:t>
      </w:r>
    </w:p>
    <w:p w:rsidR="003F7353" w:rsidRDefault="003F7353" w:rsidP="003F7353">
      <w:pPr>
        <w:pStyle w:val="bpuSponsor"/>
      </w:pPr>
      <w:proofErr w:type="gramStart"/>
      <w:r>
        <w:t>Senator  SHIRLEY</w:t>
      </w:r>
      <w:proofErr w:type="gramEnd"/>
      <w:r>
        <w:t xml:space="preserve"> K. TURNER</w:t>
      </w:r>
    </w:p>
    <w:p w:rsidR="003F7353" w:rsidRDefault="003F7353" w:rsidP="003F7353">
      <w:pPr>
        <w:pStyle w:val="bpuSponsor"/>
      </w:pPr>
      <w:r>
        <w:t>District 15 (Hunterdon and Mercer)</w:t>
      </w:r>
    </w:p>
    <w:p w:rsidR="003F7353" w:rsidRDefault="003F7353" w:rsidP="003F7353">
      <w:pPr>
        <w:pStyle w:val="bpuSponsor"/>
      </w:pPr>
    </w:p>
    <w:p w:rsidR="003F7353" w:rsidRDefault="003F7353" w:rsidP="003F7353">
      <w:pPr>
        <w:pStyle w:val="bpuSponsor"/>
      </w:pPr>
    </w:p>
    <w:p w:rsidR="003F7353" w:rsidRDefault="003F7353" w:rsidP="003F7353">
      <w:pPr>
        <w:pStyle w:val="bpuSponsor"/>
      </w:pPr>
    </w:p>
    <w:p w:rsidR="003F7353" w:rsidRDefault="003F7353" w:rsidP="003F7353">
      <w:pPr>
        <w:pStyle w:val="bpuSponsor"/>
      </w:pPr>
    </w:p>
    <w:p w:rsidR="003F7353" w:rsidRDefault="003F7353" w:rsidP="003F7353">
      <w:pPr>
        <w:pStyle w:val="bpuSponsor"/>
      </w:pPr>
      <w:r>
        <w:t>SYNOPSIS</w:t>
      </w:r>
    </w:p>
    <w:p w:rsidR="003F7353" w:rsidRDefault="003F7353" w:rsidP="003F7353">
      <w:pPr>
        <w:pStyle w:val="bpuNormText"/>
      </w:pPr>
      <w:r>
        <w:tab/>
        <w:t xml:space="preserve">Requires full-day kindergarten in all school districts and establishes uniform age requirement for enrollment in kindergarten. </w:t>
      </w:r>
    </w:p>
    <w:p w:rsidR="003F7353" w:rsidRDefault="003F7353" w:rsidP="003F7353">
      <w:pPr>
        <w:pStyle w:val="bpuNormText"/>
      </w:pPr>
    </w:p>
    <w:p w:rsidR="003F7353" w:rsidRDefault="003F7353" w:rsidP="003F7353">
      <w:pPr>
        <w:pStyle w:val="bpuSponsor"/>
      </w:pPr>
      <w:r>
        <w:t xml:space="preserve">CURRENT VERSION OF TEXT </w:t>
      </w:r>
    </w:p>
    <w:p w:rsidR="003F7353" w:rsidRDefault="003F7353" w:rsidP="003F7353">
      <w:pPr>
        <w:pStyle w:val="bpuNormText"/>
      </w:pPr>
      <w:r>
        <w:tab/>
        <w:t>As introduced.</w:t>
      </w:r>
    </w:p>
    <w:p w:rsidR="003F7353" w:rsidRDefault="003F7353" w:rsidP="003F735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F7353" w:rsidRDefault="003F735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F7353" w:rsidSect="003F735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A7E5F" w:rsidRPr="00C22FA2" w:rsidRDefault="009A7E5F" w:rsidP="009A7E5F">
      <w:pPr>
        <w:pStyle w:val="HangingAnAct"/>
        <w:rPr>
          <w:b/>
          <w:smallCaps/>
        </w:rPr>
      </w:pPr>
      <w:r w:rsidRPr="009A7E5F">
        <w:rPr>
          <w:rStyle w:val="BillHead"/>
        </w:rPr>
        <w:lastRenderedPageBreak/>
        <w:t>An Act</w:t>
      </w:r>
      <w:r>
        <w:t xml:space="preserve"> concerning kindergarten programs in public schools and amending N.J.S.18A:38-5 and N.J.S.18A:44-2.</w:t>
      </w:r>
    </w:p>
    <w:p w:rsidR="009A7E5F" w:rsidRDefault="009A7E5F" w:rsidP="009A7E5F"/>
    <w:p w:rsidR="009A7E5F" w:rsidRDefault="009A7E5F" w:rsidP="009A7E5F">
      <w:pPr>
        <w:tabs>
          <w:tab w:val="left" w:pos="360"/>
        </w:tabs>
        <w:rPr>
          <w:i/>
        </w:rPr>
      </w:pPr>
      <w:r>
        <w:rPr>
          <w:b/>
        </w:rPr>
        <w:tab/>
      </w:r>
      <w:proofErr w:type="gramStart"/>
      <w:r>
        <w:rPr>
          <w:b/>
          <w:smallCaps/>
        </w:rPr>
        <w:t>Be It Enacted</w:t>
      </w:r>
      <w:proofErr w:type="gramEnd"/>
      <w:r>
        <w:rPr>
          <w:sz w:val="20"/>
          <w:szCs w:val="20"/>
        </w:rPr>
        <w:t xml:space="preserve"> </w:t>
      </w:r>
      <w:r>
        <w:rPr>
          <w:i/>
        </w:rPr>
        <w:t>by the Senate and General Assembly of the State of New Jersey:</w:t>
      </w:r>
    </w:p>
    <w:p w:rsidR="009A7E5F" w:rsidRDefault="009A7E5F" w:rsidP="009A7E5F"/>
    <w:p w:rsidR="009A7E5F" w:rsidRDefault="009A7E5F" w:rsidP="009A7E5F">
      <w:r>
        <w:tab/>
        <w:t>1.</w:t>
      </w:r>
      <w:r>
        <w:tab/>
        <w:t xml:space="preserve">N.J.S.18A:38-5 </w:t>
      </w:r>
      <w:proofErr w:type="gramStart"/>
      <w:r>
        <w:t>is amended</w:t>
      </w:r>
      <w:proofErr w:type="gramEnd"/>
      <w:r>
        <w:t xml:space="preserve"> to read as follows:</w:t>
      </w:r>
    </w:p>
    <w:p w:rsidR="009A7E5F" w:rsidRDefault="009A7E5F" w:rsidP="009A7E5F">
      <w:r>
        <w:tab/>
        <w:t>18A:38-5.</w:t>
      </w:r>
      <w:r>
        <w:tab/>
        <w:t xml:space="preserve">No child </w:t>
      </w:r>
      <w:r w:rsidRPr="00CF1ABE">
        <w:rPr>
          <w:rFonts w:ascii="Albertus Extra Bold" w:hAnsi="Albertus Extra Bold"/>
          <w:b/>
        </w:rPr>
        <w:t>[</w:t>
      </w:r>
      <w:r>
        <w:t>under</w:t>
      </w:r>
      <w:r w:rsidRPr="00CF1AB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attaining</w:t>
      </w:r>
      <w:r>
        <w:t xml:space="preserve"> the age of five years </w:t>
      </w:r>
      <w:r>
        <w:rPr>
          <w:u w:val="single"/>
        </w:rPr>
        <w:t xml:space="preserve">after </w:t>
      </w:r>
      <w:r w:rsidRPr="00941E15">
        <w:rPr>
          <w:u w:val="single"/>
        </w:rPr>
        <w:t>October 1 of that school year</w:t>
      </w:r>
      <w:r>
        <w:t xml:space="preserve"> </w:t>
      </w:r>
      <w:proofErr w:type="gramStart"/>
      <w:r>
        <w:t>shall be admitted</w:t>
      </w:r>
      <w:proofErr w:type="gramEnd"/>
      <w:r>
        <w:t xml:space="preserve"> to any public school, except such as may be provided pursuant to law for children of his age.</w:t>
      </w:r>
    </w:p>
    <w:p w:rsidR="009A7E5F" w:rsidRDefault="009A7E5F" w:rsidP="009A7E5F">
      <w:r>
        <w:tab/>
      </w:r>
      <w:proofErr w:type="gramStart"/>
      <w:r>
        <w:t xml:space="preserve">No board of education shall be required to accept by transfer from public or private school any pupil who was not eligible by reason of age for admission on October 1 of that school year </w:t>
      </w:r>
      <w:r w:rsidRPr="00CF1ABE">
        <w:rPr>
          <w:rFonts w:ascii="Albertus Extra Bold" w:hAnsi="Albertus Extra Bold"/>
          <w:b/>
        </w:rPr>
        <w:t>[</w:t>
      </w:r>
      <w:r>
        <w:t>, but the board may in its discretion admit any  such pupil if he or she meets such entrance requirements as may be established  by rules or regulations of the board</w:t>
      </w:r>
      <w:r w:rsidRPr="00CF1ABE">
        <w:rPr>
          <w:rFonts w:ascii="Albertus Extra Bold" w:hAnsi="Albertus Extra Bold"/>
          <w:b/>
        </w:rPr>
        <w:t>]</w:t>
      </w:r>
      <w:r>
        <w:t>.</w:t>
      </w:r>
      <w:proofErr w:type="gramEnd"/>
    </w:p>
    <w:p w:rsidR="009A7E5F" w:rsidRDefault="009A7E5F" w:rsidP="009A7E5F">
      <w:r>
        <w:t>(</w:t>
      </w:r>
      <w:proofErr w:type="spellStart"/>
      <w:r>
        <w:t>cf</w:t>
      </w:r>
      <w:proofErr w:type="spellEnd"/>
      <w:r>
        <w:t>: N.J.S.18A:38-5)</w:t>
      </w:r>
    </w:p>
    <w:p w:rsidR="009A7E5F" w:rsidRDefault="009A7E5F" w:rsidP="009A7E5F"/>
    <w:p w:rsidR="009A7E5F" w:rsidRDefault="009A7E5F" w:rsidP="009A7E5F">
      <w:r>
        <w:tab/>
        <w:t>2.</w:t>
      </w:r>
      <w:r>
        <w:tab/>
        <w:t xml:space="preserve">N.J.S.18A:44-2 </w:t>
      </w:r>
      <w:proofErr w:type="gramStart"/>
      <w:r>
        <w:t>is amended</w:t>
      </w:r>
      <w:proofErr w:type="gramEnd"/>
      <w:r>
        <w:t xml:space="preserve"> to read as follows:</w:t>
      </w:r>
    </w:p>
    <w:p w:rsidR="009A7E5F" w:rsidRDefault="009A7E5F" w:rsidP="009A7E5F">
      <w:r>
        <w:tab/>
      </w:r>
      <w:r w:rsidRPr="008443E1">
        <w:t xml:space="preserve">18A:44-2.  </w:t>
      </w:r>
      <w:proofErr w:type="gramStart"/>
      <w:r>
        <w:rPr>
          <w:u w:val="single"/>
        </w:rPr>
        <w:t>a.</w:t>
      </w:r>
      <w:r>
        <w:t xml:space="preserve"> </w:t>
      </w:r>
      <w:r w:rsidRPr="008443E1">
        <w:t xml:space="preserve">The board of education of </w:t>
      </w:r>
      <w:r w:rsidRPr="00801CB8">
        <w:rPr>
          <w:rFonts w:ascii="Albertus Extra Bold" w:hAnsi="Albertus Extra Bold"/>
          <w:b/>
        </w:rPr>
        <w:t>[</w:t>
      </w:r>
      <w:r w:rsidRPr="008443E1">
        <w:t>any</w:t>
      </w:r>
      <w:r w:rsidRPr="00801CB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</w:t>
      </w:r>
      <w:r w:rsidRPr="008443E1">
        <w:t xml:space="preserve"> district </w:t>
      </w:r>
      <w:r w:rsidRPr="00D95EA9">
        <w:rPr>
          <w:rFonts w:ascii="Albertus Extra Bold" w:hAnsi="Albertus Extra Bold"/>
          <w:b/>
        </w:rPr>
        <w:t>[</w:t>
      </w:r>
      <w:r w:rsidRPr="008443E1">
        <w:t>may</w:t>
      </w:r>
      <w:r w:rsidRPr="00D95EA9">
        <w:rPr>
          <w:rFonts w:ascii="Albertus Extra Bold" w:hAnsi="Albertus Extra Bold"/>
          <w:b/>
        </w:rPr>
        <w:t>]</w:t>
      </w:r>
      <w:r>
        <w:t xml:space="preserve"> </w:t>
      </w:r>
      <w:r w:rsidRPr="006B31EB">
        <w:rPr>
          <w:u w:val="single"/>
        </w:rPr>
        <w:t>shall</w:t>
      </w:r>
      <w:r w:rsidRPr="008443E1">
        <w:t xml:space="preserve"> establish a kindergarten school or kindergarten department, which in order to receive State aid shall be a one-year program in advance of or in preparation for entrance to first grade, in any school under its control, and </w:t>
      </w:r>
      <w:r w:rsidRPr="00D95EA9">
        <w:rPr>
          <w:rFonts w:ascii="Albertus Extra Bold" w:hAnsi="Albertus Extra Bold"/>
          <w:b/>
        </w:rPr>
        <w:t>[</w:t>
      </w:r>
      <w:r w:rsidRPr="008443E1">
        <w:t>may admit to such kindergarten school or department any child over the age of four and under the age of five and</w:t>
      </w:r>
      <w:r w:rsidRPr="00D95EA9">
        <w:rPr>
          <w:rFonts w:ascii="Albertus Extra Bold" w:hAnsi="Albertus Extra Bold"/>
          <w:b/>
        </w:rPr>
        <w:t>]</w:t>
      </w:r>
      <w:r>
        <w:t xml:space="preserve"> shall </w:t>
      </w:r>
      <w:r w:rsidRPr="008443E1">
        <w:t xml:space="preserve">admit to such kindergarten school or department any child over the age of five and under the age of six years </w:t>
      </w:r>
      <w:r w:rsidRPr="00941E15">
        <w:rPr>
          <w:u w:val="single"/>
        </w:rPr>
        <w:t>as of</w:t>
      </w:r>
      <w:r w:rsidR="00941E15" w:rsidRPr="00941E15">
        <w:rPr>
          <w:u w:val="single"/>
        </w:rPr>
        <w:t xml:space="preserve"> </w:t>
      </w:r>
      <w:r w:rsidRPr="00941E15">
        <w:rPr>
          <w:u w:val="single"/>
        </w:rPr>
        <w:t>October 1 of</w:t>
      </w:r>
      <w:r>
        <w:rPr>
          <w:u w:val="single"/>
        </w:rPr>
        <w:t xml:space="preserve"> that school year</w:t>
      </w:r>
      <w:r>
        <w:t xml:space="preserve"> </w:t>
      </w:r>
      <w:r w:rsidRPr="008443E1">
        <w:t>who is a resident of the district.</w:t>
      </w:r>
      <w:proofErr w:type="gramEnd"/>
    </w:p>
    <w:p w:rsidR="009A7E5F" w:rsidRPr="00AF0577" w:rsidRDefault="009A7E5F" w:rsidP="009A7E5F">
      <w:pPr>
        <w:rPr>
          <w:u w:val="single"/>
        </w:rPr>
      </w:pPr>
      <w:r>
        <w:tab/>
      </w:r>
      <w:r w:rsidRPr="00AF0577">
        <w:rPr>
          <w:u w:val="single"/>
        </w:rPr>
        <w:t>b.</w:t>
      </w:r>
      <w:r>
        <w:rPr>
          <w:u w:val="single"/>
        </w:rPr>
        <w:tab/>
        <w:t>A kindergarten school or kindergarten department established by a board of education shall provide a full-day kindergarten program.  A district classified in district factor groups A, B, CD, or DE that is not providing a full-day kindergarten program prior to the effective date of P.L.    , c.   (</w:t>
      </w:r>
      <w:proofErr w:type="gramStart"/>
      <w:r>
        <w:rPr>
          <w:u w:val="single"/>
        </w:rPr>
        <w:t>pending</w:t>
      </w:r>
      <w:proofErr w:type="gramEnd"/>
      <w:r>
        <w:rPr>
          <w:u w:val="single"/>
        </w:rPr>
        <w:t xml:space="preserve"> before the Legislature as this bill) shall provide a full-day kindergarten program no late</w:t>
      </w:r>
      <w:r w:rsidR="005E02A8">
        <w:rPr>
          <w:u w:val="single"/>
        </w:rPr>
        <w:t>r than the beginning of the 2020-2021</w:t>
      </w:r>
      <w:r>
        <w:rPr>
          <w:u w:val="single"/>
        </w:rPr>
        <w:t xml:space="preserve"> school year.  Any other district that is not providing a full-day kindergarten program prior to the effective date of P.L.    , c.   (</w:t>
      </w:r>
      <w:proofErr w:type="gramStart"/>
      <w:r>
        <w:rPr>
          <w:u w:val="single"/>
        </w:rPr>
        <w:t>pending</w:t>
      </w:r>
      <w:proofErr w:type="gramEnd"/>
      <w:r>
        <w:rPr>
          <w:u w:val="single"/>
        </w:rPr>
        <w:t xml:space="preserve"> before the Legislature as this bill) shall</w:t>
      </w:r>
      <w:r w:rsidRPr="00AF0577">
        <w:rPr>
          <w:u w:val="single"/>
        </w:rPr>
        <w:t xml:space="preserve"> </w:t>
      </w:r>
      <w:r>
        <w:rPr>
          <w:u w:val="single"/>
        </w:rPr>
        <w:t>provide a full-day kindergarten program no late</w:t>
      </w:r>
      <w:r w:rsidR="005E02A8">
        <w:rPr>
          <w:u w:val="single"/>
        </w:rPr>
        <w:t>r than the beginning of the 2021-2022</w:t>
      </w:r>
      <w:r>
        <w:rPr>
          <w:u w:val="single"/>
        </w:rPr>
        <w:t xml:space="preserve"> school year. </w:t>
      </w:r>
    </w:p>
    <w:p w:rsidR="009A7E5F" w:rsidRDefault="009A7E5F" w:rsidP="009A7E5F">
      <w:r>
        <w:t>(</w:t>
      </w:r>
      <w:proofErr w:type="spellStart"/>
      <w:r>
        <w:t>cf</w:t>
      </w:r>
      <w:proofErr w:type="spellEnd"/>
      <w:r>
        <w:t>: P.L.1996, c.138, s.72)</w:t>
      </w:r>
    </w:p>
    <w:p w:rsidR="009A7E5F" w:rsidRDefault="009A7E5F" w:rsidP="009A7E5F"/>
    <w:p w:rsidR="00941E15" w:rsidRDefault="009A7E5F" w:rsidP="00686AEB">
      <w:r>
        <w:tab/>
        <w:t>3.</w:t>
      </w:r>
      <w:r>
        <w:tab/>
        <w:t>This act shall take effect immediately.</w:t>
      </w:r>
      <w:r w:rsidR="00945A5D">
        <w:br w:type="page"/>
      </w:r>
    </w:p>
    <w:p w:rsidR="009702B0" w:rsidRDefault="009702B0" w:rsidP="009702B0">
      <w:pPr>
        <w:jc w:val="center"/>
      </w:pPr>
      <w:r>
        <w:lastRenderedPageBreak/>
        <w:t>STATEMENT</w:t>
      </w:r>
    </w:p>
    <w:p w:rsidR="009702B0" w:rsidRDefault="009702B0" w:rsidP="009702B0">
      <w:pPr>
        <w:jc w:val="center"/>
      </w:pPr>
    </w:p>
    <w:p w:rsidR="009702B0" w:rsidRPr="009702B0" w:rsidRDefault="009702B0" w:rsidP="009702B0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>T</w:t>
      </w:r>
      <w:r w:rsidRPr="009702B0">
        <w:rPr>
          <w:spacing w:val="0"/>
          <w:szCs w:val="20"/>
        </w:rPr>
        <w:t xml:space="preserve">his bill requires all school districts to provide full-day kindergarten programs for their students.  If a school district does not currently provide a full-day kindergarten program, and </w:t>
      </w:r>
      <w:proofErr w:type="gramStart"/>
      <w:r w:rsidRPr="009702B0">
        <w:rPr>
          <w:spacing w:val="0"/>
          <w:szCs w:val="20"/>
        </w:rPr>
        <w:t>is classified</w:t>
      </w:r>
      <w:proofErr w:type="gramEnd"/>
      <w:r w:rsidRPr="009702B0">
        <w:rPr>
          <w:spacing w:val="0"/>
          <w:szCs w:val="20"/>
        </w:rPr>
        <w:t xml:space="preserve"> in district factor groups A, B, CD, or DE, then the district would be required to begin offering such a prog</w:t>
      </w:r>
      <w:r w:rsidR="005E02A8">
        <w:rPr>
          <w:spacing w:val="0"/>
          <w:szCs w:val="20"/>
        </w:rPr>
        <w:t>ram by the beginning of the 2020-2021</w:t>
      </w:r>
      <w:r w:rsidRPr="009702B0">
        <w:rPr>
          <w:spacing w:val="0"/>
          <w:szCs w:val="20"/>
        </w:rPr>
        <w:t xml:space="preserve"> school year.  All other school districts would be required to provide such a program by the beginni</w:t>
      </w:r>
      <w:r w:rsidR="005E02A8">
        <w:rPr>
          <w:spacing w:val="0"/>
          <w:szCs w:val="20"/>
        </w:rPr>
        <w:t>ng of the 2021-2022</w:t>
      </w:r>
      <w:r w:rsidRPr="009702B0">
        <w:rPr>
          <w:spacing w:val="0"/>
          <w:szCs w:val="20"/>
        </w:rPr>
        <w:t xml:space="preserve"> school year.</w:t>
      </w:r>
    </w:p>
    <w:p w:rsidR="009702B0" w:rsidRDefault="009702B0" w:rsidP="009702B0">
      <w:pPr>
        <w:jc w:val="left"/>
        <w:rPr>
          <w:spacing w:val="0"/>
          <w:szCs w:val="20"/>
        </w:rPr>
      </w:pPr>
      <w:r w:rsidRPr="009702B0">
        <w:rPr>
          <w:spacing w:val="0"/>
          <w:szCs w:val="20"/>
        </w:rPr>
        <w:tab/>
        <w:t>The bill also establishes a uniform age requirement for a student to enroll in kindergarten.  Under current law, each school district determines the date by which a child must attain the age of five years in order to enroll in kindergarten.  Under the bill, a child would have to be five years old by October 1 of the school year in order to enroll in kindergarten.</w:t>
      </w:r>
    </w:p>
    <w:sectPr w:rsidR="009702B0" w:rsidSect="003F735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910" w:rsidRDefault="00A23910">
      <w:r>
        <w:separator/>
      </w:r>
    </w:p>
  </w:endnote>
  <w:endnote w:type="continuationSeparator" w:id="0">
    <w:p w:rsidR="00A23910" w:rsidRDefault="00A2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0" w:rsidRPr="00921C91" w:rsidRDefault="009702B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702B0" w:rsidRPr="00921C91" w:rsidRDefault="009702B0">
    <w:pPr>
      <w:pStyle w:val="Footer"/>
      <w:rPr>
        <w:szCs w:val="18"/>
      </w:rPr>
    </w:pPr>
  </w:p>
  <w:p w:rsidR="009702B0" w:rsidRPr="00921C91" w:rsidRDefault="009702B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910" w:rsidRDefault="00A23910">
      <w:r>
        <w:separator/>
      </w:r>
    </w:p>
  </w:footnote>
  <w:footnote w:type="continuationSeparator" w:id="0">
    <w:p w:rsidR="00A23910" w:rsidRDefault="00A23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956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F7353" w:rsidRDefault="003F7353" w:rsidP="003F7353">
    <w:pPr>
      <w:pStyle w:val="bpuHeadSpon"/>
    </w:pPr>
    <w:r w:rsidRPr="003F7353">
      <w:rPr>
        <w:rStyle w:val="bpuHeadSponChar"/>
      </w:rPr>
      <w:t>S1362</w:t>
    </w:r>
    <w:r>
      <w:t xml:space="preserve"> TURNER</w:t>
    </w:r>
  </w:p>
  <w:p w:rsidR="003F7353" w:rsidRDefault="003F7353" w:rsidP="003F73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5660">
      <w:rPr>
        <w:noProof/>
      </w:rPr>
      <w:t>3</w:t>
    </w:r>
    <w:r>
      <w:fldChar w:fldCharType="end"/>
    </w:r>
  </w:p>
  <w:p w:rsidR="003F7353" w:rsidRDefault="003F7353" w:rsidP="003F735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F7353" w:rsidRDefault="003F7353" w:rsidP="003F7353">
    <w:pPr>
      <w:pStyle w:val="bpuHeadSpon"/>
    </w:pPr>
    <w:r w:rsidRPr="003F7353">
      <w:rPr>
        <w:rStyle w:val="bpuHeadSponChar"/>
      </w:rPr>
      <w:t>S1362</w:t>
    </w:r>
    <w:r>
      <w:t xml:space="preserve"> TURNER</w:t>
    </w:r>
  </w:p>
  <w:p w:rsidR="003F7353" w:rsidRDefault="003F7353" w:rsidP="003F73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5660">
      <w:rPr>
        <w:noProof/>
      </w:rPr>
      <w:t>2</w:t>
    </w:r>
    <w:r>
      <w:fldChar w:fldCharType="end"/>
    </w:r>
  </w:p>
  <w:p w:rsidR="003F7353" w:rsidRDefault="003F7353" w:rsidP="003F735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9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036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4A9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35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02A8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0F8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E15"/>
    <w:rsid w:val="009440D0"/>
    <w:rsid w:val="00945A5D"/>
    <w:rsid w:val="009523A3"/>
    <w:rsid w:val="00960958"/>
    <w:rsid w:val="00963A46"/>
    <w:rsid w:val="00966A3E"/>
    <w:rsid w:val="009702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E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91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660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DE0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E628851-E339-46A0-8895-D298B597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41E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1E1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F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575</Words>
  <Characters>2845</Characters>
  <Application>Microsoft Office Word</Application>
  <DocSecurity>0</DocSecurity>
  <Lines>84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S1362</vt:lpstr>
    </vt:vector>
  </TitlesOfParts>
  <Manager>R229</Manager>
  <Company>NJ Office of Legislative Services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S1362</dc:title>
  <dc:subject>20-0667</dc:subject>
  <dc:creator>Senator  TURNER</dc:creator>
  <cp:keywords>S1362|3|ER |308|0|308|F|0|</cp:keywords>
  <dc:description>INTRODUCED FEBRUARY 10, 2020</dc:description>
  <cp:lastModifiedBy>Bell, Careema</cp:lastModifiedBy>
  <cp:revision>2</cp:revision>
  <cp:lastPrinted>2020-02-05T15:54:00Z</cp:lastPrinted>
  <dcterms:created xsi:type="dcterms:W3CDTF">2020-02-11T14:16:00Z</dcterms:created>
  <dcterms:modified xsi:type="dcterms:W3CDTF">2020-02-11T14:16:00Z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