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3B2200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LABOR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3B2200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1370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3B2200">
        <w:rPr>
          <w:caps/>
          <w:szCs w:val="24"/>
        </w:rPr>
        <w:t>JUNE 15, 2020</w:t>
      </w:r>
    </w:p>
    <w:p w:rsidR="004144CF" w:rsidRDefault="004144CF" w:rsidP="0083060A"/>
    <w:p w:rsidR="00D6532D" w:rsidRPr="00017179" w:rsidRDefault="00D6532D" w:rsidP="00D6532D">
      <w:r>
        <w:tab/>
      </w:r>
      <w:r w:rsidRPr="00017179">
        <w:t>The Assembly Labor Committee reports favorably Senate No. 1370.</w:t>
      </w:r>
    </w:p>
    <w:p w:rsidR="00D6532D" w:rsidRDefault="00D6532D" w:rsidP="00D6532D">
      <w:r>
        <w:tab/>
        <w:t>This bill expands the permissible use of project labor agreements (PLAs) beyond contracts for building-based public works projects.</w:t>
      </w:r>
    </w:p>
    <w:p w:rsidR="00D6532D" w:rsidRDefault="00D6532D" w:rsidP="00D6532D">
      <w:r>
        <w:tab/>
        <w:t>Current law allows a public entity to use a PLA for public works projects that are:</w:t>
      </w:r>
    </w:p>
    <w:p w:rsidR="00D6532D" w:rsidRDefault="00D6532D" w:rsidP="00D6532D">
      <w:r>
        <w:tab/>
        <w:t>1.</w:t>
      </w:r>
      <w:r>
        <w:tab/>
        <w:t>Worth at least $5 million (excluding land acquisition costs);</w:t>
      </w:r>
    </w:p>
    <w:p w:rsidR="00D6532D" w:rsidRDefault="00D6532D" w:rsidP="00D6532D">
      <w:r>
        <w:tab/>
        <w:t>2.</w:t>
      </w:r>
      <w:r>
        <w:tab/>
        <w:t>Subject to the prevailing wage law; and</w:t>
      </w:r>
    </w:p>
    <w:p w:rsidR="00D6532D" w:rsidRDefault="00D6532D" w:rsidP="00D6532D">
      <w:r>
        <w:tab/>
        <w:t>3.</w:t>
      </w:r>
      <w:r>
        <w:tab/>
        <w:t>For the construction, reconstruction, demolition, or renovation of buildings at the public expense.</w:t>
      </w:r>
    </w:p>
    <w:p w:rsidR="00D6532D" w:rsidRDefault="00D6532D" w:rsidP="00D6532D">
      <w:r>
        <w:tab/>
        <w:t>Current law does not extend the capacity of public entities to use PLAs for highway, bridge, pumping station, and water and sewage treatment plant projects.</w:t>
      </w:r>
    </w:p>
    <w:p w:rsidR="00D6532D" w:rsidRDefault="00D6532D" w:rsidP="00D6532D">
      <w:r>
        <w:tab/>
        <w:t>This bill expands the permissible use of PLAs beyond building-based public works contracts so as to allow public entities to use PLAs for highway, bridge, pumping station, and water and sewage treatment plant projects.</w:t>
      </w:r>
    </w:p>
    <w:p w:rsidR="00D6532D" w:rsidRDefault="00D6532D" w:rsidP="00D6532D">
      <w:r>
        <w:tab/>
        <w:t>The bill revises the definition of “public works project” under P.L.2002, c.44 (C.52:38-1 et seq.</w:t>
      </w:r>
      <w:r w:rsidRPr="00212E07">
        <w:t>)</w:t>
      </w:r>
      <w:r>
        <w:t xml:space="preserve"> to remove the exclusion of non-building-based projects.  By revising the definition of “public works project,” the bill extends the option of using a PLA to projects excluded under current law, such as highways, bridges, pumping stations, and water and sewage treatment plants.  The bill does not change the requirements that a PLA eligible project must be worth at least $5 million and be subject to the prevailing wage law.</w:t>
      </w:r>
    </w:p>
    <w:p w:rsidR="00655CA3" w:rsidRDefault="00017179" w:rsidP="0083060A">
      <w:r>
        <w:tab/>
        <w:t>This bill is identical to Assembly Bill No. 2607 of the 2020-2021 session.</w:t>
      </w:r>
    </w:p>
    <w:sectPr w:rsidR="00655CA3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2200" w:rsidRDefault="003B2200">
      <w:r>
        <w:separator/>
      </w:r>
    </w:p>
  </w:endnote>
  <w:endnote w:type="continuationSeparator" w:id="0">
    <w:p w:rsidR="003B2200" w:rsidRDefault="003B22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2200" w:rsidRDefault="003B2200">
      <w:r>
        <w:separator/>
      </w:r>
    </w:p>
  </w:footnote>
  <w:footnote w:type="continuationSeparator" w:id="0">
    <w:p w:rsidR="003B2200" w:rsidRDefault="003B22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6163B8" w:rsidP="006163B8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6163B8" w:rsidRDefault="006163B8" w:rsidP="006163B8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2200"/>
    <w:rsid w:val="00010CB9"/>
    <w:rsid w:val="000123C0"/>
    <w:rsid w:val="00015342"/>
    <w:rsid w:val="00017179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0CFF"/>
    <w:rsid w:val="000B3E82"/>
    <w:rsid w:val="000B5230"/>
    <w:rsid w:val="000B7E9C"/>
    <w:rsid w:val="000C45B4"/>
    <w:rsid w:val="000C6786"/>
    <w:rsid w:val="000D1F50"/>
    <w:rsid w:val="000D72B9"/>
    <w:rsid w:val="000E670C"/>
    <w:rsid w:val="000E7347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1FEC"/>
    <w:rsid w:val="001A5566"/>
    <w:rsid w:val="001B46AC"/>
    <w:rsid w:val="001C5767"/>
    <w:rsid w:val="001C5A13"/>
    <w:rsid w:val="001D0158"/>
    <w:rsid w:val="001E11F2"/>
    <w:rsid w:val="001E56B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272BC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00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163B8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7F7753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41E0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274DE"/>
    <w:rsid w:val="00D30C09"/>
    <w:rsid w:val="00D32F02"/>
    <w:rsid w:val="00D33344"/>
    <w:rsid w:val="00D33775"/>
    <w:rsid w:val="00D44C80"/>
    <w:rsid w:val="00D458D6"/>
    <w:rsid w:val="00D57BC3"/>
    <w:rsid w:val="00D64B78"/>
    <w:rsid w:val="00D6532D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6385"/>
    <o:shapelayout v:ext="edit">
      <o:idmap v:ext="edit" data="1"/>
    </o:shapelayout>
  </w:shapeDefaults>
  <w:decimalSymbol w:val="."/>
  <w:listSeparator w:val=","/>
  <w15:docId w15:val="{A03D9F60-B363-4AF9-874F-29DA2E68D9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247</Words>
  <Characters>1314</Characters>
  <Application>Microsoft Office Word</Application>
  <DocSecurity>0</DocSecurity>
  <Lines>37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S1370 LABOR Statement JUNE 15, 2020</vt:lpstr>
    </vt:vector>
  </TitlesOfParts>
  <Manager>R229</Manager>
  <Company>NJ OLS DMU</Company>
  <LinksUpToDate>false</LinksUpToDate>
  <CharactersWithSpaces>1561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S1370 ALA Statement 6/15/20</dc:title>
  <dc:subject/>
  <dc:creator>Senate ALA</dc:creator>
  <cp:keywords>S1370|1|CL |279|0|0|!||</cp:keywords>
  <dc:description/>
  <cp:lastModifiedBy>Bell, Careema</cp:lastModifiedBy>
  <cp:revision>2</cp:revision>
  <cp:lastPrinted>1999-09-30T17:29:00Z</cp:lastPrinted>
  <dcterms:created xsi:type="dcterms:W3CDTF">2020-06-16T15:49:00Z</dcterms:created>
  <dcterms:modified xsi:type="dcterms:W3CDTF">2020-06-16T15:49:00Z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